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2F8A3D" w14:textId="77BB3A26" w:rsidR="00C01287" w:rsidRPr="00C15725" w:rsidRDefault="00C01287" w:rsidP="003F29A9">
      <w:pPr>
        <w:ind w:left="720"/>
      </w:pPr>
    </w:p>
    <w:p w14:paraId="08D3D319" w14:textId="651E182F" w:rsidR="005A25B4" w:rsidRPr="00C15725" w:rsidRDefault="003034F0" w:rsidP="00C15725">
      <w:r>
        <w:rPr>
          <w:noProof/>
        </w:rPr>
        <mc:AlternateContent>
          <mc:Choice Requires="wpg">
            <w:drawing>
              <wp:anchor distT="0" distB="0" distL="114300" distR="114300" simplePos="0" relativeHeight="251488768" behindDoc="0" locked="0" layoutInCell="1" allowOverlap="1" wp14:anchorId="7AB6F95E" wp14:editId="15AF338B">
                <wp:simplePos x="0" y="0"/>
                <wp:positionH relativeFrom="column">
                  <wp:posOffset>-441434</wp:posOffset>
                </wp:positionH>
                <wp:positionV relativeFrom="paragraph">
                  <wp:posOffset>1224652</wp:posOffset>
                </wp:positionV>
                <wp:extent cx="6719570" cy="7753438"/>
                <wp:effectExtent l="0" t="0" r="0" b="0"/>
                <wp:wrapNone/>
                <wp:docPr id="14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19570" cy="7753438"/>
                          <a:chOff x="2792" y="-6791"/>
                          <a:chExt cx="67208" cy="59935"/>
                        </a:xfrm>
                      </wpg:grpSpPr>
                      <wpg:grpSp>
                        <wpg:cNvPr id="15" name="Group 30"/>
                        <wpg:cNvGrpSpPr>
                          <a:grpSpLocks/>
                        </wpg:cNvGrpSpPr>
                        <wpg:grpSpPr bwMode="auto">
                          <a:xfrm>
                            <a:off x="2792" y="-6791"/>
                            <a:ext cx="66491" cy="31773"/>
                            <a:chOff x="2792" y="-6791"/>
                            <a:chExt cx="66491" cy="31773"/>
                          </a:xfrm>
                        </wpg:grpSpPr>
                        <wps:wsp>
                          <wps:cNvPr id="17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90" y="-6791"/>
                              <a:ext cx="52362" cy="53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866EF47" w14:textId="5370F91C" w:rsidR="00461071" w:rsidRPr="00CF57D1" w:rsidRDefault="00461071" w:rsidP="003F29A9">
                                <w:pPr>
                                  <w:pStyle w:val="FinalExam"/>
                                  <w:jc w:val="left"/>
                                  <w:rPr>
                                    <w:color w:val="000000" w:themeColor="text1"/>
                                  </w:rPr>
                                </w:pPr>
                                <w:r w:rsidRPr="00CF57D1">
                                  <w:rPr>
                                    <w:color w:val="000000" w:themeColor="text1"/>
                                  </w:rPr>
                                  <w:t>Final Exam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92" y="4706"/>
                              <a:ext cx="66491" cy="1166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67D7429" w14:textId="3CB33847" w:rsidR="00461071" w:rsidRPr="00871FEB" w:rsidRDefault="00461071" w:rsidP="00297B3E">
                                <w:pPr>
                                  <w:pStyle w:val="CourseName"/>
                                  <w:rPr>
                                    <w:rFonts w:ascii="Titillium" w:hAnsi="Titillium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Titillium" w:hAnsi="Titillium"/>
                                    <w:sz w:val="96"/>
                                    <w:szCs w:val="96"/>
                                  </w:rPr>
                                  <w:t>Quality Assurance and Control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90" y="19767"/>
                              <a:ext cx="59550" cy="52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394799F" w14:textId="2DC24F8E" w:rsidR="00461071" w:rsidRPr="005078E4" w:rsidRDefault="00461071" w:rsidP="00297B3E">
                                <w:pPr>
                                  <w:pStyle w:val="CourseCode"/>
                                  <w:rPr>
                                    <w:rFonts w:ascii="Titillium" w:hAnsi="Titillium"/>
                                  </w:rPr>
                                </w:pPr>
                                <w:r>
                                  <w:rPr>
                                    <w:rFonts w:ascii="Titillium" w:hAnsi="Titillium"/>
                                  </w:rPr>
                                  <w:t>QUAL 370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1896" y="49339"/>
                            <a:ext cx="28104" cy="3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950A1D" w14:textId="69DC9640" w:rsidR="00461071" w:rsidRPr="00E61435" w:rsidRDefault="00461071" w:rsidP="00557A2E">
                              <w:pPr>
                                <w:pStyle w:val="EffectiveDate"/>
                                <w:rPr>
                                  <w:b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E61435"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Date: </w:t>
                              </w:r>
                              <w:r w:rsidRPr="007C342F">
                                <w:rPr>
                                  <w:sz w:val="28"/>
                                  <w:szCs w:val="2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B6F95E" id="Group 31" o:spid="_x0000_s1026" style="position:absolute;margin-left:-34.75pt;margin-top:96.45pt;width:529.1pt;height:610.5pt;z-index:251488768" coordorigin="2792,-6791" coordsize="67208,59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">
                <v:group id="Group 30" o:spid="_x0000_s1027" style="position:absolute;left:2792;top:-6791;width:66491;height:31773" coordorigin="2792,-6791" coordsize="66491,31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o:spid="_x0000_s1028" type="#_x0000_t202" style="position:absolute;left:3890;top:-6791;width:52362;height:5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  <v:textbox>
                      <w:txbxContent>
                        <w:p w14:paraId="2866EF47" w14:textId="5370F91C" w:rsidR="00461071" w:rsidRPr="00CF57D1" w:rsidRDefault="00461071" w:rsidP="003F29A9">
                          <w:pPr>
                            <w:pStyle w:val="FinalExam"/>
                            <w:jc w:val="left"/>
                            <w:rPr>
                              <w:color w:val="000000" w:themeColor="text1"/>
                            </w:rPr>
                          </w:pPr>
                          <w:r w:rsidRPr="00CF57D1">
                            <w:rPr>
                              <w:color w:val="000000" w:themeColor="text1"/>
                            </w:rPr>
                            <w:t>Final Exam</w:t>
                          </w:r>
                        </w:p>
                      </w:txbxContent>
                    </v:textbox>
                  </v:shape>
                  <v:shape id="Text Box 5" o:spid="_x0000_s1029" type="#_x0000_t202" style="position:absolute;left:2792;top:4706;width:66491;height:11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  <v:textbox>
                      <w:txbxContent>
                        <w:p w14:paraId="767D7429" w14:textId="3CB33847" w:rsidR="00461071" w:rsidRPr="00871FEB" w:rsidRDefault="00461071" w:rsidP="00297B3E">
                          <w:pPr>
                            <w:pStyle w:val="CourseName"/>
                            <w:rPr>
                              <w:rFonts w:ascii="Titillium" w:hAnsi="Titillium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Titillium" w:hAnsi="Titillium"/>
                              <w:sz w:val="96"/>
                              <w:szCs w:val="96"/>
                            </w:rPr>
                            <w:t>Quality Assurance and Control</w:t>
                          </w:r>
                        </w:p>
                      </w:txbxContent>
                    </v:textbox>
                  </v:shape>
                  <v:shape id="_x0000_s1030" type="#_x0000_t202" style="position:absolute;left:3890;top:19767;width:59550;height:52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  <v:textbox>
                      <w:txbxContent>
                        <w:p w14:paraId="0394799F" w14:textId="2DC24F8E" w:rsidR="00461071" w:rsidRPr="005078E4" w:rsidRDefault="00461071" w:rsidP="00297B3E">
                          <w:pPr>
                            <w:pStyle w:val="CourseCode"/>
                            <w:rPr>
                              <w:rFonts w:ascii="Titillium" w:hAnsi="Titillium"/>
                            </w:rPr>
                          </w:pPr>
                          <w:r>
                            <w:rPr>
                              <w:rFonts w:ascii="Titillium" w:hAnsi="Titillium"/>
                            </w:rPr>
                            <w:t>QUAL 370</w:t>
                          </w:r>
                        </w:p>
                      </w:txbxContent>
                    </v:textbox>
                  </v:shape>
                </v:group>
                <v:shape id="_x0000_s1031" type="#_x0000_t202" style="position:absolute;left:41896;top:49339;width:28104;height:3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B9E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tanL+kHyPUdAAD//wMAUEsBAi0AFAAGAAgAAAAhANvh9svuAAAAhQEAABMAAAAAAAAAAAAAAAAA&#10;AAAAAFtDb250ZW50X1R5cGVzXS54bWxQSwECLQAUAAYACAAAACEAWvQsW78AAAAVAQAACwAAAAAA&#10;AAAAAAAAAAAfAQAAX3JlbHMvLnJlbHNQSwECLQAUAAYACAAAACEAkuwfRMAAAADbAAAADwAAAAAA&#10;AAAAAAAAAAAHAgAAZHJzL2Rvd25yZXYueG1sUEsFBgAAAAADAAMAtwAAAPQCAAAAAA==&#10;" filled="f" stroked="f">
                  <v:textbox>
                    <w:txbxContent>
                      <w:p w14:paraId="16950A1D" w14:textId="69DC9640" w:rsidR="00461071" w:rsidRPr="00E61435" w:rsidRDefault="00461071" w:rsidP="00557A2E">
                        <w:pPr>
                          <w:pStyle w:val="EffectiveDate"/>
                          <w:rPr>
                            <w:b/>
                            <w:sz w:val="28"/>
                            <w:szCs w:val="28"/>
                            <w:u w:val="single"/>
                          </w:rPr>
                        </w:pPr>
                        <w:r w:rsidRPr="00E61435">
                          <w:rPr>
                            <w:b/>
                            <w:sz w:val="28"/>
                            <w:szCs w:val="28"/>
                          </w:rPr>
                          <w:t xml:space="preserve">Date: </w:t>
                        </w:r>
                        <w:r w:rsidRPr="007C342F">
                          <w:rPr>
                            <w:sz w:val="28"/>
                            <w:szCs w:val="2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3034F0">
        <w:rPr>
          <w:noProof/>
        </w:rPr>
        <w:drawing>
          <wp:inline distT="0" distB="0" distL="0" distR="0" wp14:anchorId="2930724C" wp14:editId="71F210C8">
            <wp:extent cx="914400" cy="980440"/>
            <wp:effectExtent l="0" t="0" r="0" b="0"/>
            <wp:docPr id="1" name="Picture 1" descr="C:\Users\Fayyaz\Downloads\Eden-Brook-College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yyaz\Downloads\Eden-Brook-College-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077" cy="986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0A55">
        <w:rPr>
          <w:noProof/>
        </w:rPr>
        <mc:AlternateContent>
          <mc:Choice Requires="wps">
            <w:drawing>
              <wp:anchor distT="0" distB="0" distL="114300" distR="114300" simplePos="0" relativeHeight="251554304" behindDoc="0" locked="0" layoutInCell="1" allowOverlap="1" wp14:anchorId="377EEDC0" wp14:editId="5AA8FD79">
                <wp:simplePos x="0" y="0"/>
                <wp:positionH relativeFrom="column">
                  <wp:posOffset>-339725</wp:posOffset>
                </wp:positionH>
                <wp:positionV relativeFrom="paragraph">
                  <wp:posOffset>5609117</wp:posOffset>
                </wp:positionV>
                <wp:extent cx="6527800" cy="1733107"/>
                <wp:effectExtent l="0" t="0" r="0" b="63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7800" cy="17331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6B27AB" w14:textId="22ACDE76" w:rsidR="00461071" w:rsidRPr="00297B3E" w:rsidRDefault="00461071" w:rsidP="00F837B3">
                            <w:pPr>
                              <w:pStyle w:val="Weight"/>
                              <w:tabs>
                                <w:tab w:val="clear" w:pos="5760"/>
                                <w:tab w:val="clear" w:pos="8640"/>
                              </w:tabs>
                              <w:rPr>
                                <w:b w:val="0"/>
                                <w:u w:val="single"/>
                              </w:rPr>
                            </w:pPr>
                            <w:r>
                              <w:t>Weight</w:t>
                            </w:r>
                            <w:r w:rsidRPr="00D558AA">
                              <w:t>:</w:t>
                            </w:r>
                            <w:r>
                              <w:tab/>
                            </w:r>
                            <w:r w:rsidRPr="00297B3E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="00445DF5">
                              <w:rPr>
                                <w:b w:val="0"/>
                                <w:u w:val="single"/>
                              </w:rPr>
                              <w:t>3</w:t>
                            </w:r>
                            <w:r>
                              <w:rPr>
                                <w:b w:val="0"/>
                                <w:u w:val="single"/>
                              </w:rPr>
                              <w:t>0%</w:t>
                            </w:r>
                            <w:r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Pr="00297B3E">
                              <w:tab/>
                            </w:r>
                            <w:r>
                              <w:t>Marks</w:t>
                            </w:r>
                            <w:r w:rsidRPr="00D558AA">
                              <w:t>:</w:t>
                            </w:r>
                            <w:r>
                              <w:tab/>
                            </w:r>
                            <w:r w:rsidRPr="00297B3E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="00AA580E">
                              <w:rPr>
                                <w:b w:val="0"/>
                                <w:u w:val="single"/>
                              </w:rPr>
                              <w:t>71</w:t>
                            </w:r>
                            <w:r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</w:p>
                          <w:p w14:paraId="33F9C218" w14:textId="62E78094" w:rsidR="00461071" w:rsidRDefault="00461071" w:rsidP="00297B3E">
                            <w:r>
                              <w:tab/>
                            </w:r>
                          </w:p>
                          <w:p w14:paraId="3620E760" w14:textId="769B9D84" w:rsidR="00461071" w:rsidRDefault="00461071" w:rsidP="00297B3E">
                            <w:pPr>
                              <w:pStyle w:val="Weight"/>
                              <w:rPr>
                                <w:u w:val="single"/>
                              </w:rPr>
                            </w:pPr>
                            <w:r>
                              <w:t>Time Allotted for This Exam:</w:t>
                            </w:r>
                            <w: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14:paraId="72F7676D" w14:textId="77777777" w:rsidR="00461071" w:rsidRDefault="00461071" w:rsidP="00297B3E"/>
                          <w:p w14:paraId="24BBAAF6" w14:textId="77777777" w:rsidR="00461071" w:rsidRDefault="00461071" w:rsidP="00297B3E"/>
                          <w:p w14:paraId="192E7376" w14:textId="77777777" w:rsidR="00461071" w:rsidRPr="003F29A9" w:rsidRDefault="00461071" w:rsidP="00297B3E">
                            <w:pPr>
                              <w:rPr>
                                <w:color w:val="005EB8"/>
                              </w:rPr>
                            </w:pPr>
                          </w:p>
                          <w:p w14:paraId="1847BAF5" w14:textId="38A1543D" w:rsidR="00461071" w:rsidRPr="003F29A9" w:rsidRDefault="00461071" w:rsidP="00557A2E">
                            <w:pPr>
                              <w:pStyle w:val="DoNotOpen"/>
                              <w:tabs>
                                <w:tab w:val="clear" w:pos="2160"/>
                              </w:tabs>
                              <w:rPr>
                                <w:rFonts w:ascii="Arial Black" w:hAnsi="Arial Blac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3F29A9">
                              <w:rPr>
                                <w:color w:val="000000" w:themeColor="text1"/>
                              </w:rPr>
                              <w:t>Do not open this exam booklet until you are instructed to do so.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7EEDC0" id="Text Box 6" o:spid="_x0000_s1032" type="#_x0000_t202" style="position:absolute;margin-left:-26.75pt;margin-top:441.65pt;width:514pt;height:136.45pt;z-index:25155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" filled="f" stroked="f">
                <v:textbox>
                  <w:txbxContent>
                    <w:p w14:paraId="186B27AB" w14:textId="22ACDE76" w:rsidR="00461071" w:rsidRPr="00297B3E" w:rsidRDefault="00461071" w:rsidP="00F837B3">
                      <w:pPr>
                        <w:pStyle w:val="Weight"/>
                        <w:tabs>
                          <w:tab w:val="clear" w:pos="5760"/>
                          <w:tab w:val="clear" w:pos="8640"/>
                        </w:tabs>
                        <w:rPr>
                          <w:b w:val="0"/>
                          <w:u w:val="single"/>
                        </w:rPr>
                      </w:pPr>
                      <w:r>
                        <w:t>Weight</w:t>
                      </w:r>
                      <w:r w:rsidRPr="00D558AA">
                        <w:t>:</w:t>
                      </w:r>
                      <w:r>
                        <w:tab/>
                      </w:r>
                      <w:r w:rsidRPr="00297B3E">
                        <w:rPr>
                          <w:b w:val="0"/>
                          <w:u w:val="single"/>
                        </w:rPr>
                        <w:tab/>
                      </w:r>
                      <w:r>
                        <w:rPr>
                          <w:b w:val="0"/>
                          <w:u w:val="single"/>
                        </w:rPr>
                        <w:tab/>
                      </w:r>
                      <w:r w:rsidR="00445DF5">
                        <w:rPr>
                          <w:b w:val="0"/>
                          <w:u w:val="single"/>
                        </w:rPr>
                        <w:t>3</w:t>
                      </w:r>
                      <w:r>
                        <w:rPr>
                          <w:b w:val="0"/>
                          <w:u w:val="single"/>
                        </w:rPr>
                        <w:t>0%</w:t>
                      </w:r>
                      <w:r>
                        <w:rPr>
                          <w:b w:val="0"/>
                          <w:u w:val="single"/>
                        </w:rPr>
                        <w:tab/>
                      </w:r>
                      <w:r w:rsidRPr="00297B3E">
                        <w:tab/>
                      </w:r>
                      <w:r>
                        <w:t>Marks</w:t>
                      </w:r>
                      <w:r w:rsidRPr="00D558AA">
                        <w:t>:</w:t>
                      </w:r>
                      <w:r>
                        <w:tab/>
                      </w:r>
                      <w:r w:rsidRPr="00297B3E">
                        <w:rPr>
                          <w:b w:val="0"/>
                          <w:u w:val="single"/>
                        </w:rPr>
                        <w:tab/>
                      </w:r>
                      <w:r w:rsidR="00AA580E">
                        <w:rPr>
                          <w:b w:val="0"/>
                          <w:u w:val="single"/>
                        </w:rPr>
                        <w:t>71</w:t>
                      </w:r>
                      <w:r>
                        <w:rPr>
                          <w:b w:val="0"/>
                          <w:u w:val="single"/>
                        </w:rPr>
                        <w:tab/>
                      </w:r>
                      <w:r>
                        <w:rPr>
                          <w:b w:val="0"/>
                          <w:u w:val="single"/>
                        </w:rPr>
                        <w:tab/>
                      </w:r>
                    </w:p>
                    <w:p w14:paraId="33F9C218" w14:textId="62E78094" w:rsidR="00461071" w:rsidRDefault="00461071" w:rsidP="00297B3E">
                      <w:r>
                        <w:tab/>
                      </w:r>
                    </w:p>
                    <w:p w14:paraId="3620E760" w14:textId="769B9D84" w:rsidR="00461071" w:rsidRDefault="00461071" w:rsidP="00297B3E">
                      <w:pPr>
                        <w:pStyle w:val="Weight"/>
                        <w:rPr>
                          <w:u w:val="single"/>
                        </w:rPr>
                      </w:pPr>
                      <w:r>
                        <w:t>Time Allotted for This Exam:</w:t>
                      </w:r>
                      <w: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14:paraId="72F7676D" w14:textId="77777777" w:rsidR="00461071" w:rsidRDefault="00461071" w:rsidP="00297B3E"/>
                    <w:p w14:paraId="24BBAAF6" w14:textId="77777777" w:rsidR="00461071" w:rsidRDefault="00461071" w:rsidP="00297B3E"/>
                    <w:p w14:paraId="192E7376" w14:textId="77777777" w:rsidR="00461071" w:rsidRPr="003F29A9" w:rsidRDefault="00461071" w:rsidP="00297B3E">
                      <w:pPr>
                        <w:rPr>
                          <w:color w:val="005EB8"/>
                        </w:rPr>
                      </w:pPr>
                    </w:p>
                    <w:p w14:paraId="1847BAF5" w14:textId="38A1543D" w:rsidR="00461071" w:rsidRPr="003F29A9" w:rsidRDefault="00461071" w:rsidP="00557A2E">
                      <w:pPr>
                        <w:pStyle w:val="DoNotOpen"/>
                        <w:tabs>
                          <w:tab w:val="clear" w:pos="2160"/>
                        </w:tabs>
                        <w:rPr>
                          <w:rFonts w:ascii="Arial Black" w:hAnsi="Arial Black"/>
                          <w:color w:val="000000" w:themeColor="text1"/>
                          <w:sz w:val="32"/>
                          <w:szCs w:val="32"/>
                        </w:rPr>
                      </w:pPr>
                      <w:r w:rsidRPr="003F29A9">
                        <w:rPr>
                          <w:color w:val="000000" w:themeColor="text1"/>
                        </w:rPr>
                        <w:t>Do not open this exam booklet until you are instructed to do so.</w:t>
                      </w:r>
                    </w:p>
                  </w:txbxContent>
                </v:textbox>
              </v:shape>
            </w:pict>
          </mc:Fallback>
        </mc:AlternateContent>
      </w:r>
      <w:r w:rsidR="001C0A55" w:rsidRPr="003576B1">
        <w:rPr>
          <w:noProof/>
        </w:rPr>
        <mc:AlternateContent>
          <mc:Choice Requires="wps">
            <w:drawing>
              <wp:anchor distT="45720" distB="45720" distL="114300" distR="114300" simplePos="0" relativeHeight="251833856" behindDoc="0" locked="0" layoutInCell="1" allowOverlap="1" wp14:anchorId="1746551A" wp14:editId="63BBEF13">
                <wp:simplePos x="0" y="0"/>
                <wp:positionH relativeFrom="column">
                  <wp:posOffset>-415290</wp:posOffset>
                </wp:positionH>
                <wp:positionV relativeFrom="paragraph">
                  <wp:posOffset>7686040</wp:posOffset>
                </wp:positionV>
                <wp:extent cx="6602095" cy="818515"/>
                <wp:effectExtent l="0" t="0" r="8255" b="6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2095" cy="81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9FCB5" w14:textId="4D34459D" w:rsidR="00461071" w:rsidRPr="0040097E" w:rsidRDefault="00461071" w:rsidP="00557A2E">
                            <w:pPr>
                              <w:pStyle w:val="StudentName"/>
                              <w:spacing w:after="240"/>
                              <w:rPr>
                                <w:u w:val="single"/>
                              </w:rPr>
                            </w:pPr>
                            <w:r>
                              <w:t>Student Name</w:t>
                            </w:r>
                            <w:r w:rsidRPr="00D558AA">
                              <w:t>:</w:t>
                            </w:r>
                            <w:r>
                              <w:tab/>
                            </w:r>
                            <w:r w:rsidRPr="00297B3E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</w:p>
                          <w:p w14:paraId="53B5F5D2" w14:textId="471794FB" w:rsidR="00461071" w:rsidRPr="00D558AA" w:rsidRDefault="00461071" w:rsidP="00297B3E">
                            <w:pPr>
                              <w:pStyle w:val="StudentName"/>
                            </w:pPr>
                            <w:r>
                              <w:t>Student ID</w:t>
                            </w:r>
                            <w:r w:rsidRPr="00D558AA">
                              <w:t>:</w:t>
                            </w:r>
                            <w:r w:rsidRPr="001C0A55">
                              <w:t xml:space="preserve"> </w:t>
                            </w:r>
                            <w:r w:rsidRPr="001C0A55">
                              <w:tab/>
                            </w:r>
                            <w:r w:rsidRPr="00297B3E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46551A" id="Text Box 2" o:spid="_x0000_s1033" type="#_x0000_t202" style="position:absolute;margin-left:-32.7pt;margin-top:605.2pt;width:519.85pt;height:64.45pt;z-index:251833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" stroked="f">
                <v:textbox>
                  <w:txbxContent>
                    <w:p w14:paraId="0E69FCB5" w14:textId="4D34459D" w:rsidR="00461071" w:rsidRPr="0040097E" w:rsidRDefault="00461071" w:rsidP="00557A2E">
                      <w:pPr>
                        <w:pStyle w:val="StudentName"/>
                        <w:spacing w:after="240"/>
                        <w:rPr>
                          <w:u w:val="single"/>
                        </w:rPr>
                      </w:pPr>
                      <w:r>
                        <w:t>Student Name</w:t>
                      </w:r>
                      <w:r w:rsidRPr="00D558AA">
                        <w:t>:</w:t>
                      </w:r>
                      <w:r>
                        <w:tab/>
                      </w:r>
                      <w:r w:rsidRPr="00297B3E">
                        <w:rPr>
                          <w:b w:val="0"/>
                          <w:u w:val="single"/>
                        </w:rPr>
                        <w:tab/>
                      </w:r>
                    </w:p>
                    <w:p w14:paraId="53B5F5D2" w14:textId="471794FB" w:rsidR="00461071" w:rsidRPr="00D558AA" w:rsidRDefault="00461071" w:rsidP="00297B3E">
                      <w:pPr>
                        <w:pStyle w:val="StudentName"/>
                      </w:pPr>
                      <w:r>
                        <w:t>Student ID</w:t>
                      </w:r>
                      <w:r w:rsidRPr="00D558AA">
                        <w:t>:</w:t>
                      </w:r>
                      <w:r w:rsidRPr="001C0A55">
                        <w:t xml:space="preserve"> </w:t>
                      </w:r>
                      <w:r w:rsidRPr="001C0A55">
                        <w:tab/>
                      </w:r>
                      <w:r w:rsidRPr="00297B3E">
                        <w:rPr>
                          <w:b w:val="0"/>
                          <w:u w:val="single"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A25B4">
        <w:br w:type="page"/>
      </w:r>
    </w:p>
    <w:p w14:paraId="449FB509" w14:textId="581B5CCC" w:rsidR="00C01287" w:rsidRPr="001547CE" w:rsidRDefault="00C01287" w:rsidP="00C15725">
      <w:pPr>
        <w:sectPr w:rsidR="00C01287" w:rsidRPr="001547CE" w:rsidSect="004C4C4D">
          <w:pgSz w:w="12240" w:h="15840" w:code="1"/>
          <w:pgMar w:top="288" w:right="288" w:bottom="1440" w:left="1440" w:header="720" w:footer="720" w:gutter="0"/>
          <w:cols w:space="720"/>
          <w:titlePg/>
          <w:docGrid w:linePitch="360"/>
        </w:sectPr>
      </w:pPr>
      <w:bookmarkStart w:id="0" w:name="_GoBack"/>
      <w:bookmarkEnd w:id="0"/>
    </w:p>
    <w:p w14:paraId="3FE431BC" w14:textId="42D5A49B" w:rsidR="00D558AA" w:rsidRPr="00297B3E" w:rsidRDefault="00482B6C" w:rsidP="00557A2E">
      <w:pPr>
        <w:pStyle w:val="Heading1"/>
      </w:pPr>
      <w:r>
        <w:lastRenderedPageBreak/>
        <w:t>QUAL 370</w:t>
      </w:r>
      <w:r w:rsidR="00E61435">
        <w:t>:</w:t>
      </w:r>
      <w:r w:rsidR="00526375">
        <w:t xml:space="preserve"> </w:t>
      </w:r>
      <w:r>
        <w:t>Quality Assurance and Control</w:t>
      </w:r>
      <w:r w:rsidR="00E61435">
        <w:t xml:space="preserve"> Final Exam</w:t>
      </w:r>
    </w:p>
    <w:p w14:paraId="68834A4A" w14:textId="77777777" w:rsidR="00557A2E" w:rsidRPr="00557A2E" w:rsidRDefault="00557A2E" w:rsidP="00557A2E">
      <w:pPr>
        <w:pStyle w:val="Heading2"/>
      </w:pPr>
      <w:r w:rsidRPr="00557A2E">
        <w:t>Student Code of Conduct</w:t>
      </w:r>
    </w:p>
    <w:p w14:paraId="0FC5EDA0" w14:textId="7E7308C3" w:rsidR="00557A2E" w:rsidRPr="00923E38" w:rsidRDefault="00557A2E" w:rsidP="00557A2E">
      <w:r w:rsidRPr="00923E38">
        <w:t>Academic dishonesty is considered to be an extremely seri</w:t>
      </w:r>
      <w:r w:rsidR="00DC5FF5">
        <w:t>ous academic offence. Reference</w:t>
      </w:r>
      <w:r w:rsidRPr="00923E38">
        <w:t xml:space="preserve"> Procedure AC. 3.4.1 - Student Code of Conduct (available on </w:t>
      </w:r>
      <w:hyperlink r:id="rId12">
        <w:r w:rsidRPr="00923E38">
          <w:rPr>
            <w:color w:val="0000FF"/>
            <w:u w:val="single"/>
          </w:rPr>
          <w:t>http://www.</w:t>
        </w:r>
        <w:r w:rsidR="009C02B6">
          <w:rPr>
            <w:color w:val="0000FF"/>
            <w:u w:val="single"/>
          </w:rPr>
          <w:t>Edenbrook</w:t>
        </w:r>
        <w:r w:rsidRPr="00923E38">
          <w:rPr>
            <w:color w:val="0000FF"/>
            <w:u w:val="single"/>
          </w:rPr>
          <w:t>.ca</w:t>
        </w:r>
      </w:hyperlink>
      <w:r w:rsidRPr="00923E38">
        <w:t>).</w:t>
      </w:r>
    </w:p>
    <w:p w14:paraId="105A6F7C" w14:textId="16CDE195" w:rsidR="001C3055" w:rsidRPr="00557A2E" w:rsidRDefault="001C3055" w:rsidP="00557A2E">
      <w:pPr>
        <w:pStyle w:val="Heading3"/>
      </w:pPr>
      <w:r w:rsidRPr="00557A2E">
        <w:rPr>
          <w:rStyle w:val="Heading3Char"/>
          <w:b/>
        </w:rPr>
        <w:t>Multiple Choice Questions</w:t>
      </w:r>
      <w:r w:rsidR="009C77F7" w:rsidRPr="00557A2E">
        <w:t xml:space="preserve"> </w:t>
      </w:r>
    </w:p>
    <w:p w14:paraId="08F9A8A3" w14:textId="1AB22D1A" w:rsidR="00CE30F5" w:rsidRPr="00182838" w:rsidRDefault="00CE30F5" w:rsidP="00CE30F5">
      <w:pPr>
        <w:pStyle w:val="QuestionStyle"/>
      </w:pPr>
      <w:r w:rsidRPr="00182838">
        <w:t xml:space="preserve">One purpose for obtaining the radiation output (mR/mAs) of </w:t>
      </w:r>
      <w:r w:rsidR="00AA580E">
        <w:t>X-ray</w:t>
      </w:r>
      <w:r w:rsidRPr="00182838">
        <w:t xml:space="preserve"> generators is to ensure that the:</w:t>
      </w:r>
    </w:p>
    <w:p w14:paraId="6CC726BD" w14:textId="77777777" w:rsidR="00CE30F5" w:rsidRPr="00182838" w:rsidRDefault="00CE30F5" w:rsidP="00A07669">
      <w:pPr>
        <w:pStyle w:val="AnswerStyle"/>
      </w:pPr>
      <w:r w:rsidRPr="00182838">
        <w:t>Radiation output of three-phase and single-phase generators is similar</w:t>
      </w:r>
    </w:p>
    <w:p w14:paraId="2F262356" w14:textId="43259969" w:rsidR="00CE30F5" w:rsidRPr="00182838" w:rsidRDefault="00CE30F5" w:rsidP="00A07669">
      <w:pPr>
        <w:pStyle w:val="AnswerStyle"/>
      </w:pPr>
      <w:r w:rsidRPr="00182838">
        <w:t xml:space="preserve">Reproducibility values are consistent from </w:t>
      </w:r>
      <w:r w:rsidR="00AA580E">
        <w:t>X-ray</w:t>
      </w:r>
      <w:r w:rsidRPr="00182838">
        <w:t xml:space="preserve"> room to </w:t>
      </w:r>
      <w:r w:rsidR="00AA580E">
        <w:t>X-ray</w:t>
      </w:r>
      <w:r w:rsidRPr="00182838">
        <w:t xml:space="preserve"> room</w:t>
      </w:r>
    </w:p>
    <w:p w14:paraId="65266BB0" w14:textId="77777777" w:rsidR="00CE30F5" w:rsidRPr="00182838" w:rsidRDefault="00CE30F5" w:rsidP="00A07669">
      <w:pPr>
        <w:pStyle w:val="AnswerStyle"/>
      </w:pPr>
      <w:r w:rsidRPr="00182838">
        <w:t>Percent linearity between like generators is within 5%</w:t>
      </w:r>
    </w:p>
    <w:p w14:paraId="1019541E" w14:textId="55F5E2A8" w:rsidR="00A07669" w:rsidRDefault="00CE30F5" w:rsidP="00461071">
      <w:pPr>
        <w:pStyle w:val="AnswerStyle"/>
      </w:pPr>
      <w:r w:rsidRPr="00182838">
        <w:t xml:space="preserve">Radiation output of like </w:t>
      </w:r>
      <w:r w:rsidR="00AA580E">
        <w:t>X-ray</w:t>
      </w:r>
      <w:r w:rsidRPr="00182838">
        <w:t xml:space="preserve"> generators is consistent from room to room</w:t>
      </w:r>
    </w:p>
    <w:p w14:paraId="5014F69D" w14:textId="77777777" w:rsidR="00EE15B9" w:rsidRDefault="00EE15B9" w:rsidP="00EE15B9">
      <w:pPr>
        <w:pStyle w:val="AnswerStyle"/>
        <w:numPr>
          <w:ilvl w:val="0"/>
          <w:numId w:val="0"/>
        </w:numPr>
      </w:pPr>
    </w:p>
    <w:p w14:paraId="6A95DE9B" w14:textId="3A6D761B" w:rsidR="00CE30F5" w:rsidRPr="00182838" w:rsidRDefault="00CE30F5" w:rsidP="00A07669">
      <w:pPr>
        <w:pStyle w:val="QuestionStyle"/>
      </w:pPr>
      <w:r w:rsidRPr="00182838">
        <w:t>What is determined from a</w:t>
      </w:r>
      <w:r w:rsidR="001A3461">
        <w:t>n</w:t>
      </w:r>
      <w:r w:rsidRPr="00182838">
        <w:t xml:space="preserve"> mA linearity test?</w:t>
      </w:r>
    </w:p>
    <w:p w14:paraId="4C2F4D84" w14:textId="238F245C" w:rsidR="00CE30F5" w:rsidRPr="00182838" w:rsidRDefault="00CE30F5" w:rsidP="008E5515">
      <w:pPr>
        <w:pStyle w:val="AnswerStyle"/>
        <w:numPr>
          <w:ilvl w:val="0"/>
          <w:numId w:val="2"/>
        </w:numPr>
      </w:pPr>
      <w:r w:rsidRPr="00182838">
        <w:t>A variance in mA selection will have a directly proportional effect on the exposure m</w:t>
      </w:r>
      <w:r w:rsidR="001A3461">
        <w:t>easured at a given kVp and time</w:t>
      </w:r>
      <w:r w:rsidR="00EE15B9">
        <w:t>.</w:t>
      </w:r>
    </w:p>
    <w:p w14:paraId="4DBD92ED" w14:textId="302CCA80" w:rsidR="00CE30F5" w:rsidRPr="00182838" w:rsidRDefault="00CE30F5" w:rsidP="008E5515">
      <w:pPr>
        <w:pStyle w:val="AnswerStyle"/>
        <w:numPr>
          <w:ilvl w:val="0"/>
          <w:numId w:val="2"/>
        </w:numPr>
      </w:pPr>
      <w:r w:rsidRPr="00182838">
        <w:t>Same measured exposure is obtained at a given mA selection, irrespective of mAs and kV</w:t>
      </w:r>
      <w:r w:rsidR="001A3461">
        <w:t>p selected.</w:t>
      </w:r>
    </w:p>
    <w:p w14:paraId="7CBA5CFE" w14:textId="4161682B" w:rsidR="00CE30F5" w:rsidRPr="00182838" w:rsidRDefault="00CE30F5" w:rsidP="008E5515">
      <w:pPr>
        <w:pStyle w:val="AnswerStyle"/>
        <w:numPr>
          <w:ilvl w:val="0"/>
          <w:numId w:val="2"/>
        </w:numPr>
      </w:pPr>
      <w:r w:rsidRPr="00182838">
        <w:t>A variance in mA selection will have an inversely proportional effect on the exposure m</w:t>
      </w:r>
      <w:r w:rsidR="001A3461">
        <w:t>easured at a given kVp and time.</w:t>
      </w:r>
    </w:p>
    <w:p w14:paraId="148E86BE" w14:textId="50E60107" w:rsidR="00CE30F5" w:rsidRPr="00182838" w:rsidRDefault="00CE30F5" w:rsidP="008E5515">
      <w:pPr>
        <w:pStyle w:val="AnswerStyle"/>
        <w:numPr>
          <w:ilvl w:val="0"/>
          <w:numId w:val="2"/>
        </w:numPr>
      </w:pPr>
      <w:r w:rsidRPr="00182838">
        <w:t>There is no known relationship b</w:t>
      </w:r>
      <w:r w:rsidR="001A3461">
        <w:t>etween mA and measured exposure.</w:t>
      </w:r>
    </w:p>
    <w:p w14:paraId="3AD3F446" w14:textId="77777777" w:rsidR="00CE30F5" w:rsidRPr="00182838" w:rsidRDefault="00CE30F5" w:rsidP="00CE30F5">
      <w:r w:rsidRPr="00182838">
        <w:t xml:space="preserve"> </w:t>
      </w:r>
    </w:p>
    <w:p w14:paraId="2299E5C4" w14:textId="1238316C" w:rsidR="00CE30F5" w:rsidRPr="00182838" w:rsidRDefault="00CE30F5" w:rsidP="00A07669">
      <w:pPr>
        <w:pStyle w:val="QuestionStyle"/>
      </w:pPr>
      <w:r w:rsidRPr="00182838">
        <w:t>A radiogr</w:t>
      </w:r>
      <w:r w:rsidR="001A3461">
        <w:t xml:space="preserve">aphic room with a positive beam </w:t>
      </w:r>
      <w:r w:rsidRPr="00182838">
        <w:t>limiting system should not pass if the sum of the absolute values of the differences in the dimensions of the radiation field and the image receptor area exceeds ______% of the focal spot to image receptor distance.</w:t>
      </w:r>
    </w:p>
    <w:p w14:paraId="5C577800" w14:textId="77777777" w:rsidR="00CE30F5" w:rsidRPr="00182838" w:rsidRDefault="00CE30F5" w:rsidP="008E5515">
      <w:pPr>
        <w:pStyle w:val="AnswerStyle"/>
        <w:numPr>
          <w:ilvl w:val="0"/>
          <w:numId w:val="3"/>
        </w:numPr>
      </w:pPr>
      <w:r w:rsidRPr="00182838">
        <w:t>2</w:t>
      </w:r>
    </w:p>
    <w:p w14:paraId="22A38F37" w14:textId="77777777" w:rsidR="00CE30F5" w:rsidRPr="00182838" w:rsidRDefault="00CE30F5" w:rsidP="008E5515">
      <w:pPr>
        <w:pStyle w:val="AnswerStyle"/>
        <w:numPr>
          <w:ilvl w:val="0"/>
          <w:numId w:val="3"/>
        </w:numPr>
      </w:pPr>
      <w:r w:rsidRPr="00182838">
        <w:t>3</w:t>
      </w:r>
    </w:p>
    <w:p w14:paraId="77B9E414" w14:textId="7BCEBB95" w:rsidR="00CE30F5" w:rsidRPr="00182838" w:rsidRDefault="001A3461" w:rsidP="008E5515">
      <w:pPr>
        <w:pStyle w:val="AnswerStyle"/>
        <w:numPr>
          <w:ilvl w:val="0"/>
          <w:numId w:val="3"/>
        </w:numPr>
      </w:pPr>
      <w:r>
        <w:t>4</w:t>
      </w:r>
    </w:p>
    <w:p w14:paraId="16047882" w14:textId="316FCED3" w:rsidR="00C53D73" w:rsidRDefault="00CE30F5" w:rsidP="008E5515">
      <w:pPr>
        <w:pStyle w:val="AnswerStyle"/>
        <w:numPr>
          <w:ilvl w:val="0"/>
          <w:numId w:val="3"/>
        </w:numPr>
      </w:pPr>
      <w:r w:rsidRPr="00182838">
        <w:t>None of the above</w:t>
      </w:r>
    </w:p>
    <w:p w14:paraId="205ECB40" w14:textId="77777777" w:rsidR="001A3461" w:rsidRDefault="001A3461" w:rsidP="00CE30F5"/>
    <w:p w14:paraId="132FF3BD" w14:textId="77777777" w:rsidR="00F23DB9" w:rsidRDefault="00F23DB9" w:rsidP="00CE30F5"/>
    <w:p w14:paraId="31A653A8" w14:textId="77777777" w:rsidR="00F23DB9" w:rsidRDefault="00F23DB9" w:rsidP="00CE30F5"/>
    <w:p w14:paraId="54E41E22" w14:textId="77777777" w:rsidR="00F23DB9" w:rsidRDefault="00F23DB9" w:rsidP="00CE30F5"/>
    <w:p w14:paraId="4E64F0D7" w14:textId="77777777" w:rsidR="00F23DB9" w:rsidRDefault="00F23DB9" w:rsidP="00CE30F5"/>
    <w:p w14:paraId="117856ED" w14:textId="77777777" w:rsidR="00F23DB9" w:rsidRDefault="00F23DB9" w:rsidP="00CE30F5"/>
    <w:p w14:paraId="50AB8E60" w14:textId="77777777" w:rsidR="00F23DB9" w:rsidRDefault="00F23DB9" w:rsidP="00CE30F5"/>
    <w:p w14:paraId="6081CF44" w14:textId="77777777" w:rsidR="00F23DB9" w:rsidRDefault="00F23DB9" w:rsidP="00CE30F5"/>
    <w:p w14:paraId="6EF94E19" w14:textId="77777777" w:rsidR="00F23DB9" w:rsidRDefault="00F23DB9" w:rsidP="00CE30F5"/>
    <w:p w14:paraId="75B4E006" w14:textId="77777777" w:rsidR="00F23DB9" w:rsidRPr="00182838" w:rsidRDefault="00F23DB9" w:rsidP="00F23DB9">
      <w:pPr>
        <w:pStyle w:val="QuestionStyle"/>
      </w:pPr>
      <w:r w:rsidRPr="00182838">
        <w:t>Each of the 10 radiation exposures must be within _____% of the ______ value of the 10 measurements.</w:t>
      </w:r>
    </w:p>
    <w:p w14:paraId="3703482E" w14:textId="77777777" w:rsidR="00F23DB9" w:rsidRPr="00182838" w:rsidRDefault="00F23DB9" w:rsidP="00F23DB9">
      <w:pPr>
        <w:pStyle w:val="QuestionStyle"/>
        <w:numPr>
          <w:ilvl w:val="1"/>
          <w:numId w:val="1"/>
        </w:numPr>
        <w:spacing w:after="0"/>
      </w:pPr>
      <w:r w:rsidRPr="00182838">
        <w:lastRenderedPageBreak/>
        <w:t>10%</w:t>
      </w:r>
    </w:p>
    <w:p w14:paraId="13F4EC3F" w14:textId="77777777" w:rsidR="00F23DB9" w:rsidRPr="00182838" w:rsidRDefault="00F23DB9" w:rsidP="00F23DB9">
      <w:pPr>
        <w:pStyle w:val="QuestionStyle"/>
        <w:numPr>
          <w:ilvl w:val="1"/>
          <w:numId w:val="1"/>
        </w:numPr>
        <w:spacing w:after="0"/>
      </w:pPr>
      <w:r w:rsidRPr="00182838">
        <w:t>15%</w:t>
      </w:r>
    </w:p>
    <w:p w14:paraId="3617F711" w14:textId="77777777" w:rsidR="00F23DB9" w:rsidRPr="00182838" w:rsidRDefault="00F23DB9" w:rsidP="00F23DB9">
      <w:pPr>
        <w:pStyle w:val="QuestionStyle"/>
        <w:numPr>
          <w:ilvl w:val="1"/>
          <w:numId w:val="1"/>
        </w:numPr>
        <w:spacing w:after="0"/>
      </w:pPr>
      <w:r w:rsidRPr="00182838">
        <w:t>Mean</w:t>
      </w:r>
    </w:p>
    <w:p w14:paraId="506E1A45" w14:textId="77777777" w:rsidR="00F23DB9" w:rsidRDefault="00F23DB9" w:rsidP="00F23DB9">
      <w:pPr>
        <w:pStyle w:val="QuestionStyle"/>
        <w:numPr>
          <w:ilvl w:val="1"/>
          <w:numId w:val="1"/>
        </w:numPr>
        <w:spacing w:after="0"/>
      </w:pPr>
      <w:r w:rsidRPr="00182838">
        <w:t>Maximum</w:t>
      </w:r>
    </w:p>
    <w:p w14:paraId="2AF2B3C4" w14:textId="77777777" w:rsidR="00F23DB9" w:rsidRPr="00182838" w:rsidRDefault="00F23DB9" w:rsidP="00F23DB9">
      <w:pPr>
        <w:pStyle w:val="QuestionStyle"/>
        <w:numPr>
          <w:ilvl w:val="0"/>
          <w:numId w:val="0"/>
        </w:numPr>
        <w:ind w:left="360" w:hanging="360"/>
      </w:pPr>
    </w:p>
    <w:p w14:paraId="3BE732DB" w14:textId="77777777" w:rsidR="00F23DB9" w:rsidRPr="00182838" w:rsidRDefault="00F23DB9" w:rsidP="00F23DB9">
      <w:pPr>
        <w:pStyle w:val="AnswerStyle"/>
        <w:numPr>
          <w:ilvl w:val="0"/>
          <w:numId w:val="4"/>
        </w:numPr>
      </w:pPr>
      <w:r w:rsidRPr="00182838">
        <w:t>1, 3</w:t>
      </w:r>
    </w:p>
    <w:p w14:paraId="2F96CE6E" w14:textId="77777777" w:rsidR="00F23DB9" w:rsidRPr="00182838" w:rsidRDefault="00F23DB9" w:rsidP="00F23DB9">
      <w:pPr>
        <w:pStyle w:val="AnswerStyle"/>
        <w:numPr>
          <w:ilvl w:val="0"/>
          <w:numId w:val="4"/>
        </w:numPr>
      </w:pPr>
      <w:r w:rsidRPr="00182838">
        <w:t>1, 4</w:t>
      </w:r>
    </w:p>
    <w:p w14:paraId="477A27C1" w14:textId="77777777" w:rsidR="00F23DB9" w:rsidRPr="00182838" w:rsidRDefault="00F23DB9" w:rsidP="00F23DB9">
      <w:pPr>
        <w:pStyle w:val="AnswerStyle"/>
        <w:numPr>
          <w:ilvl w:val="0"/>
          <w:numId w:val="4"/>
        </w:numPr>
      </w:pPr>
      <w:r>
        <w:t>2, 3</w:t>
      </w:r>
    </w:p>
    <w:p w14:paraId="3453F021" w14:textId="77777777" w:rsidR="00F23DB9" w:rsidRPr="00182838" w:rsidRDefault="00F23DB9" w:rsidP="00F23DB9">
      <w:pPr>
        <w:pStyle w:val="AnswerStyle"/>
        <w:numPr>
          <w:ilvl w:val="0"/>
          <w:numId w:val="4"/>
        </w:numPr>
      </w:pPr>
      <w:r w:rsidRPr="00182838">
        <w:t>2, 4</w:t>
      </w:r>
    </w:p>
    <w:p w14:paraId="4F952412" w14:textId="77777777" w:rsidR="00F23DB9" w:rsidRDefault="00F23DB9" w:rsidP="00F23DB9">
      <w:pPr>
        <w:spacing w:line="240" w:lineRule="auto"/>
        <w:rPr>
          <w:b/>
        </w:rPr>
      </w:pPr>
    </w:p>
    <w:p w14:paraId="39EA9C31" w14:textId="4E73E7EC" w:rsidR="00A07669" w:rsidRPr="00EE15B9" w:rsidRDefault="00716481" w:rsidP="00F23DB9">
      <w:pPr>
        <w:spacing w:line="240" w:lineRule="auto"/>
        <w:rPr>
          <w:b/>
        </w:rPr>
      </w:pPr>
      <w:r>
        <w:rPr>
          <w:b/>
        </w:rPr>
        <w:t>*</w:t>
      </w:r>
      <w:r w:rsidR="001A3461" w:rsidRPr="00716481">
        <w:rPr>
          <w:b/>
        </w:rPr>
        <w:t xml:space="preserve">Please use </w:t>
      </w:r>
      <w:r w:rsidR="00461071">
        <w:rPr>
          <w:b/>
        </w:rPr>
        <w:t>Table 1</w:t>
      </w:r>
      <w:r w:rsidR="00CE30F5" w:rsidRPr="00716481">
        <w:rPr>
          <w:b/>
        </w:rPr>
        <w:t xml:space="preserve"> to answer questions 5</w:t>
      </w:r>
      <w:r w:rsidR="00EE15B9">
        <w:rPr>
          <w:b/>
        </w:rPr>
        <w:t>–</w:t>
      </w:r>
      <w:r w:rsidR="00CE30F5" w:rsidRPr="00716481">
        <w:rPr>
          <w:b/>
        </w:rPr>
        <w:t>10</w:t>
      </w:r>
    </w:p>
    <w:p w14:paraId="7876E02F" w14:textId="77777777" w:rsidR="00A07669" w:rsidRDefault="00A07669" w:rsidP="00CE30F5"/>
    <w:tbl>
      <w:tblPr>
        <w:tblW w:w="6660" w:type="dxa"/>
        <w:tblInd w:w="1357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660"/>
        <w:gridCol w:w="1720"/>
        <w:gridCol w:w="1620"/>
        <w:gridCol w:w="1660"/>
      </w:tblGrid>
      <w:tr w:rsidR="00CE30F5" w:rsidRPr="001A3461" w14:paraId="4CD82025" w14:textId="77777777" w:rsidTr="001A3461">
        <w:trPr>
          <w:cantSplit/>
          <w:trHeight w:val="300"/>
        </w:trPr>
        <w:tc>
          <w:tcPr>
            <w:tcW w:w="66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A230734" w14:textId="713C50AA" w:rsidR="00CE30F5" w:rsidRPr="001A3461" w:rsidRDefault="00CE30F5" w:rsidP="00A07669">
            <w:pPr>
              <w:spacing w:line="240" w:lineRule="auto"/>
              <w:jc w:val="center"/>
              <w:rPr>
                <w:b/>
                <w:color w:val="000000"/>
              </w:rPr>
            </w:pPr>
            <w:r w:rsidRPr="001A3461">
              <w:rPr>
                <w:b/>
                <w:color w:val="000000"/>
              </w:rPr>
              <w:t>Table 1</w:t>
            </w:r>
            <w:r w:rsidR="001A3461" w:rsidRPr="001A3461">
              <w:rPr>
                <w:b/>
                <w:color w:val="000000"/>
              </w:rPr>
              <w:t xml:space="preserve">: </w:t>
            </w:r>
            <w:r w:rsidR="001A3461" w:rsidRPr="001A3461">
              <w:rPr>
                <w:b/>
              </w:rPr>
              <w:t>Reproducibility Test Results</w:t>
            </w:r>
          </w:p>
        </w:tc>
      </w:tr>
      <w:tr w:rsidR="00CE30F5" w:rsidRPr="001A3461" w14:paraId="5D911C96" w14:textId="77777777" w:rsidTr="00A07669">
        <w:trPr>
          <w:cantSplit/>
          <w:trHeight w:val="6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60582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Exposure Number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E0C70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Dosimeter Reading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01814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Exposure Number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8869D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Dosimeter Reading</w:t>
            </w:r>
          </w:p>
        </w:tc>
      </w:tr>
      <w:tr w:rsidR="00CE30F5" w:rsidRPr="001A3461" w14:paraId="40ED0E42" w14:textId="77777777" w:rsidTr="00A07669">
        <w:trPr>
          <w:cantSplit/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28162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A4CBE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145 mR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EDB15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78819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148 mR</w:t>
            </w:r>
          </w:p>
        </w:tc>
      </w:tr>
      <w:tr w:rsidR="00CE30F5" w:rsidRPr="001A3461" w14:paraId="68F5A4D5" w14:textId="77777777" w:rsidTr="00A07669">
        <w:trPr>
          <w:cantSplit/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8D862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222B5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144 mR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A644D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6C30D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148 mR</w:t>
            </w:r>
          </w:p>
        </w:tc>
      </w:tr>
      <w:tr w:rsidR="00CE30F5" w:rsidRPr="001A3461" w14:paraId="778C92B9" w14:textId="77777777" w:rsidTr="00A07669">
        <w:trPr>
          <w:cantSplit/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17AC9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5114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144 mR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340DD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C1488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145 mR</w:t>
            </w:r>
          </w:p>
        </w:tc>
      </w:tr>
      <w:tr w:rsidR="00CE30F5" w:rsidRPr="001A3461" w14:paraId="42269A69" w14:textId="77777777" w:rsidTr="00A07669">
        <w:trPr>
          <w:cantSplit/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5C3EF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A8410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149 mR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9244B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219DA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147 mR</w:t>
            </w:r>
          </w:p>
        </w:tc>
      </w:tr>
      <w:tr w:rsidR="00CE30F5" w:rsidRPr="001A3461" w14:paraId="595479DE" w14:textId="77777777" w:rsidTr="00A07669">
        <w:trPr>
          <w:cantSplit/>
          <w:trHeight w:val="300"/>
        </w:trPr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E7C4B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33466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146 mR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DD6CA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5E3E3" w14:textId="77777777" w:rsidR="00CE30F5" w:rsidRPr="001A346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1A3461">
              <w:rPr>
                <w:color w:val="000000"/>
              </w:rPr>
              <w:t>150 mR</w:t>
            </w:r>
          </w:p>
        </w:tc>
      </w:tr>
    </w:tbl>
    <w:p w14:paraId="1F3E68BF" w14:textId="77777777" w:rsidR="00CE30F5" w:rsidRDefault="00CE30F5" w:rsidP="00CE30F5">
      <w:pPr>
        <w:pStyle w:val="QuestionStyle"/>
        <w:numPr>
          <w:ilvl w:val="0"/>
          <w:numId w:val="0"/>
        </w:numPr>
        <w:ind w:left="360" w:hanging="360"/>
      </w:pPr>
    </w:p>
    <w:p w14:paraId="0F755733" w14:textId="1ED362B3" w:rsidR="00C53D73" w:rsidRDefault="00C53D73">
      <w:pPr>
        <w:spacing w:line="240" w:lineRule="auto"/>
        <w:rPr>
          <w:rStyle w:val="Heading3Char"/>
          <w:b w:val="0"/>
        </w:rPr>
      </w:pPr>
    </w:p>
    <w:p w14:paraId="56E386DD" w14:textId="77777777" w:rsidR="00CE30F5" w:rsidRPr="00182838" w:rsidRDefault="00CE30F5" w:rsidP="00496A03">
      <w:pPr>
        <w:pStyle w:val="QuestionStyle"/>
      </w:pPr>
      <w:r w:rsidRPr="00182838">
        <w:t>Each of the 10 radiation exposures must be within _____% of the ______ value of the 10 measurements.</w:t>
      </w:r>
    </w:p>
    <w:p w14:paraId="71B9BAE0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10%</w:t>
      </w:r>
    </w:p>
    <w:p w14:paraId="7D432778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15%</w:t>
      </w:r>
    </w:p>
    <w:p w14:paraId="144E2FCA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Mean</w:t>
      </w:r>
    </w:p>
    <w:p w14:paraId="168C2257" w14:textId="77777777" w:rsidR="00CE30F5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Maximum</w:t>
      </w:r>
    </w:p>
    <w:p w14:paraId="3688EC8F" w14:textId="77777777" w:rsidR="00496A03" w:rsidRPr="00182838" w:rsidRDefault="00496A03" w:rsidP="00496A03">
      <w:pPr>
        <w:pStyle w:val="QuestionStyle"/>
        <w:numPr>
          <w:ilvl w:val="0"/>
          <w:numId w:val="0"/>
        </w:numPr>
        <w:ind w:left="360" w:hanging="360"/>
      </w:pPr>
    </w:p>
    <w:p w14:paraId="190E21CC" w14:textId="77777777" w:rsidR="00CE30F5" w:rsidRPr="00182838" w:rsidRDefault="00CE30F5" w:rsidP="00400144">
      <w:pPr>
        <w:pStyle w:val="AnswerStyle"/>
        <w:numPr>
          <w:ilvl w:val="0"/>
          <w:numId w:val="72"/>
        </w:numPr>
      </w:pPr>
      <w:r w:rsidRPr="00182838">
        <w:t>1, 3</w:t>
      </w:r>
    </w:p>
    <w:p w14:paraId="4E335FCE" w14:textId="77777777" w:rsidR="00CE30F5" w:rsidRPr="00182838" w:rsidRDefault="00CE30F5" w:rsidP="008E5515">
      <w:pPr>
        <w:pStyle w:val="AnswerStyle"/>
        <w:numPr>
          <w:ilvl w:val="0"/>
          <w:numId w:val="4"/>
        </w:numPr>
      </w:pPr>
      <w:r w:rsidRPr="00182838">
        <w:t>1, 4</w:t>
      </w:r>
    </w:p>
    <w:p w14:paraId="23EF53BB" w14:textId="772241F2" w:rsidR="00CE30F5" w:rsidRPr="00182838" w:rsidRDefault="00EE15B9" w:rsidP="008E5515">
      <w:pPr>
        <w:pStyle w:val="AnswerStyle"/>
        <w:numPr>
          <w:ilvl w:val="0"/>
          <w:numId w:val="4"/>
        </w:numPr>
      </w:pPr>
      <w:r>
        <w:t>2, 3</w:t>
      </w:r>
    </w:p>
    <w:p w14:paraId="2F6BE402" w14:textId="77777777" w:rsidR="00CE30F5" w:rsidRPr="00182838" w:rsidRDefault="00CE30F5" w:rsidP="008E5515">
      <w:pPr>
        <w:pStyle w:val="AnswerStyle"/>
        <w:numPr>
          <w:ilvl w:val="0"/>
          <w:numId w:val="4"/>
        </w:numPr>
      </w:pPr>
      <w:r w:rsidRPr="00182838">
        <w:t>2, 4</w:t>
      </w:r>
    </w:p>
    <w:p w14:paraId="5916E79C" w14:textId="77777777" w:rsidR="00CE30F5" w:rsidRPr="00182838" w:rsidRDefault="00CE30F5" w:rsidP="00CE30F5"/>
    <w:p w14:paraId="63F13592" w14:textId="77777777" w:rsidR="00496A03" w:rsidRPr="00716481" w:rsidRDefault="00496A03" w:rsidP="00496A03">
      <w:pPr>
        <w:pStyle w:val="QuestionStyle"/>
        <w:rPr>
          <w:b/>
        </w:rPr>
      </w:pPr>
      <w:r w:rsidRPr="00716481">
        <w:rPr>
          <w:b/>
        </w:rPr>
        <w:t>Part A:</w:t>
      </w:r>
    </w:p>
    <w:p w14:paraId="0B74AF63" w14:textId="37A0FF1A" w:rsidR="00CE30F5" w:rsidRPr="00182838" w:rsidRDefault="00CE30F5" w:rsidP="00496A03">
      <w:pPr>
        <w:pStyle w:val="QuestionStyle"/>
        <w:numPr>
          <w:ilvl w:val="0"/>
          <w:numId w:val="0"/>
        </w:numPr>
        <w:ind w:left="360"/>
      </w:pPr>
      <w:r w:rsidRPr="00182838">
        <w:t>The Table 1 results are within the acceptable limits for all evaluations.</w:t>
      </w:r>
    </w:p>
    <w:p w14:paraId="40925DB9" w14:textId="1E16977A" w:rsidR="00CE30F5" w:rsidRPr="00182838" w:rsidRDefault="00EE15B9" w:rsidP="008E5515">
      <w:pPr>
        <w:pStyle w:val="AnswerStyle"/>
        <w:numPr>
          <w:ilvl w:val="0"/>
          <w:numId w:val="5"/>
        </w:numPr>
      </w:pPr>
      <w:r>
        <w:t>True</w:t>
      </w:r>
    </w:p>
    <w:p w14:paraId="00B391A5" w14:textId="5578DBB1" w:rsidR="00496A03" w:rsidRDefault="00CE30F5" w:rsidP="00CE30F5">
      <w:pPr>
        <w:pStyle w:val="AnswerStyle"/>
        <w:numPr>
          <w:ilvl w:val="0"/>
          <w:numId w:val="5"/>
        </w:numPr>
      </w:pPr>
      <w:r w:rsidRPr="00182838">
        <w:t>False</w:t>
      </w:r>
    </w:p>
    <w:p w14:paraId="207A6955" w14:textId="55BC17B9" w:rsidR="00CE30F5" w:rsidRPr="00182838" w:rsidRDefault="00CE30F5" w:rsidP="00496A03">
      <w:pPr>
        <w:ind w:left="360"/>
      </w:pPr>
      <w:r w:rsidRPr="00716481">
        <w:rPr>
          <w:b/>
        </w:rPr>
        <w:t>P</w:t>
      </w:r>
      <w:r w:rsidR="00496A03" w:rsidRPr="00716481">
        <w:rPr>
          <w:b/>
        </w:rPr>
        <w:t>art B</w:t>
      </w:r>
      <w:r w:rsidRPr="00716481">
        <w:rPr>
          <w:b/>
        </w:rPr>
        <w:t>:</w:t>
      </w:r>
      <w:r w:rsidRPr="00182838">
        <w:t xml:space="preserve"> Show your work below for a value of 5 marks.</w:t>
      </w:r>
    </w:p>
    <w:p w14:paraId="2E7E23F4" w14:textId="77777777" w:rsidR="00CE30F5" w:rsidRDefault="00CE30F5">
      <w:pPr>
        <w:spacing w:line="240" w:lineRule="auto"/>
        <w:rPr>
          <w:rStyle w:val="Heading3Char"/>
        </w:rPr>
      </w:pPr>
    </w:p>
    <w:p w14:paraId="6895E1D6" w14:textId="77777777" w:rsidR="00EE15B9" w:rsidRDefault="00EE15B9">
      <w:pPr>
        <w:spacing w:line="240" w:lineRule="auto"/>
        <w:rPr>
          <w:rStyle w:val="Heading3Char"/>
        </w:rPr>
      </w:pPr>
    </w:p>
    <w:p w14:paraId="2ADD6CFC" w14:textId="77777777" w:rsidR="00461071" w:rsidRDefault="00461071">
      <w:pPr>
        <w:spacing w:line="240" w:lineRule="auto"/>
        <w:rPr>
          <w:rStyle w:val="Heading3Char"/>
        </w:rPr>
      </w:pPr>
    </w:p>
    <w:p w14:paraId="0BAAD558" w14:textId="77777777" w:rsidR="00461071" w:rsidRDefault="00461071">
      <w:pPr>
        <w:spacing w:line="240" w:lineRule="auto"/>
        <w:rPr>
          <w:rStyle w:val="Heading3Char"/>
        </w:rPr>
      </w:pPr>
    </w:p>
    <w:p w14:paraId="132794C2" w14:textId="77777777" w:rsidR="00CE30F5" w:rsidRDefault="00CE30F5">
      <w:pPr>
        <w:spacing w:line="240" w:lineRule="auto"/>
        <w:rPr>
          <w:rStyle w:val="Heading3Char"/>
        </w:rPr>
      </w:pPr>
    </w:p>
    <w:p w14:paraId="26F5837C" w14:textId="40C5DB01" w:rsidR="00CE30F5" w:rsidRPr="00182838" w:rsidRDefault="00400144" w:rsidP="00496A03">
      <w:pPr>
        <w:pStyle w:val="QuestionStyle"/>
      </w:pPr>
      <w:r>
        <w:t>What is t</w:t>
      </w:r>
      <w:r w:rsidR="00CE30F5" w:rsidRPr="00182838">
        <w:t>he purpose of calculating the coefficient of variation?</w:t>
      </w:r>
    </w:p>
    <w:p w14:paraId="3229EC83" w14:textId="77777777" w:rsidR="00CE30F5" w:rsidRPr="00182838" w:rsidRDefault="00CE30F5" w:rsidP="008E5515">
      <w:pPr>
        <w:pStyle w:val="AnswerStyle"/>
        <w:numPr>
          <w:ilvl w:val="0"/>
          <w:numId w:val="6"/>
        </w:numPr>
      </w:pPr>
      <w:r w:rsidRPr="00182838">
        <w:t>Standard deviation</w:t>
      </w:r>
    </w:p>
    <w:p w14:paraId="0D6338B5" w14:textId="15015FF4" w:rsidR="00CE30F5" w:rsidRPr="00716481" w:rsidRDefault="00CE30F5" w:rsidP="008E5515">
      <w:pPr>
        <w:pStyle w:val="AnswerStyle"/>
        <w:numPr>
          <w:ilvl w:val="0"/>
          <w:numId w:val="6"/>
        </w:numPr>
        <w:rPr>
          <w:i/>
        </w:rPr>
      </w:pPr>
      <w:r w:rsidRPr="00182838">
        <w:t>To prove the resu</w:t>
      </w:r>
      <w:r w:rsidR="00716481">
        <w:t>lts were not obtained by chance</w:t>
      </w:r>
    </w:p>
    <w:p w14:paraId="3283266F" w14:textId="77777777" w:rsidR="00CE30F5" w:rsidRPr="00182838" w:rsidRDefault="00CE30F5" w:rsidP="008E5515">
      <w:pPr>
        <w:pStyle w:val="AnswerStyle"/>
        <w:numPr>
          <w:ilvl w:val="0"/>
          <w:numId w:val="6"/>
        </w:numPr>
      </w:pPr>
      <w:r w:rsidRPr="00182838">
        <w:t>To prove there is statistical evidence</w:t>
      </w:r>
    </w:p>
    <w:p w14:paraId="6C665061" w14:textId="77777777" w:rsidR="00CE30F5" w:rsidRDefault="00CE30F5" w:rsidP="008E5515">
      <w:pPr>
        <w:pStyle w:val="AnswerStyle"/>
        <w:numPr>
          <w:ilvl w:val="0"/>
          <w:numId w:val="6"/>
        </w:numPr>
      </w:pPr>
      <w:r w:rsidRPr="00182838">
        <w:t>To prove results are within acceptable dose limits</w:t>
      </w:r>
    </w:p>
    <w:p w14:paraId="0A4A2B05" w14:textId="77777777" w:rsidR="00794CE4" w:rsidRPr="00182838" w:rsidRDefault="00794CE4" w:rsidP="00794CE4">
      <w:pPr>
        <w:pStyle w:val="AnswerStyle"/>
        <w:numPr>
          <w:ilvl w:val="0"/>
          <w:numId w:val="0"/>
        </w:numPr>
      </w:pPr>
    </w:p>
    <w:p w14:paraId="5F101ED9" w14:textId="77777777" w:rsidR="00CE30F5" w:rsidRPr="00182838" w:rsidRDefault="00CE30F5" w:rsidP="00496A03">
      <w:pPr>
        <w:pStyle w:val="QuestionStyle"/>
      </w:pPr>
      <w:r w:rsidRPr="00182838">
        <w:t>If the coefficient of variation (C) was 0.0019, this value would be within the acceptance limit.</w:t>
      </w:r>
    </w:p>
    <w:p w14:paraId="2659FE82" w14:textId="70CACF0E" w:rsidR="00CE30F5" w:rsidRPr="00182838" w:rsidRDefault="00CE30F5" w:rsidP="008E5515">
      <w:pPr>
        <w:pStyle w:val="AnswerStyle"/>
        <w:numPr>
          <w:ilvl w:val="0"/>
          <w:numId w:val="7"/>
        </w:numPr>
      </w:pPr>
      <w:r w:rsidRPr="00182838">
        <w:t>True</w:t>
      </w:r>
    </w:p>
    <w:p w14:paraId="65857753" w14:textId="77777777" w:rsidR="00CE30F5" w:rsidRPr="00182838" w:rsidRDefault="00CE30F5" w:rsidP="008E5515">
      <w:pPr>
        <w:pStyle w:val="AnswerStyle"/>
        <w:numPr>
          <w:ilvl w:val="0"/>
          <w:numId w:val="7"/>
        </w:numPr>
      </w:pPr>
      <w:r w:rsidRPr="00182838">
        <w:t>False</w:t>
      </w:r>
    </w:p>
    <w:p w14:paraId="4C3F8A89" w14:textId="77777777" w:rsidR="00CE30F5" w:rsidRPr="00182838" w:rsidRDefault="00CE30F5" w:rsidP="00CE30F5"/>
    <w:p w14:paraId="3CB28C60" w14:textId="77777777" w:rsidR="00CE30F5" w:rsidRPr="00182838" w:rsidRDefault="00CE30F5" w:rsidP="00496A03">
      <w:pPr>
        <w:pStyle w:val="QuestionStyle"/>
      </w:pPr>
      <w:r w:rsidRPr="00182838">
        <w:t>Results of the reproducibility test are compared to:</w:t>
      </w:r>
    </w:p>
    <w:p w14:paraId="6CBA7390" w14:textId="77777777" w:rsidR="00CE30F5" w:rsidRPr="00182838" w:rsidRDefault="00CE30F5" w:rsidP="008E5515">
      <w:pPr>
        <w:pStyle w:val="AnswerStyle"/>
        <w:numPr>
          <w:ilvl w:val="0"/>
          <w:numId w:val="8"/>
        </w:numPr>
      </w:pPr>
      <w:r w:rsidRPr="00182838">
        <w:t>Other rooms in the department</w:t>
      </w:r>
    </w:p>
    <w:p w14:paraId="47F0555F" w14:textId="77777777" w:rsidR="00CE30F5" w:rsidRPr="00182838" w:rsidRDefault="00CE30F5" w:rsidP="008E5515">
      <w:pPr>
        <w:pStyle w:val="AnswerStyle"/>
        <w:numPr>
          <w:ilvl w:val="0"/>
          <w:numId w:val="8"/>
        </w:numPr>
      </w:pPr>
      <w:r w:rsidRPr="00182838">
        <w:t>Technique charts</w:t>
      </w:r>
    </w:p>
    <w:p w14:paraId="6A07F34D" w14:textId="5905C4AE" w:rsidR="00CE30F5" w:rsidRPr="00182838" w:rsidRDefault="00716481" w:rsidP="008E5515">
      <w:pPr>
        <w:pStyle w:val="AnswerStyle"/>
        <w:numPr>
          <w:ilvl w:val="0"/>
          <w:numId w:val="8"/>
        </w:numPr>
      </w:pPr>
      <w:r>
        <w:t>Acceptance results</w:t>
      </w:r>
    </w:p>
    <w:p w14:paraId="4E0DD05A" w14:textId="77777777" w:rsidR="00CE30F5" w:rsidRPr="00182838" w:rsidRDefault="00CE30F5" w:rsidP="008E5515">
      <w:pPr>
        <w:pStyle w:val="AnswerStyle"/>
        <w:numPr>
          <w:ilvl w:val="0"/>
          <w:numId w:val="8"/>
        </w:numPr>
      </w:pPr>
      <w:r w:rsidRPr="00182838">
        <w:t>All of the above</w:t>
      </w:r>
    </w:p>
    <w:p w14:paraId="02FEDE72" w14:textId="77777777" w:rsidR="00CE30F5" w:rsidRPr="00182838" w:rsidRDefault="00CE30F5" w:rsidP="00CE30F5"/>
    <w:p w14:paraId="06A8756A" w14:textId="77777777" w:rsidR="00CE30F5" w:rsidRPr="00182838" w:rsidRDefault="00CE30F5" w:rsidP="00496A03">
      <w:pPr>
        <w:pStyle w:val="QuestionStyle"/>
      </w:pPr>
      <w:r w:rsidRPr="00182838">
        <w:t>If the coefficient of variation is greater than the acceptable limit, the outcome will be:</w:t>
      </w:r>
    </w:p>
    <w:p w14:paraId="13FC0560" w14:textId="77777777" w:rsidR="00CE30F5" w:rsidRPr="00182838" w:rsidRDefault="00CE30F5" w:rsidP="008E5515">
      <w:pPr>
        <w:pStyle w:val="AnswerStyle"/>
        <w:numPr>
          <w:ilvl w:val="0"/>
          <w:numId w:val="9"/>
        </w:numPr>
      </w:pPr>
      <w:r w:rsidRPr="00182838">
        <w:t>Predictable radiographic exposures resulting in consistent radiographic images</w:t>
      </w:r>
    </w:p>
    <w:p w14:paraId="4666E402" w14:textId="77777777" w:rsidR="00CE30F5" w:rsidRPr="00182838" w:rsidRDefault="00CE30F5" w:rsidP="008E5515">
      <w:pPr>
        <w:pStyle w:val="AnswerStyle"/>
        <w:numPr>
          <w:ilvl w:val="0"/>
          <w:numId w:val="9"/>
        </w:numPr>
      </w:pPr>
      <w:r w:rsidRPr="00182838">
        <w:t>The same results attained every time the same technical factors are used</w:t>
      </w:r>
    </w:p>
    <w:p w14:paraId="7445F325" w14:textId="220C07DD" w:rsidR="00CE30F5" w:rsidRPr="00182838" w:rsidRDefault="00CE30F5" w:rsidP="008E5515">
      <w:pPr>
        <w:pStyle w:val="AnswerStyle"/>
        <w:numPr>
          <w:ilvl w:val="0"/>
          <w:numId w:val="9"/>
        </w:numPr>
      </w:pPr>
      <w:r w:rsidRPr="00182838">
        <w:t>Inconsistent radiographic exposures attaine</w:t>
      </w:r>
      <w:r w:rsidR="00EE15B9">
        <w:t>d by the same technical factors</w:t>
      </w:r>
    </w:p>
    <w:p w14:paraId="3A8DCB27" w14:textId="77777777" w:rsidR="00CE30F5" w:rsidRPr="00182838" w:rsidRDefault="00CE30F5" w:rsidP="008E5515">
      <w:pPr>
        <w:pStyle w:val="AnswerStyle"/>
        <w:numPr>
          <w:ilvl w:val="0"/>
          <w:numId w:val="9"/>
        </w:numPr>
      </w:pPr>
      <w:r w:rsidRPr="00182838">
        <w:t>Different technical factors result in predictable radiographic exposures</w:t>
      </w:r>
    </w:p>
    <w:p w14:paraId="6CB7629E" w14:textId="77777777" w:rsidR="00CE30F5" w:rsidRPr="00182838" w:rsidRDefault="00CE30F5" w:rsidP="00CE30F5"/>
    <w:p w14:paraId="524F443A" w14:textId="5C18559C" w:rsidR="00CE30F5" w:rsidRPr="00182838" w:rsidRDefault="00CE30F5" w:rsidP="00496A03">
      <w:pPr>
        <w:pStyle w:val="QuestionStyle"/>
      </w:pPr>
      <w:r w:rsidRPr="00182838">
        <w:t>In the clinical setting, if the central r</w:t>
      </w:r>
      <w:r w:rsidR="00716481">
        <w:t>ay is NOT aligned with the centre</w:t>
      </w:r>
      <w:r w:rsidRPr="00182838">
        <w:t xml:space="preserve"> of the detector/</w:t>
      </w:r>
      <w:r w:rsidR="00794CE4">
        <w:t>b</w:t>
      </w:r>
      <w:r w:rsidRPr="00182838">
        <w:t>ucky, a consequence could be:</w:t>
      </w:r>
    </w:p>
    <w:p w14:paraId="097B9974" w14:textId="77777777" w:rsidR="00CE30F5" w:rsidRPr="00182838" w:rsidRDefault="00CE30F5" w:rsidP="008E5515">
      <w:pPr>
        <w:pStyle w:val="AnswerStyle"/>
        <w:numPr>
          <w:ilvl w:val="0"/>
          <w:numId w:val="10"/>
        </w:numPr>
      </w:pPr>
      <w:r w:rsidRPr="00182838">
        <w:t>Magnification</w:t>
      </w:r>
    </w:p>
    <w:p w14:paraId="65BAAC43" w14:textId="42966A8C" w:rsidR="00CE30F5" w:rsidRPr="00182838" w:rsidRDefault="00716481" w:rsidP="008E5515">
      <w:pPr>
        <w:pStyle w:val="AnswerStyle"/>
        <w:numPr>
          <w:ilvl w:val="0"/>
          <w:numId w:val="10"/>
        </w:numPr>
      </w:pPr>
      <w:r>
        <w:t>Clipped anatomy</w:t>
      </w:r>
    </w:p>
    <w:p w14:paraId="456F7E3A" w14:textId="77777777" w:rsidR="00CE30F5" w:rsidRPr="00182838" w:rsidRDefault="00CE30F5" w:rsidP="008E5515">
      <w:pPr>
        <w:pStyle w:val="AnswerStyle"/>
        <w:numPr>
          <w:ilvl w:val="0"/>
          <w:numId w:val="10"/>
        </w:numPr>
      </w:pPr>
      <w:r w:rsidRPr="00182838">
        <w:t>Density variation along anode-cathode axis less than 10%</w:t>
      </w:r>
    </w:p>
    <w:p w14:paraId="614A4285" w14:textId="77777777" w:rsidR="00CE30F5" w:rsidRPr="00182838" w:rsidRDefault="00CE30F5" w:rsidP="008E5515">
      <w:pPr>
        <w:pStyle w:val="AnswerStyle"/>
        <w:numPr>
          <w:ilvl w:val="0"/>
          <w:numId w:val="10"/>
        </w:numPr>
      </w:pPr>
      <w:r w:rsidRPr="00182838">
        <w:t>Significant anode heel effect on image</w:t>
      </w:r>
    </w:p>
    <w:p w14:paraId="78E6E525" w14:textId="77777777" w:rsidR="00CE30F5" w:rsidRPr="00182838" w:rsidRDefault="00CE30F5" w:rsidP="00CE30F5"/>
    <w:p w14:paraId="4CF1ADCF" w14:textId="77777777" w:rsidR="00CE30F5" w:rsidRPr="00182838" w:rsidRDefault="00CE30F5" w:rsidP="00496A03">
      <w:pPr>
        <w:pStyle w:val="QuestionStyle"/>
      </w:pPr>
      <w:r w:rsidRPr="00182838">
        <w:t>The minimum filtration required for general purpose radiographic systems at a kVp of 110 is:</w:t>
      </w:r>
    </w:p>
    <w:p w14:paraId="658F74F1" w14:textId="77777777" w:rsidR="00CE30F5" w:rsidRPr="00182838" w:rsidRDefault="00CE30F5" w:rsidP="008E5515">
      <w:pPr>
        <w:pStyle w:val="AnswerStyle"/>
        <w:numPr>
          <w:ilvl w:val="0"/>
          <w:numId w:val="11"/>
        </w:numPr>
      </w:pPr>
      <w:r w:rsidRPr="00182838">
        <w:t>3.2 mm Al</w:t>
      </w:r>
    </w:p>
    <w:p w14:paraId="4B863491" w14:textId="77777777" w:rsidR="00CE30F5" w:rsidRPr="00182838" w:rsidRDefault="00CE30F5" w:rsidP="008E5515">
      <w:pPr>
        <w:pStyle w:val="AnswerStyle"/>
        <w:numPr>
          <w:ilvl w:val="0"/>
          <w:numId w:val="11"/>
        </w:numPr>
      </w:pPr>
      <w:r w:rsidRPr="00182838">
        <w:t>3.6 mm Al</w:t>
      </w:r>
    </w:p>
    <w:p w14:paraId="769B718B" w14:textId="1F825EB8" w:rsidR="00CE30F5" w:rsidRPr="00182838" w:rsidRDefault="00716481" w:rsidP="008E5515">
      <w:pPr>
        <w:pStyle w:val="AnswerStyle"/>
        <w:numPr>
          <w:ilvl w:val="0"/>
          <w:numId w:val="11"/>
        </w:numPr>
      </w:pPr>
      <w:r>
        <w:t>3.9 mm Al</w:t>
      </w:r>
    </w:p>
    <w:p w14:paraId="2C3A280B" w14:textId="445FDDA7" w:rsidR="00CE30F5" w:rsidRDefault="00CE30F5" w:rsidP="008E5515">
      <w:pPr>
        <w:pStyle w:val="AnswerStyle"/>
        <w:numPr>
          <w:ilvl w:val="0"/>
          <w:numId w:val="11"/>
        </w:numPr>
      </w:pPr>
      <w:r w:rsidRPr="00182838">
        <w:t>4.3 mm Al</w:t>
      </w:r>
    </w:p>
    <w:p w14:paraId="2CC728C2" w14:textId="77777777" w:rsidR="00CE30F5" w:rsidRDefault="00CE30F5" w:rsidP="00CE30F5">
      <w:pPr>
        <w:spacing w:line="240" w:lineRule="auto"/>
      </w:pPr>
    </w:p>
    <w:p w14:paraId="3756D243" w14:textId="4FC47103" w:rsidR="00CE30F5" w:rsidRDefault="00EE15B9" w:rsidP="00CE30F5">
      <w:pPr>
        <w:rPr>
          <w:b/>
        </w:rPr>
      </w:pPr>
      <w:r>
        <w:rPr>
          <w:b/>
        </w:rPr>
        <w:t>*</w:t>
      </w:r>
      <w:r w:rsidR="00716481">
        <w:rPr>
          <w:b/>
        </w:rPr>
        <w:t>Please use Table 2 to answer questions 13–17</w:t>
      </w:r>
    </w:p>
    <w:p w14:paraId="6631E17B" w14:textId="77777777" w:rsidR="00716481" w:rsidRPr="00716481" w:rsidRDefault="00716481" w:rsidP="00CE30F5">
      <w:pPr>
        <w:rPr>
          <w:b/>
        </w:rPr>
      </w:pPr>
    </w:p>
    <w:tbl>
      <w:tblPr>
        <w:tblW w:w="4904" w:type="dxa"/>
        <w:tblInd w:w="720" w:type="dxa"/>
        <w:tblLook w:val="04A0" w:firstRow="1" w:lastRow="0" w:firstColumn="1" w:lastColumn="0" w:noHBand="0" w:noVBand="1"/>
      </w:tblPr>
      <w:tblGrid>
        <w:gridCol w:w="2355"/>
        <w:gridCol w:w="2549"/>
      </w:tblGrid>
      <w:tr w:rsidR="00CE30F5" w:rsidRPr="00716481" w14:paraId="123DAEB7" w14:textId="77777777" w:rsidTr="00716481">
        <w:trPr>
          <w:trHeight w:val="300"/>
        </w:trPr>
        <w:tc>
          <w:tcPr>
            <w:tcW w:w="4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8CD2CD5" w14:textId="0A2CAF14" w:rsidR="00CE30F5" w:rsidRPr="00716481" w:rsidRDefault="00716481" w:rsidP="00A07669">
            <w:pPr>
              <w:spacing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Table 2:</w:t>
            </w:r>
            <w:r w:rsidR="00CE30F5" w:rsidRPr="00716481">
              <w:rPr>
                <w:b/>
                <w:color w:val="000000"/>
              </w:rPr>
              <w:t xml:space="preserve"> Leakage Radiation</w:t>
            </w:r>
            <w:r w:rsidRPr="00716481">
              <w:rPr>
                <w:b/>
                <w:color w:val="000000"/>
              </w:rPr>
              <w:t xml:space="preserve"> Test Results</w:t>
            </w:r>
          </w:p>
        </w:tc>
      </w:tr>
      <w:tr w:rsidR="00CE30F5" w:rsidRPr="00716481" w14:paraId="22DC5F9D" w14:textId="77777777" w:rsidTr="00716481">
        <w:trPr>
          <w:trHeight w:val="300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452F5" w14:textId="77777777" w:rsidR="00CE30F5" w:rsidRPr="00716481" w:rsidRDefault="00CE30F5" w:rsidP="00A07669">
            <w:pPr>
              <w:spacing w:line="240" w:lineRule="auto"/>
              <w:jc w:val="center"/>
              <w:rPr>
                <w:b/>
                <w:color w:val="000000"/>
              </w:rPr>
            </w:pPr>
            <w:r w:rsidRPr="00716481">
              <w:rPr>
                <w:b/>
                <w:color w:val="000000"/>
              </w:rPr>
              <w:t>Source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F6EDA" w14:textId="77777777" w:rsidR="00CE30F5" w:rsidRPr="00716481" w:rsidRDefault="00CE30F5" w:rsidP="00A07669">
            <w:pPr>
              <w:spacing w:line="240" w:lineRule="auto"/>
              <w:jc w:val="center"/>
              <w:rPr>
                <w:b/>
                <w:color w:val="000000"/>
              </w:rPr>
            </w:pPr>
            <w:r w:rsidRPr="00716481">
              <w:rPr>
                <w:b/>
                <w:color w:val="000000"/>
              </w:rPr>
              <w:t>mR</w:t>
            </w:r>
          </w:p>
        </w:tc>
      </w:tr>
      <w:tr w:rsidR="00CE30F5" w:rsidRPr="00716481" w14:paraId="61EB00A3" w14:textId="77777777" w:rsidTr="00A07669">
        <w:trPr>
          <w:trHeight w:val="300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CC945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lastRenderedPageBreak/>
              <w:t>Leakage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267F5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0.22</w:t>
            </w:r>
          </w:p>
        </w:tc>
      </w:tr>
      <w:tr w:rsidR="00CE30F5" w:rsidRPr="00716481" w14:paraId="5AA0F3CB" w14:textId="77777777" w:rsidTr="00A07669">
        <w:trPr>
          <w:trHeight w:val="300"/>
        </w:trPr>
        <w:tc>
          <w:tcPr>
            <w:tcW w:w="2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456DE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Primary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53A78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275</w:t>
            </w:r>
          </w:p>
        </w:tc>
      </w:tr>
    </w:tbl>
    <w:p w14:paraId="3B16FB0A" w14:textId="77777777" w:rsidR="00CE30F5" w:rsidRDefault="00CE30F5" w:rsidP="00CE30F5">
      <w:pPr>
        <w:spacing w:line="240" w:lineRule="auto"/>
        <w:rPr>
          <w:rStyle w:val="Heading3Char"/>
        </w:rPr>
      </w:pPr>
    </w:p>
    <w:p w14:paraId="5FB9B900" w14:textId="77777777" w:rsidR="00CE30F5" w:rsidRPr="00182838" w:rsidRDefault="00CE30F5" w:rsidP="00496A03">
      <w:pPr>
        <w:pStyle w:val="QuestionStyle"/>
      </w:pPr>
      <w:r w:rsidRPr="00182838">
        <w:t>What is the percentage of leakage radiation from the data in Table 2?</w:t>
      </w:r>
    </w:p>
    <w:p w14:paraId="252FF760" w14:textId="624F961A" w:rsidR="00CE30F5" w:rsidRPr="00182838" w:rsidRDefault="00716481" w:rsidP="008E5515">
      <w:pPr>
        <w:pStyle w:val="AnswerStyle"/>
        <w:numPr>
          <w:ilvl w:val="0"/>
          <w:numId w:val="12"/>
        </w:numPr>
      </w:pPr>
      <w:r>
        <w:t>0.08%</w:t>
      </w:r>
    </w:p>
    <w:p w14:paraId="3C31D1A7" w14:textId="77777777" w:rsidR="00CE30F5" w:rsidRPr="00182838" w:rsidRDefault="00CE30F5" w:rsidP="008E5515">
      <w:pPr>
        <w:pStyle w:val="AnswerStyle"/>
        <w:numPr>
          <w:ilvl w:val="0"/>
          <w:numId w:val="12"/>
        </w:numPr>
      </w:pPr>
      <w:r w:rsidRPr="00182838">
        <w:t>1.25%</w:t>
      </w:r>
    </w:p>
    <w:p w14:paraId="5E44BAD9" w14:textId="77777777" w:rsidR="00CE30F5" w:rsidRPr="00182838" w:rsidRDefault="00CE30F5" w:rsidP="008E5515">
      <w:pPr>
        <w:pStyle w:val="AnswerStyle"/>
        <w:numPr>
          <w:ilvl w:val="0"/>
          <w:numId w:val="12"/>
        </w:numPr>
      </w:pPr>
      <w:r w:rsidRPr="00182838">
        <w:t>8.0%</w:t>
      </w:r>
    </w:p>
    <w:p w14:paraId="0DC1061B" w14:textId="77777777" w:rsidR="00CE30F5" w:rsidRPr="00182838" w:rsidRDefault="00CE30F5" w:rsidP="008E5515">
      <w:pPr>
        <w:pStyle w:val="AnswerStyle"/>
        <w:numPr>
          <w:ilvl w:val="0"/>
          <w:numId w:val="12"/>
        </w:numPr>
      </w:pPr>
      <w:r w:rsidRPr="00182838">
        <w:t>12.5%</w:t>
      </w:r>
    </w:p>
    <w:p w14:paraId="4113E32B" w14:textId="77777777" w:rsidR="00CE30F5" w:rsidRPr="00182838" w:rsidRDefault="00CE30F5" w:rsidP="00CE30F5"/>
    <w:p w14:paraId="32FECCA7" w14:textId="4043C2C3" w:rsidR="00CE30F5" w:rsidRPr="00182838" w:rsidRDefault="00CE30F5" w:rsidP="00496A03">
      <w:pPr>
        <w:pStyle w:val="QuestionStyle"/>
      </w:pPr>
      <w:r w:rsidRPr="00182838">
        <w:t>What is the general requirement stated in SC</w:t>
      </w:r>
      <w:r w:rsidR="00716481">
        <w:t xml:space="preserve"> </w:t>
      </w:r>
      <w:r w:rsidRPr="00182838">
        <w:t xml:space="preserve">35 regarding leakage radiation from </w:t>
      </w:r>
      <w:r w:rsidR="00AA580E">
        <w:t>X-ray</w:t>
      </w:r>
      <w:r w:rsidRPr="00182838">
        <w:t xml:space="preserve"> tube shielding?</w:t>
      </w:r>
    </w:p>
    <w:p w14:paraId="6EDE9AA6" w14:textId="77777777" w:rsidR="00CE30F5" w:rsidRPr="00182838" w:rsidRDefault="00CE30F5" w:rsidP="008E5515">
      <w:pPr>
        <w:pStyle w:val="AnswerStyle"/>
        <w:numPr>
          <w:ilvl w:val="0"/>
          <w:numId w:val="13"/>
        </w:numPr>
      </w:pPr>
      <w:r w:rsidRPr="00182838">
        <w:t>Not to exceed an air kerma rate of 1.0 Gy/h</w:t>
      </w:r>
    </w:p>
    <w:p w14:paraId="6CDFD38E" w14:textId="223E51E4" w:rsidR="00CE30F5" w:rsidRPr="00182838" w:rsidRDefault="00CE30F5" w:rsidP="008E5515">
      <w:pPr>
        <w:pStyle w:val="AnswerStyle"/>
        <w:numPr>
          <w:ilvl w:val="0"/>
          <w:numId w:val="13"/>
        </w:numPr>
      </w:pPr>
      <w:r w:rsidRPr="00182838">
        <w:t>Not to exce</w:t>
      </w:r>
      <w:r w:rsidR="00716481">
        <w:t>ed an exposure rate of 115 mR/h</w:t>
      </w:r>
    </w:p>
    <w:p w14:paraId="61C3D529" w14:textId="5FD08605" w:rsidR="00CE30F5" w:rsidRPr="00182838" w:rsidRDefault="00716481" w:rsidP="008E5515">
      <w:pPr>
        <w:pStyle w:val="AnswerStyle"/>
        <w:numPr>
          <w:ilvl w:val="0"/>
          <w:numId w:val="13"/>
        </w:numPr>
      </w:pPr>
      <w:r>
        <w:t>a and b</w:t>
      </w:r>
    </w:p>
    <w:p w14:paraId="30D5795C" w14:textId="77777777" w:rsidR="00CE30F5" w:rsidRPr="00182838" w:rsidRDefault="00CE30F5" w:rsidP="008E5515">
      <w:pPr>
        <w:pStyle w:val="AnswerStyle"/>
        <w:numPr>
          <w:ilvl w:val="0"/>
          <w:numId w:val="13"/>
        </w:numPr>
      </w:pPr>
      <w:r w:rsidRPr="00182838">
        <w:t>None of the above</w:t>
      </w:r>
    </w:p>
    <w:p w14:paraId="089D94BE" w14:textId="77777777" w:rsidR="00CE30F5" w:rsidRPr="00182838" w:rsidRDefault="00CE30F5" w:rsidP="00CE30F5"/>
    <w:p w14:paraId="205FFA18" w14:textId="5DB26A1F" w:rsidR="00CE30F5" w:rsidRPr="00182838" w:rsidRDefault="00CE30F5" w:rsidP="00496A03">
      <w:pPr>
        <w:pStyle w:val="QuestionStyle"/>
      </w:pPr>
      <w:r w:rsidRPr="00182838">
        <w:t>When testing for leakage radiation using a paddle, measurements must be taken at a distance of 1</w:t>
      </w:r>
      <w:r w:rsidR="00716481">
        <w:t xml:space="preserve"> </w:t>
      </w:r>
      <w:r w:rsidRPr="00182838">
        <w:t>m away from the tabletop.</w:t>
      </w:r>
    </w:p>
    <w:p w14:paraId="286BD361" w14:textId="1B6A9DCA" w:rsidR="00CE30F5" w:rsidRPr="00182838" w:rsidRDefault="00EE15B9" w:rsidP="008E5515">
      <w:pPr>
        <w:pStyle w:val="AnswerStyle"/>
        <w:numPr>
          <w:ilvl w:val="0"/>
          <w:numId w:val="14"/>
        </w:numPr>
      </w:pPr>
      <w:r>
        <w:t>True</w:t>
      </w:r>
    </w:p>
    <w:p w14:paraId="48D6D66E" w14:textId="21F6A427" w:rsidR="00CE30F5" w:rsidRDefault="00716481" w:rsidP="00461071">
      <w:pPr>
        <w:pStyle w:val="AnswerStyle"/>
        <w:numPr>
          <w:ilvl w:val="0"/>
          <w:numId w:val="14"/>
        </w:numPr>
      </w:pPr>
      <w:r>
        <w:t>False</w:t>
      </w:r>
    </w:p>
    <w:p w14:paraId="0E04318E" w14:textId="77777777" w:rsidR="00EE15B9" w:rsidRPr="00182838" w:rsidRDefault="00EE15B9" w:rsidP="00EE15B9">
      <w:pPr>
        <w:pStyle w:val="AnswerStyle"/>
        <w:numPr>
          <w:ilvl w:val="0"/>
          <w:numId w:val="0"/>
        </w:numPr>
      </w:pPr>
    </w:p>
    <w:p w14:paraId="74ED0F87" w14:textId="77777777" w:rsidR="00CE30F5" w:rsidRPr="00182838" w:rsidRDefault="00CE30F5" w:rsidP="00496A03">
      <w:pPr>
        <w:pStyle w:val="QuestionStyle"/>
      </w:pPr>
      <w:r w:rsidRPr="00182838">
        <w:t>The entire tube housing is commonly lined with lead.</w:t>
      </w:r>
    </w:p>
    <w:p w14:paraId="64DCDE23" w14:textId="77777777" w:rsidR="00CE30F5" w:rsidRPr="00182838" w:rsidRDefault="00CE30F5" w:rsidP="008E5515">
      <w:pPr>
        <w:pStyle w:val="AnswerStyle"/>
        <w:numPr>
          <w:ilvl w:val="0"/>
          <w:numId w:val="15"/>
        </w:numPr>
      </w:pPr>
      <w:r w:rsidRPr="00182838">
        <w:t>True</w:t>
      </w:r>
    </w:p>
    <w:p w14:paraId="0842CAEC" w14:textId="2B46124B" w:rsidR="00CE30F5" w:rsidRPr="00182838" w:rsidRDefault="00EE15B9" w:rsidP="008E5515">
      <w:pPr>
        <w:pStyle w:val="AnswerStyle"/>
        <w:numPr>
          <w:ilvl w:val="0"/>
          <w:numId w:val="15"/>
        </w:numPr>
      </w:pPr>
      <w:r>
        <w:t>False</w:t>
      </w:r>
    </w:p>
    <w:p w14:paraId="056F69EC" w14:textId="77777777" w:rsidR="00CE30F5" w:rsidRPr="00182838" w:rsidRDefault="00CE30F5" w:rsidP="00CE30F5"/>
    <w:p w14:paraId="1E3F4054" w14:textId="77777777" w:rsidR="00CE30F5" w:rsidRPr="00182838" w:rsidRDefault="00CE30F5" w:rsidP="00496A03">
      <w:pPr>
        <w:pStyle w:val="QuestionStyle"/>
      </w:pPr>
      <w:r w:rsidRPr="00182838">
        <w:t>Leakage radiation consists of:</w:t>
      </w:r>
    </w:p>
    <w:p w14:paraId="67E7D282" w14:textId="77777777" w:rsidR="00CE30F5" w:rsidRPr="00182838" w:rsidRDefault="00CE30F5" w:rsidP="008E5515">
      <w:pPr>
        <w:pStyle w:val="AnswerStyle"/>
        <w:numPr>
          <w:ilvl w:val="0"/>
          <w:numId w:val="16"/>
        </w:numPr>
      </w:pPr>
      <w:r w:rsidRPr="00182838">
        <w:t>All photons escaping from the tube housing</w:t>
      </w:r>
    </w:p>
    <w:p w14:paraId="4383C607" w14:textId="29B69899" w:rsidR="00CE30F5" w:rsidRPr="00182838" w:rsidRDefault="00CE30F5" w:rsidP="008E5515">
      <w:pPr>
        <w:pStyle w:val="AnswerStyle"/>
        <w:numPr>
          <w:ilvl w:val="0"/>
          <w:numId w:val="16"/>
        </w:numPr>
      </w:pPr>
      <w:r w:rsidRPr="00182838">
        <w:t>All photons escaping from the tube hous</w:t>
      </w:r>
      <w:r w:rsidR="00EE15B9">
        <w:t>ing excluding those at the port</w:t>
      </w:r>
    </w:p>
    <w:p w14:paraId="3150DD99" w14:textId="77777777" w:rsidR="00CE30F5" w:rsidRPr="00182838" w:rsidRDefault="00CE30F5" w:rsidP="008E5515">
      <w:pPr>
        <w:pStyle w:val="AnswerStyle"/>
        <w:numPr>
          <w:ilvl w:val="0"/>
          <w:numId w:val="16"/>
        </w:numPr>
      </w:pPr>
      <w:r w:rsidRPr="00182838">
        <w:t>All photons escaping from the tube housing excluding those at the tabletop</w:t>
      </w:r>
    </w:p>
    <w:p w14:paraId="0652155F" w14:textId="77777777" w:rsidR="00CE30F5" w:rsidRPr="00182838" w:rsidRDefault="00CE30F5" w:rsidP="008E5515">
      <w:pPr>
        <w:pStyle w:val="AnswerStyle"/>
        <w:numPr>
          <w:ilvl w:val="0"/>
          <w:numId w:val="16"/>
        </w:numPr>
      </w:pPr>
      <w:r w:rsidRPr="00182838">
        <w:t xml:space="preserve">All photons escaping from the tube housing excluding those at the cathode </w:t>
      </w:r>
    </w:p>
    <w:p w14:paraId="160A8860" w14:textId="77777777" w:rsidR="00CE30F5" w:rsidRPr="00182838" w:rsidRDefault="00CE30F5" w:rsidP="00CE30F5"/>
    <w:p w14:paraId="2D1E7A75" w14:textId="77777777" w:rsidR="00CE30F5" w:rsidRPr="00182838" w:rsidRDefault="00CE30F5" w:rsidP="00496A03">
      <w:pPr>
        <w:pStyle w:val="QuestionStyle"/>
      </w:pPr>
      <w:r w:rsidRPr="00182838">
        <w:t>Which of the following tests should be performed first?</w:t>
      </w:r>
    </w:p>
    <w:p w14:paraId="66E6B139" w14:textId="77777777" w:rsidR="00CE30F5" w:rsidRPr="00182838" w:rsidRDefault="00CE30F5" w:rsidP="008E5515">
      <w:pPr>
        <w:pStyle w:val="AnswerStyle"/>
        <w:numPr>
          <w:ilvl w:val="0"/>
          <w:numId w:val="17"/>
        </w:numPr>
      </w:pPr>
      <w:r w:rsidRPr="00182838">
        <w:t>HVL</w:t>
      </w:r>
    </w:p>
    <w:p w14:paraId="3B29B8D1" w14:textId="39089446" w:rsidR="00CE30F5" w:rsidRPr="00182838" w:rsidRDefault="00EE15B9" w:rsidP="008E5515">
      <w:pPr>
        <w:pStyle w:val="AnswerStyle"/>
        <w:numPr>
          <w:ilvl w:val="0"/>
          <w:numId w:val="17"/>
        </w:numPr>
      </w:pPr>
      <w:r>
        <w:t>kVp accuracy</w:t>
      </w:r>
    </w:p>
    <w:p w14:paraId="4AA3ECFC" w14:textId="77777777" w:rsidR="00CE30F5" w:rsidRPr="00182838" w:rsidRDefault="00CE30F5" w:rsidP="008E5515">
      <w:pPr>
        <w:pStyle w:val="AnswerStyle"/>
        <w:numPr>
          <w:ilvl w:val="0"/>
          <w:numId w:val="17"/>
        </w:numPr>
      </w:pPr>
      <w:r w:rsidRPr="00182838">
        <w:t>mA linearity</w:t>
      </w:r>
    </w:p>
    <w:p w14:paraId="37017701" w14:textId="5741BCC2" w:rsidR="00CE30F5" w:rsidRPr="00182838" w:rsidRDefault="00CE30F5" w:rsidP="00CE30F5">
      <w:pPr>
        <w:pStyle w:val="AnswerStyle"/>
        <w:numPr>
          <w:ilvl w:val="0"/>
          <w:numId w:val="17"/>
        </w:numPr>
      </w:pPr>
      <w:r w:rsidRPr="00182838">
        <w:t>Timer accuracy</w:t>
      </w:r>
    </w:p>
    <w:p w14:paraId="4E3F30C9" w14:textId="7BF7E47F" w:rsidR="00CE30F5" w:rsidRPr="00182838" w:rsidRDefault="00716481" w:rsidP="00496A03">
      <w:pPr>
        <w:pStyle w:val="QuestionStyle"/>
      </w:pPr>
      <w:r>
        <w:t>An 8-</w:t>
      </w:r>
      <w:r w:rsidR="00CE30F5" w:rsidRPr="00182838">
        <w:t>penny test may also be used to evaluate:</w:t>
      </w:r>
    </w:p>
    <w:p w14:paraId="43BFEDE6" w14:textId="192D2191" w:rsidR="00CE30F5" w:rsidRPr="00182838" w:rsidRDefault="00716481" w:rsidP="008E5515">
      <w:pPr>
        <w:pStyle w:val="AnswerStyle"/>
        <w:numPr>
          <w:ilvl w:val="0"/>
          <w:numId w:val="18"/>
        </w:numPr>
      </w:pPr>
      <w:r>
        <w:t>Collimation</w:t>
      </w:r>
    </w:p>
    <w:p w14:paraId="3516776F" w14:textId="77777777" w:rsidR="00CE30F5" w:rsidRPr="00182838" w:rsidRDefault="00CE30F5" w:rsidP="008E5515">
      <w:pPr>
        <w:pStyle w:val="AnswerStyle"/>
        <w:numPr>
          <w:ilvl w:val="0"/>
          <w:numId w:val="18"/>
        </w:numPr>
      </w:pPr>
      <w:r w:rsidRPr="00182838">
        <w:t>Perpendicularity</w:t>
      </w:r>
    </w:p>
    <w:p w14:paraId="39F09FDC" w14:textId="77777777" w:rsidR="00CE30F5" w:rsidRPr="00182838" w:rsidRDefault="00CE30F5" w:rsidP="008E5515">
      <w:pPr>
        <w:pStyle w:val="AnswerStyle"/>
        <w:numPr>
          <w:ilvl w:val="0"/>
          <w:numId w:val="18"/>
        </w:numPr>
      </w:pPr>
      <w:r w:rsidRPr="00182838">
        <w:t>Focal spot size</w:t>
      </w:r>
    </w:p>
    <w:p w14:paraId="5F31A026" w14:textId="77777777" w:rsidR="00CE30F5" w:rsidRPr="00182838" w:rsidRDefault="00CE30F5" w:rsidP="008E5515">
      <w:pPr>
        <w:pStyle w:val="AnswerStyle"/>
        <w:numPr>
          <w:ilvl w:val="0"/>
          <w:numId w:val="18"/>
        </w:numPr>
      </w:pPr>
      <w:r w:rsidRPr="00182838">
        <w:t>Grid alignment</w:t>
      </w:r>
    </w:p>
    <w:p w14:paraId="4D374BFA" w14:textId="77777777" w:rsidR="00CE30F5" w:rsidRDefault="00CE30F5" w:rsidP="00CE30F5">
      <w:pPr>
        <w:spacing w:line="240" w:lineRule="auto"/>
        <w:rPr>
          <w:rStyle w:val="Heading3Char"/>
        </w:rPr>
      </w:pPr>
    </w:p>
    <w:p w14:paraId="07FEE413" w14:textId="39DB9335" w:rsidR="00CE30F5" w:rsidRDefault="00716481" w:rsidP="00F23DB9">
      <w:pPr>
        <w:spacing w:line="240" w:lineRule="auto"/>
        <w:rPr>
          <w:b/>
        </w:rPr>
      </w:pPr>
      <w:r w:rsidRPr="00716481">
        <w:rPr>
          <w:b/>
        </w:rPr>
        <w:t>*</w:t>
      </w:r>
      <w:r w:rsidR="00CE30F5" w:rsidRPr="00716481">
        <w:rPr>
          <w:b/>
        </w:rPr>
        <w:t xml:space="preserve">Please use </w:t>
      </w:r>
      <w:r w:rsidR="00EE15B9">
        <w:rPr>
          <w:b/>
        </w:rPr>
        <w:t>Table 3</w:t>
      </w:r>
      <w:r w:rsidR="00171FB6">
        <w:rPr>
          <w:b/>
        </w:rPr>
        <w:t xml:space="preserve"> to answer questions 19–22</w:t>
      </w:r>
    </w:p>
    <w:p w14:paraId="4515446B" w14:textId="77777777" w:rsidR="00716481" w:rsidRPr="00716481" w:rsidRDefault="00716481" w:rsidP="00CE30F5">
      <w:pPr>
        <w:rPr>
          <w:b/>
        </w:rPr>
      </w:pPr>
    </w:p>
    <w:tbl>
      <w:tblPr>
        <w:tblW w:w="6242" w:type="dxa"/>
        <w:tblInd w:w="93" w:type="dxa"/>
        <w:tblLook w:val="04A0" w:firstRow="1" w:lastRow="0" w:firstColumn="1" w:lastColumn="0" w:noHBand="0" w:noVBand="1"/>
      </w:tblPr>
      <w:tblGrid>
        <w:gridCol w:w="3211"/>
        <w:gridCol w:w="3031"/>
      </w:tblGrid>
      <w:tr w:rsidR="00CE30F5" w:rsidRPr="00716481" w14:paraId="50BEE93D" w14:textId="77777777" w:rsidTr="00171FB6">
        <w:trPr>
          <w:trHeight w:val="312"/>
        </w:trPr>
        <w:tc>
          <w:tcPr>
            <w:tcW w:w="6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8806566" w14:textId="70576F20" w:rsidR="00CE30F5" w:rsidRPr="00716481" w:rsidRDefault="00CE30F5" w:rsidP="00171FB6">
            <w:pPr>
              <w:spacing w:line="240" w:lineRule="auto"/>
              <w:jc w:val="center"/>
              <w:rPr>
                <w:b/>
                <w:color w:val="000000"/>
              </w:rPr>
            </w:pPr>
            <w:r w:rsidRPr="00716481">
              <w:rPr>
                <w:b/>
                <w:color w:val="000000"/>
              </w:rPr>
              <w:t>Table 3</w:t>
            </w:r>
            <w:r w:rsidR="00716481" w:rsidRPr="00716481">
              <w:rPr>
                <w:b/>
                <w:color w:val="000000"/>
              </w:rPr>
              <w:t xml:space="preserve">: </w:t>
            </w:r>
            <w:r w:rsidR="00171FB6">
              <w:rPr>
                <w:b/>
              </w:rPr>
              <w:t>mA Linearity T</w:t>
            </w:r>
            <w:r w:rsidR="00716481" w:rsidRPr="00716481">
              <w:rPr>
                <w:b/>
              </w:rPr>
              <w:t xml:space="preserve">est </w:t>
            </w:r>
            <w:r w:rsidR="00171FB6">
              <w:rPr>
                <w:b/>
              </w:rPr>
              <w:t>R</w:t>
            </w:r>
            <w:r w:rsidR="00716481" w:rsidRPr="00716481">
              <w:rPr>
                <w:b/>
              </w:rPr>
              <w:t xml:space="preserve">esults </w:t>
            </w:r>
            <w:r w:rsidR="00171FB6">
              <w:rPr>
                <w:b/>
              </w:rPr>
              <w:t>(</w:t>
            </w:r>
            <w:r w:rsidR="00716481" w:rsidRPr="00716481">
              <w:rPr>
                <w:b/>
              </w:rPr>
              <w:t>80 kVp and 100 ms</w:t>
            </w:r>
            <w:r w:rsidR="00171FB6">
              <w:rPr>
                <w:b/>
              </w:rPr>
              <w:t>)</w:t>
            </w:r>
          </w:p>
        </w:tc>
      </w:tr>
      <w:tr w:rsidR="00CE30F5" w:rsidRPr="00716481" w14:paraId="13629F21" w14:textId="77777777" w:rsidTr="00171FB6">
        <w:trPr>
          <w:trHeight w:val="312"/>
        </w:trPr>
        <w:tc>
          <w:tcPr>
            <w:tcW w:w="3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6A8FE" w14:textId="77777777" w:rsidR="00CE30F5" w:rsidRPr="00716481" w:rsidRDefault="00CE30F5" w:rsidP="00A07669">
            <w:pPr>
              <w:spacing w:line="240" w:lineRule="auto"/>
              <w:jc w:val="center"/>
              <w:rPr>
                <w:b/>
                <w:color w:val="000000"/>
              </w:rPr>
            </w:pPr>
            <w:r w:rsidRPr="00716481">
              <w:rPr>
                <w:b/>
                <w:color w:val="000000"/>
              </w:rPr>
              <w:t>mA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DFE53" w14:textId="77777777" w:rsidR="00CE30F5" w:rsidRPr="00716481" w:rsidRDefault="00CE30F5" w:rsidP="00A07669">
            <w:pPr>
              <w:spacing w:line="240" w:lineRule="auto"/>
              <w:jc w:val="center"/>
              <w:rPr>
                <w:b/>
                <w:color w:val="000000"/>
              </w:rPr>
            </w:pPr>
            <w:r w:rsidRPr="00716481">
              <w:rPr>
                <w:b/>
                <w:color w:val="000000"/>
              </w:rPr>
              <w:t>mR</w:t>
            </w:r>
          </w:p>
        </w:tc>
      </w:tr>
      <w:tr w:rsidR="00CE30F5" w:rsidRPr="00716481" w14:paraId="6829C485" w14:textId="77777777" w:rsidTr="00171FB6">
        <w:trPr>
          <w:trHeight w:val="312"/>
        </w:trPr>
        <w:tc>
          <w:tcPr>
            <w:tcW w:w="3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F7AD2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50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7AF38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5</w:t>
            </w:r>
          </w:p>
        </w:tc>
      </w:tr>
      <w:tr w:rsidR="00CE30F5" w:rsidRPr="00716481" w14:paraId="7AC7173F" w14:textId="77777777" w:rsidTr="00171FB6">
        <w:trPr>
          <w:trHeight w:val="312"/>
        </w:trPr>
        <w:tc>
          <w:tcPr>
            <w:tcW w:w="3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4FF9B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100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E9641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15</w:t>
            </w:r>
          </w:p>
        </w:tc>
      </w:tr>
      <w:tr w:rsidR="00CE30F5" w:rsidRPr="00716481" w14:paraId="329C8B7A" w14:textId="77777777" w:rsidTr="00171FB6">
        <w:trPr>
          <w:trHeight w:val="312"/>
        </w:trPr>
        <w:tc>
          <w:tcPr>
            <w:tcW w:w="3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3D1B5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200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0F67A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21</w:t>
            </w:r>
          </w:p>
        </w:tc>
      </w:tr>
      <w:tr w:rsidR="00CE30F5" w:rsidRPr="00716481" w14:paraId="172A1305" w14:textId="77777777" w:rsidTr="00171FB6">
        <w:trPr>
          <w:trHeight w:val="312"/>
        </w:trPr>
        <w:tc>
          <w:tcPr>
            <w:tcW w:w="3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F830A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300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2E78F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45</w:t>
            </w:r>
          </w:p>
        </w:tc>
      </w:tr>
      <w:tr w:rsidR="00CE30F5" w:rsidRPr="00716481" w14:paraId="1FC73393" w14:textId="77777777" w:rsidTr="00171FB6">
        <w:trPr>
          <w:trHeight w:val="312"/>
        </w:trPr>
        <w:tc>
          <w:tcPr>
            <w:tcW w:w="3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877E4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500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C2DD5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69</w:t>
            </w:r>
          </w:p>
        </w:tc>
      </w:tr>
      <w:tr w:rsidR="00CE30F5" w:rsidRPr="00716481" w14:paraId="38C9DC7C" w14:textId="77777777" w:rsidTr="00171FB6">
        <w:trPr>
          <w:trHeight w:val="312"/>
        </w:trPr>
        <w:tc>
          <w:tcPr>
            <w:tcW w:w="3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25729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600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681AF" w14:textId="77777777" w:rsidR="00CE30F5" w:rsidRPr="00716481" w:rsidRDefault="00CE30F5" w:rsidP="00A07669">
            <w:pPr>
              <w:spacing w:line="240" w:lineRule="auto"/>
              <w:jc w:val="center"/>
              <w:rPr>
                <w:color w:val="000000"/>
              </w:rPr>
            </w:pPr>
            <w:r w:rsidRPr="00716481">
              <w:rPr>
                <w:color w:val="000000"/>
              </w:rPr>
              <w:t>103</w:t>
            </w:r>
          </w:p>
        </w:tc>
      </w:tr>
    </w:tbl>
    <w:p w14:paraId="331C4695" w14:textId="77777777" w:rsidR="00CE30F5" w:rsidRDefault="00CE30F5" w:rsidP="00CE30F5">
      <w:pPr>
        <w:spacing w:line="240" w:lineRule="auto"/>
        <w:rPr>
          <w:rStyle w:val="Heading3Char"/>
        </w:rPr>
      </w:pPr>
    </w:p>
    <w:p w14:paraId="6CE1F8EE" w14:textId="77777777" w:rsidR="00CE30F5" w:rsidRPr="00182838" w:rsidRDefault="00CE30F5" w:rsidP="0010098C">
      <w:pPr>
        <w:pStyle w:val="QuestionStyle"/>
      </w:pPr>
      <w:r w:rsidRPr="00182838">
        <w:t>Calculate the percent linearity of the entire mA range of this generator.</w:t>
      </w:r>
    </w:p>
    <w:p w14:paraId="0C30F107" w14:textId="77777777" w:rsidR="00CE30F5" w:rsidRPr="00182838" w:rsidRDefault="00CE30F5" w:rsidP="008E5515">
      <w:pPr>
        <w:pStyle w:val="AnswerStyle"/>
        <w:numPr>
          <w:ilvl w:val="0"/>
          <w:numId w:val="19"/>
        </w:numPr>
      </w:pPr>
      <w:r w:rsidRPr="00182838">
        <w:t>1.14%</w:t>
      </w:r>
    </w:p>
    <w:p w14:paraId="4C9B5064" w14:textId="77777777" w:rsidR="00CE30F5" w:rsidRPr="00182838" w:rsidRDefault="00CE30F5" w:rsidP="008E5515">
      <w:pPr>
        <w:pStyle w:val="AnswerStyle"/>
        <w:numPr>
          <w:ilvl w:val="0"/>
          <w:numId w:val="19"/>
        </w:numPr>
      </w:pPr>
      <w:r w:rsidRPr="00182838">
        <w:t>2.65%</w:t>
      </w:r>
    </w:p>
    <w:p w14:paraId="7D67E4AA" w14:textId="77777777" w:rsidR="00CE30F5" w:rsidRPr="00182838" w:rsidRDefault="00CE30F5" w:rsidP="008E5515">
      <w:pPr>
        <w:pStyle w:val="AnswerStyle"/>
        <w:numPr>
          <w:ilvl w:val="0"/>
          <w:numId w:val="19"/>
        </w:numPr>
      </w:pPr>
      <w:r w:rsidRPr="00182838">
        <w:t>11.3%</w:t>
      </w:r>
    </w:p>
    <w:p w14:paraId="15BC53E2" w14:textId="0409DFE6" w:rsidR="00CE30F5" w:rsidRPr="00182838" w:rsidRDefault="00CE30F5" w:rsidP="008E5515">
      <w:pPr>
        <w:pStyle w:val="AnswerStyle"/>
        <w:numPr>
          <w:ilvl w:val="0"/>
          <w:numId w:val="19"/>
        </w:numPr>
      </w:pPr>
      <w:r w:rsidRPr="00182838">
        <w:t>26.5%</w:t>
      </w:r>
    </w:p>
    <w:p w14:paraId="74EABDF8" w14:textId="6442ABBC" w:rsidR="00CE30F5" w:rsidRPr="00182838" w:rsidRDefault="00CE30F5" w:rsidP="00CE30F5"/>
    <w:p w14:paraId="6C86CE20" w14:textId="77777777" w:rsidR="00CE30F5" w:rsidRPr="00182838" w:rsidRDefault="00CE30F5" w:rsidP="0010098C">
      <w:pPr>
        <w:pStyle w:val="QuestionStyle"/>
      </w:pPr>
      <w:r w:rsidRPr="00182838">
        <w:t>The main purpose of this test is:</w:t>
      </w:r>
    </w:p>
    <w:p w14:paraId="7E6EC4E7" w14:textId="09DF3DEB" w:rsidR="00CE30F5" w:rsidRPr="00182838" w:rsidRDefault="00CE30F5" w:rsidP="008E5515">
      <w:pPr>
        <w:pStyle w:val="AnswerStyle"/>
        <w:numPr>
          <w:ilvl w:val="0"/>
          <w:numId w:val="20"/>
        </w:numPr>
      </w:pPr>
      <w:r w:rsidRPr="00182838">
        <w:t xml:space="preserve">To determine the radiation </w:t>
      </w:r>
      <w:r w:rsidR="00171FB6">
        <w:t>output</w:t>
      </w:r>
    </w:p>
    <w:p w14:paraId="7A84D1BE" w14:textId="77777777" w:rsidR="00CE30F5" w:rsidRPr="00182838" w:rsidRDefault="00CE30F5" w:rsidP="008E5515">
      <w:pPr>
        <w:pStyle w:val="AnswerStyle"/>
        <w:numPr>
          <w:ilvl w:val="0"/>
          <w:numId w:val="20"/>
        </w:numPr>
      </w:pPr>
      <w:r w:rsidRPr="00182838">
        <w:t>To determine the amount of filtration in the tube</w:t>
      </w:r>
    </w:p>
    <w:p w14:paraId="546F61BB" w14:textId="77777777" w:rsidR="00CE30F5" w:rsidRPr="00182838" w:rsidRDefault="00CE30F5" w:rsidP="008E5515">
      <w:pPr>
        <w:pStyle w:val="AnswerStyle"/>
        <w:numPr>
          <w:ilvl w:val="0"/>
          <w:numId w:val="20"/>
        </w:numPr>
      </w:pPr>
      <w:r w:rsidRPr="00182838">
        <w:t>To determine the accuracy of the mAs settings</w:t>
      </w:r>
    </w:p>
    <w:p w14:paraId="50051893" w14:textId="77777777" w:rsidR="00CE30F5" w:rsidRPr="00182838" w:rsidRDefault="00CE30F5" w:rsidP="008E5515">
      <w:pPr>
        <w:pStyle w:val="AnswerStyle"/>
        <w:numPr>
          <w:ilvl w:val="0"/>
          <w:numId w:val="20"/>
        </w:numPr>
      </w:pPr>
      <w:r w:rsidRPr="00182838">
        <w:t>To determine the consistency of exposures</w:t>
      </w:r>
    </w:p>
    <w:p w14:paraId="6E8CB0D7" w14:textId="77777777" w:rsidR="00CE30F5" w:rsidRPr="00182838" w:rsidRDefault="00CE30F5" w:rsidP="00CE30F5"/>
    <w:p w14:paraId="26692876" w14:textId="77777777" w:rsidR="00CE30F5" w:rsidRPr="00182838" w:rsidRDefault="00CE30F5" w:rsidP="0010098C">
      <w:pPr>
        <w:pStyle w:val="QuestionStyle"/>
      </w:pPr>
      <w:r w:rsidRPr="00182838">
        <w:t>Why is this test important?</w:t>
      </w:r>
    </w:p>
    <w:p w14:paraId="1BA8398E" w14:textId="77777777" w:rsidR="00CE30F5" w:rsidRPr="00182838" w:rsidRDefault="00CE30F5" w:rsidP="008E5515">
      <w:pPr>
        <w:pStyle w:val="AnswerStyle"/>
        <w:numPr>
          <w:ilvl w:val="0"/>
          <w:numId w:val="21"/>
        </w:numPr>
      </w:pPr>
      <w:r w:rsidRPr="00182838">
        <w:t>Allows us to use linearity law</w:t>
      </w:r>
    </w:p>
    <w:p w14:paraId="1FB4C771" w14:textId="55E1BCCF" w:rsidR="00CE30F5" w:rsidRPr="00182838" w:rsidRDefault="00CE30F5" w:rsidP="008E5515">
      <w:pPr>
        <w:pStyle w:val="AnswerStyle"/>
        <w:numPr>
          <w:ilvl w:val="0"/>
          <w:numId w:val="21"/>
        </w:numPr>
      </w:pPr>
      <w:r w:rsidRPr="00182838">
        <w:t xml:space="preserve">Allows us to </w:t>
      </w:r>
      <w:r w:rsidR="00171FB6">
        <w:t xml:space="preserve">use </w:t>
      </w:r>
      <w:r w:rsidRPr="00182838">
        <w:t>repeatability law</w:t>
      </w:r>
    </w:p>
    <w:p w14:paraId="7553FF22" w14:textId="77777777" w:rsidR="00CE30F5" w:rsidRPr="00182838" w:rsidRDefault="00CE30F5" w:rsidP="008E5515">
      <w:pPr>
        <w:pStyle w:val="AnswerStyle"/>
        <w:numPr>
          <w:ilvl w:val="0"/>
          <w:numId w:val="21"/>
        </w:numPr>
      </w:pPr>
      <w:r w:rsidRPr="00182838">
        <w:t>Allows us to use 15% rule</w:t>
      </w:r>
    </w:p>
    <w:p w14:paraId="3DC7733A" w14:textId="6645AEA3" w:rsidR="00F23DB9" w:rsidRDefault="00CE30F5" w:rsidP="00CE30F5">
      <w:pPr>
        <w:pStyle w:val="AnswerStyle"/>
        <w:numPr>
          <w:ilvl w:val="0"/>
          <w:numId w:val="21"/>
        </w:numPr>
      </w:pPr>
      <w:r w:rsidRPr="00182838">
        <w:t>Allows us to use reciprocity law</w:t>
      </w:r>
    </w:p>
    <w:p w14:paraId="279C52BC" w14:textId="77777777" w:rsidR="00F23DB9" w:rsidRPr="00182838" w:rsidRDefault="00F23DB9" w:rsidP="00794CE4">
      <w:pPr>
        <w:contextualSpacing/>
      </w:pPr>
    </w:p>
    <w:p w14:paraId="53B7D6C2" w14:textId="77777777" w:rsidR="00CE30F5" w:rsidRPr="00182838" w:rsidRDefault="00CE30F5" w:rsidP="0010098C">
      <w:pPr>
        <w:pStyle w:val="QuestionStyle"/>
      </w:pPr>
      <w:r w:rsidRPr="00182838">
        <w:t>Ideally, how many exposures are required at each mA setting to obtain accurate data?</w:t>
      </w:r>
    </w:p>
    <w:p w14:paraId="506BC5AA" w14:textId="77777777" w:rsidR="00CE30F5" w:rsidRPr="00182838" w:rsidRDefault="00CE30F5" w:rsidP="008E5515">
      <w:pPr>
        <w:pStyle w:val="AnswerStyle"/>
        <w:numPr>
          <w:ilvl w:val="0"/>
          <w:numId w:val="22"/>
        </w:numPr>
      </w:pPr>
      <w:r w:rsidRPr="00182838">
        <w:t>3</w:t>
      </w:r>
    </w:p>
    <w:p w14:paraId="518AF24F" w14:textId="77777777" w:rsidR="00CE30F5" w:rsidRPr="00182838" w:rsidRDefault="00CE30F5" w:rsidP="008E5515">
      <w:pPr>
        <w:pStyle w:val="AnswerStyle"/>
        <w:numPr>
          <w:ilvl w:val="0"/>
          <w:numId w:val="22"/>
        </w:numPr>
      </w:pPr>
      <w:r w:rsidRPr="00182838">
        <w:t>5</w:t>
      </w:r>
    </w:p>
    <w:p w14:paraId="5A7E9B96" w14:textId="6F49CCBE" w:rsidR="00CE30F5" w:rsidRPr="00182838" w:rsidRDefault="00EE15B9" w:rsidP="008E5515">
      <w:pPr>
        <w:pStyle w:val="AnswerStyle"/>
        <w:numPr>
          <w:ilvl w:val="0"/>
          <w:numId w:val="22"/>
        </w:numPr>
      </w:pPr>
      <w:r>
        <w:t>10</w:t>
      </w:r>
    </w:p>
    <w:p w14:paraId="4623AFFE" w14:textId="77777777" w:rsidR="00CE30F5" w:rsidRPr="00182838" w:rsidRDefault="00CE30F5" w:rsidP="008E5515">
      <w:pPr>
        <w:pStyle w:val="AnswerStyle"/>
        <w:numPr>
          <w:ilvl w:val="0"/>
          <w:numId w:val="22"/>
        </w:numPr>
      </w:pPr>
      <w:r w:rsidRPr="00182838">
        <w:t>15</w:t>
      </w:r>
    </w:p>
    <w:p w14:paraId="094C7323" w14:textId="01B051E7" w:rsidR="00CE30F5" w:rsidRPr="00171FB6" w:rsidRDefault="00461071" w:rsidP="00CE30F5">
      <w:pPr>
        <w:spacing w:line="240" w:lineRule="auto"/>
        <w:rPr>
          <w:rStyle w:val="Heading3Char"/>
          <w:sz w:val="22"/>
        </w:rPr>
      </w:pPr>
      <w:r>
        <w:rPr>
          <w:rStyle w:val="Heading3Char"/>
          <w:sz w:val="22"/>
        </w:rPr>
        <w:br w:type="page"/>
      </w:r>
      <w:r w:rsidR="00171FB6" w:rsidRPr="00171FB6">
        <w:rPr>
          <w:rStyle w:val="Heading3Char"/>
          <w:sz w:val="22"/>
        </w:rPr>
        <w:lastRenderedPageBreak/>
        <w:t>*</w:t>
      </w:r>
      <w:r w:rsidR="00CE30F5" w:rsidRPr="00171FB6">
        <w:rPr>
          <w:rStyle w:val="Heading3Char"/>
          <w:sz w:val="22"/>
        </w:rPr>
        <w:t>Please use G</w:t>
      </w:r>
      <w:r w:rsidR="00171FB6" w:rsidRPr="00171FB6">
        <w:rPr>
          <w:rStyle w:val="Heading3Char"/>
          <w:sz w:val="22"/>
        </w:rPr>
        <w:t>raph 1 to answer questions 2</w:t>
      </w:r>
      <w:r w:rsidR="00794CE4">
        <w:rPr>
          <w:rStyle w:val="Heading3Char"/>
          <w:sz w:val="22"/>
        </w:rPr>
        <w:t>4</w:t>
      </w:r>
      <w:r w:rsidR="00171FB6" w:rsidRPr="00171FB6">
        <w:rPr>
          <w:rStyle w:val="Heading3Char"/>
          <w:sz w:val="22"/>
        </w:rPr>
        <w:t>–</w:t>
      </w:r>
      <w:r w:rsidR="00CE30F5" w:rsidRPr="00171FB6">
        <w:rPr>
          <w:rStyle w:val="Heading3Char"/>
          <w:sz w:val="22"/>
        </w:rPr>
        <w:t>2</w:t>
      </w:r>
      <w:r w:rsidR="00794CE4">
        <w:rPr>
          <w:rStyle w:val="Heading3Char"/>
          <w:sz w:val="22"/>
        </w:rPr>
        <w:t>8</w:t>
      </w:r>
    </w:p>
    <w:p w14:paraId="5BC59BB0" w14:textId="0A9A3791" w:rsidR="00CE30F5" w:rsidRDefault="00CE30F5" w:rsidP="00CE30F5">
      <w:pPr>
        <w:spacing w:line="240" w:lineRule="auto"/>
        <w:jc w:val="center"/>
        <w:rPr>
          <w:rStyle w:val="Heading3Char"/>
          <w:b w:val="0"/>
          <w:sz w:val="22"/>
        </w:rPr>
      </w:pPr>
      <w:r>
        <w:rPr>
          <w:noProof/>
        </w:rPr>
        <w:drawing>
          <wp:inline distT="0" distB="0" distL="0" distR="0" wp14:anchorId="59527BCF" wp14:editId="430F9B02">
            <wp:extent cx="4901898" cy="736600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07574" cy="737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BA3441" w14:textId="77777777" w:rsidR="00CE30F5" w:rsidRDefault="00CE30F5" w:rsidP="00CE30F5">
      <w:pPr>
        <w:spacing w:line="240" w:lineRule="auto"/>
        <w:rPr>
          <w:rStyle w:val="Heading3Char"/>
          <w:b w:val="0"/>
          <w:sz w:val="22"/>
        </w:rPr>
      </w:pPr>
    </w:p>
    <w:p w14:paraId="396E3797" w14:textId="77777777" w:rsidR="00CE30F5" w:rsidRPr="00182838" w:rsidRDefault="00CE30F5" w:rsidP="0010098C">
      <w:pPr>
        <w:pStyle w:val="QuestionStyle"/>
      </w:pPr>
      <w:r w:rsidRPr="00182838">
        <w:t>What is the HVL for the tube tested in Graph 1?</w:t>
      </w:r>
    </w:p>
    <w:p w14:paraId="3BCC2E02" w14:textId="77777777" w:rsidR="00CE30F5" w:rsidRPr="00182838" w:rsidRDefault="00CE30F5" w:rsidP="008E5515">
      <w:pPr>
        <w:pStyle w:val="AnswerStyle"/>
        <w:numPr>
          <w:ilvl w:val="0"/>
          <w:numId w:val="23"/>
        </w:numPr>
      </w:pPr>
      <w:r w:rsidRPr="00182838">
        <w:lastRenderedPageBreak/>
        <w:t>2.2 mm Al</w:t>
      </w:r>
    </w:p>
    <w:p w14:paraId="230DCCFC" w14:textId="77777777" w:rsidR="00CE30F5" w:rsidRPr="00182838" w:rsidRDefault="00CE30F5" w:rsidP="008E5515">
      <w:pPr>
        <w:pStyle w:val="AnswerStyle"/>
        <w:numPr>
          <w:ilvl w:val="0"/>
          <w:numId w:val="23"/>
        </w:numPr>
      </w:pPr>
      <w:r w:rsidRPr="00182838">
        <w:t>2.5 mm Al</w:t>
      </w:r>
    </w:p>
    <w:p w14:paraId="637D933F" w14:textId="2CE6DAA7" w:rsidR="00CE30F5" w:rsidRPr="00182838" w:rsidRDefault="00EE15B9" w:rsidP="008E5515">
      <w:pPr>
        <w:pStyle w:val="AnswerStyle"/>
        <w:numPr>
          <w:ilvl w:val="0"/>
          <w:numId w:val="23"/>
        </w:numPr>
      </w:pPr>
      <w:r>
        <w:t>3.2 mm Al</w:t>
      </w:r>
    </w:p>
    <w:p w14:paraId="6386BE76" w14:textId="77777777" w:rsidR="00CE30F5" w:rsidRPr="00182838" w:rsidRDefault="00CE30F5" w:rsidP="008E5515">
      <w:pPr>
        <w:pStyle w:val="AnswerStyle"/>
        <w:numPr>
          <w:ilvl w:val="0"/>
          <w:numId w:val="23"/>
        </w:numPr>
      </w:pPr>
      <w:r w:rsidRPr="00182838">
        <w:t>3.5 mm Al</w:t>
      </w:r>
    </w:p>
    <w:p w14:paraId="4345A842" w14:textId="77777777" w:rsidR="00CE30F5" w:rsidRPr="00182838" w:rsidRDefault="00CE30F5" w:rsidP="00CE30F5"/>
    <w:p w14:paraId="6254BB53" w14:textId="77777777" w:rsidR="00CE30F5" w:rsidRPr="00182838" w:rsidRDefault="00CE30F5" w:rsidP="0010098C">
      <w:pPr>
        <w:pStyle w:val="QuestionStyle"/>
      </w:pPr>
      <w:r w:rsidRPr="00182838">
        <w:t>In accordance with the SC 35, has the minimum requirement for HVL been met for this tube?</w:t>
      </w:r>
    </w:p>
    <w:p w14:paraId="7DDC4246" w14:textId="6BB7E985" w:rsidR="00CE30F5" w:rsidRPr="00182838" w:rsidRDefault="00EE15B9" w:rsidP="008E5515">
      <w:pPr>
        <w:pStyle w:val="AnswerStyle"/>
        <w:numPr>
          <w:ilvl w:val="0"/>
          <w:numId w:val="24"/>
        </w:numPr>
      </w:pPr>
      <w:r>
        <w:t>Yes</w:t>
      </w:r>
    </w:p>
    <w:p w14:paraId="05E7844C" w14:textId="77777777" w:rsidR="00CE30F5" w:rsidRPr="00182838" w:rsidRDefault="00CE30F5" w:rsidP="008E5515">
      <w:pPr>
        <w:pStyle w:val="AnswerStyle"/>
        <w:numPr>
          <w:ilvl w:val="0"/>
          <w:numId w:val="24"/>
        </w:numPr>
      </w:pPr>
      <w:r w:rsidRPr="00182838">
        <w:t>No</w:t>
      </w:r>
    </w:p>
    <w:p w14:paraId="1DCB1DAB" w14:textId="77777777" w:rsidR="00CE30F5" w:rsidRPr="00182838" w:rsidRDefault="00CE30F5" w:rsidP="00CE30F5"/>
    <w:p w14:paraId="143DFC98" w14:textId="77777777" w:rsidR="00CE30F5" w:rsidRPr="00182838" w:rsidRDefault="00CE30F5" w:rsidP="0010098C">
      <w:pPr>
        <w:pStyle w:val="QuestionStyle"/>
      </w:pPr>
      <w:r w:rsidRPr="00182838">
        <w:t>What is the quantity of inherent filtration in the tube?</w:t>
      </w:r>
    </w:p>
    <w:p w14:paraId="68DD5550" w14:textId="77777777" w:rsidR="00CE30F5" w:rsidRPr="00182838" w:rsidRDefault="00CE30F5" w:rsidP="008E5515">
      <w:pPr>
        <w:pStyle w:val="AnswerStyle"/>
        <w:numPr>
          <w:ilvl w:val="0"/>
          <w:numId w:val="25"/>
        </w:numPr>
      </w:pPr>
      <w:r w:rsidRPr="00182838">
        <w:t>2.5 mm Al equivalent</w:t>
      </w:r>
    </w:p>
    <w:p w14:paraId="0E1ED92C" w14:textId="77777777" w:rsidR="00CE30F5" w:rsidRPr="00182838" w:rsidRDefault="00CE30F5" w:rsidP="008E5515">
      <w:pPr>
        <w:pStyle w:val="AnswerStyle"/>
        <w:numPr>
          <w:ilvl w:val="0"/>
          <w:numId w:val="25"/>
        </w:numPr>
      </w:pPr>
      <w:r w:rsidRPr="00182838">
        <w:t>3.2 mm Al equivalent</w:t>
      </w:r>
    </w:p>
    <w:p w14:paraId="507E312B" w14:textId="77777777" w:rsidR="00CE30F5" w:rsidRPr="00182838" w:rsidRDefault="00CE30F5" w:rsidP="008E5515">
      <w:pPr>
        <w:pStyle w:val="AnswerStyle"/>
        <w:numPr>
          <w:ilvl w:val="0"/>
          <w:numId w:val="25"/>
        </w:numPr>
      </w:pPr>
      <w:r w:rsidRPr="00182838">
        <w:t>3.5 mm Al equivalent</w:t>
      </w:r>
    </w:p>
    <w:p w14:paraId="143123B4" w14:textId="07B70B05" w:rsidR="00CE30F5" w:rsidRPr="00182838" w:rsidRDefault="00CE30F5" w:rsidP="008E5515">
      <w:pPr>
        <w:pStyle w:val="AnswerStyle"/>
        <w:numPr>
          <w:ilvl w:val="0"/>
          <w:numId w:val="25"/>
        </w:numPr>
      </w:pPr>
      <w:r w:rsidRPr="00182838">
        <w:t>There is insufficien</w:t>
      </w:r>
      <w:r w:rsidR="00EE15B9">
        <w:t>t information to determine this</w:t>
      </w:r>
    </w:p>
    <w:p w14:paraId="3C336524" w14:textId="77777777" w:rsidR="00CE30F5" w:rsidRPr="00182838" w:rsidRDefault="00CE30F5" w:rsidP="00CE30F5"/>
    <w:p w14:paraId="1ABBEB20" w14:textId="77777777" w:rsidR="00CE30F5" w:rsidRPr="00182838" w:rsidRDefault="00CE30F5" w:rsidP="0010098C">
      <w:pPr>
        <w:pStyle w:val="QuestionStyle"/>
      </w:pPr>
      <w:r w:rsidRPr="00182838">
        <w:t>HVL is dependent on:</w:t>
      </w:r>
    </w:p>
    <w:p w14:paraId="3637E452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 xml:space="preserve">kVp </w:t>
      </w:r>
    </w:p>
    <w:p w14:paraId="193EF263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Total shielding</w:t>
      </w:r>
    </w:p>
    <w:p w14:paraId="1EE57637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Type of generator</w:t>
      </w:r>
    </w:p>
    <w:p w14:paraId="63F4E2F0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 xml:space="preserve">mAs </w:t>
      </w:r>
    </w:p>
    <w:p w14:paraId="44B2EB8D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Total beam filtration</w:t>
      </w:r>
    </w:p>
    <w:p w14:paraId="1F035C50" w14:textId="77777777" w:rsidR="00CE30F5" w:rsidRPr="00182838" w:rsidRDefault="00CE30F5" w:rsidP="0010098C">
      <w:pPr>
        <w:pStyle w:val="AnswerStyle"/>
        <w:numPr>
          <w:ilvl w:val="0"/>
          <w:numId w:val="0"/>
        </w:numPr>
      </w:pPr>
    </w:p>
    <w:p w14:paraId="5EF9259A" w14:textId="142E7392" w:rsidR="00CE30F5" w:rsidRPr="00182838" w:rsidRDefault="00CE30F5" w:rsidP="008E5515">
      <w:pPr>
        <w:pStyle w:val="AnswerStyle"/>
        <w:numPr>
          <w:ilvl w:val="0"/>
          <w:numId w:val="26"/>
        </w:numPr>
      </w:pPr>
      <w:r w:rsidRPr="00182838">
        <w:t>1,3,5</w:t>
      </w:r>
    </w:p>
    <w:p w14:paraId="17247C29" w14:textId="77777777" w:rsidR="00CE30F5" w:rsidRPr="00182838" w:rsidRDefault="00CE30F5" w:rsidP="008E5515">
      <w:pPr>
        <w:pStyle w:val="AnswerStyle"/>
        <w:numPr>
          <w:ilvl w:val="0"/>
          <w:numId w:val="26"/>
        </w:numPr>
      </w:pPr>
      <w:r w:rsidRPr="00182838">
        <w:t>1,2,3</w:t>
      </w:r>
    </w:p>
    <w:p w14:paraId="6DBBE3FE" w14:textId="77777777" w:rsidR="00CE30F5" w:rsidRPr="00182838" w:rsidRDefault="00CE30F5" w:rsidP="008E5515">
      <w:pPr>
        <w:pStyle w:val="AnswerStyle"/>
        <w:numPr>
          <w:ilvl w:val="0"/>
          <w:numId w:val="26"/>
        </w:numPr>
      </w:pPr>
      <w:r w:rsidRPr="00182838">
        <w:t>1,4,5</w:t>
      </w:r>
    </w:p>
    <w:p w14:paraId="5C2682D4" w14:textId="77777777" w:rsidR="00CE30F5" w:rsidRPr="00182838" w:rsidRDefault="00CE30F5" w:rsidP="008E5515">
      <w:pPr>
        <w:pStyle w:val="AnswerStyle"/>
        <w:numPr>
          <w:ilvl w:val="0"/>
          <w:numId w:val="26"/>
        </w:numPr>
      </w:pPr>
      <w:r w:rsidRPr="00182838">
        <w:t>All of the above</w:t>
      </w:r>
    </w:p>
    <w:p w14:paraId="4C75ED16" w14:textId="77777777" w:rsidR="00CE30F5" w:rsidRPr="00182838" w:rsidRDefault="00CE30F5" w:rsidP="00CE30F5"/>
    <w:p w14:paraId="63153850" w14:textId="77777777" w:rsidR="00CE30F5" w:rsidRPr="00182838" w:rsidRDefault="00CE30F5" w:rsidP="0010098C">
      <w:pPr>
        <w:pStyle w:val="QuestionStyle"/>
      </w:pPr>
      <w:r w:rsidRPr="00182838">
        <w:t>What values are plotted on the y-axis of the graph?</w:t>
      </w:r>
    </w:p>
    <w:p w14:paraId="60E3269F" w14:textId="77777777" w:rsidR="00CE30F5" w:rsidRPr="00182838" w:rsidRDefault="00CE30F5" w:rsidP="008E5515">
      <w:pPr>
        <w:pStyle w:val="AnswerStyle"/>
        <w:numPr>
          <w:ilvl w:val="0"/>
          <w:numId w:val="27"/>
        </w:numPr>
      </w:pPr>
      <w:r w:rsidRPr="00182838">
        <w:t>mm Al thickness</w:t>
      </w:r>
    </w:p>
    <w:p w14:paraId="054D9C20" w14:textId="551456B8" w:rsidR="00CE30F5" w:rsidRPr="00182838" w:rsidRDefault="00CE30F5" w:rsidP="008E5515">
      <w:pPr>
        <w:pStyle w:val="AnswerStyle"/>
        <w:numPr>
          <w:ilvl w:val="0"/>
          <w:numId w:val="27"/>
        </w:numPr>
      </w:pPr>
      <w:r w:rsidRPr="00182838">
        <w:t>Exposure</w:t>
      </w:r>
    </w:p>
    <w:p w14:paraId="0D6B1C7E" w14:textId="77777777" w:rsidR="00CE30F5" w:rsidRPr="00182838" w:rsidRDefault="00CE30F5" w:rsidP="008E5515">
      <w:pPr>
        <w:pStyle w:val="AnswerStyle"/>
        <w:numPr>
          <w:ilvl w:val="0"/>
          <w:numId w:val="27"/>
        </w:numPr>
      </w:pPr>
      <w:r w:rsidRPr="00182838">
        <w:t>mGy/mA</w:t>
      </w:r>
    </w:p>
    <w:p w14:paraId="6130CF56" w14:textId="77777777" w:rsidR="00CE30F5" w:rsidRPr="00182838" w:rsidRDefault="00CE30F5" w:rsidP="008E5515">
      <w:pPr>
        <w:pStyle w:val="AnswerStyle"/>
        <w:numPr>
          <w:ilvl w:val="0"/>
          <w:numId w:val="27"/>
        </w:numPr>
      </w:pPr>
      <w:r w:rsidRPr="00182838">
        <w:t>Amount of filtration</w:t>
      </w:r>
    </w:p>
    <w:p w14:paraId="288EED9C" w14:textId="77777777" w:rsidR="00CE30F5" w:rsidRPr="00182838" w:rsidRDefault="00CE30F5" w:rsidP="00CE30F5"/>
    <w:p w14:paraId="10170489" w14:textId="57AE89E9" w:rsidR="00CE30F5" w:rsidRPr="00182838" w:rsidRDefault="00CE30F5" w:rsidP="0010098C">
      <w:pPr>
        <w:pStyle w:val="QuestionStyle"/>
      </w:pPr>
      <w:r w:rsidRPr="00182838">
        <w:t>Three benefits of a quality assurance program include reduced equipment down-time, decreased patient dose and decreased department morale.</w:t>
      </w:r>
    </w:p>
    <w:p w14:paraId="043B0FAC" w14:textId="77777777" w:rsidR="00CE30F5" w:rsidRPr="00182838" w:rsidRDefault="00CE30F5" w:rsidP="008E5515">
      <w:pPr>
        <w:pStyle w:val="AnswerStyle"/>
        <w:numPr>
          <w:ilvl w:val="0"/>
          <w:numId w:val="28"/>
        </w:numPr>
      </w:pPr>
      <w:r w:rsidRPr="00182838">
        <w:t>True</w:t>
      </w:r>
    </w:p>
    <w:p w14:paraId="68D4DA4D" w14:textId="084FB0E8" w:rsidR="00CE30F5" w:rsidRPr="00182838" w:rsidRDefault="00CE30F5" w:rsidP="008E5515">
      <w:pPr>
        <w:pStyle w:val="AnswerStyle"/>
        <w:numPr>
          <w:ilvl w:val="0"/>
          <w:numId w:val="28"/>
        </w:numPr>
      </w:pPr>
      <w:r w:rsidRPr="00182838">
        <w:t>False</w:t>
      </w:r>
    </w:p>
    <w:p w14:paraId="48C7AB3E" w14:textId="77777777" w:rsidR="00CE30F5" w:rsidRPr="00182838" w:rsidRDefault="00CE30F5" w:rsidP="00CE30F5"/>
    <w:p w14:paraId="65FD3957" w14:textId="77777777" w:rsidR="00E95ABD" w:rsidRDefault="00E95ABD">
      <w:pPr>
        <w:spacing w:line="240" w:lineRule="auto"/>
      </w:pPr>
      <w:r>
        <w:br w:type="page"/>
      </w:r>
    </w:p>
    <w:p w14:paraId="5CFE09EA" w14:textId="71BF5E6C" w:rsidR="00CE30F5" w:rsidRPr="00182838" w:rsidRDefault="00CE30F5" w:rsidP="00CE30F5">
      <w:pPr>
        <w:pStyle w:val="QuestionStyle"/>
      </w:pPr>
      <w:r w:rsidRPr="00182838">
        <w:lastRenderedPageBreak/>
        <w:t xml:space="preserve">Who is ultimately responsible for the radiation safety of a diagnostic </w:t>
      </w:r>
      <w:r w:rsidR="00AA580E">
        <w:t>X-ray</w:t>
      </w:r>
      <w:r w:rsidRPr="00182838">
        <w:t xml:space="preserve"> facility?</w:t>
      </w:r>
    </w:p>
    <w:p w14:paraId="18CF42A8" w14:textId="77777777" w:rsidR="00CE30F5" w:rsidRPr="00182838" w:rsidRDefault="00CE30F5" w:rsidP="008E5515">
      <w:pPr>
        <w:pStyle w:val="AnswerStyle"/>
        <w:numPr>
          <w:ilvl w:val="0"/>
          <w:numId w:val="29"/>
        </w:numPr>
      </w:pPr>
      <w:r w:rsidRPr="00182838">
        <w:t>The manufacturer</w:t>
      </w:r>
    </w:p>
    <w:p w14:paraId="623CE90B" w14:textId="77777777" w:rsidR="00CE30F5" w:rsidRPr="00182838" w:rsidRDefault="00CE30F5" w:rsidP="008E5515">
      <w:pPr>
        <w:pStyle w:val="AnswerStyle"/>
        <w:numPr>
          <w:ilvl w:val="0"/>
          <w:numId w:val="29"/>
        </w:numPr>
      </w:pPr>
      <w:r w:rsidRPr="00182838">
        <w:t>The government</w:t>
      </w:r>
    </w:p>
    <w:p w14:paraId="55C525CF" w14:textId="77777777" w:rsidR="00CE30F5" w:rsidRPr="00182838" w:rsidRDefault="00CE30F5" w:rsidP="008E5515">
      <w:pPr>
        <w:pStyle w:val="AnswerStyle"/>
        <w:numPr>
          <w:ilvl w:val="0"/>
          <w:numId w:val="29"/>
        </w:numPr>
      </w:pPr>
      <w:r w:rsidRPr="00182838">
        <w:t>The radiographer</w:t>
      </w:r>
    </w:p>
    <w:p w14:paraId="074855BD" w14:textId="74426282" w:rsidR="00CE30F5" w:rsidRPr="00182838" w:rsidRDefault="00CE30F5" w:rsidP="008E5515">
      <w:pPr>
        <w:pStyle w:val="AnswerStyle"/>
        <w:numPr>
          <w:ilvl w:val="0"/>
          <w:numId w:val="29"/>
        </w:numPr>
      </w:pPr>
      <w:r w:rsidRPr="00182838">
        <w:t>The owner</w:t>
      </w:r>
    </w:p>
    <w:p w14:paraId="7D0DD779" w14:textId="77777777" w:rsidR="00CE30F5" w:rsidRPr="00182838" w:rsidRDefault="00CE30F5" w:rsidP="00CE30F5"/>
    <w:p w14:paraId="1710366B" w14:textId="77777777" w:rsidR="00CE30F5" w:rsidRPr="00182838" w:rsidRDefault="00CE30F5" w:rsidP="0010098C">
      <w:pPr>
        <w:pStyle w:val="QuestionStyle"/>
      </w:pPr>
      <w:r w:rsidRPr="00182838">
        <w:t>Quality assurance focuses on:</w:t>
      </w:r>
    </w:p>
    <w:p w14:paraId="18947CC7" w14:textId="77777777" w:rsidR="00CE30F5" w:rsidRPr="00182838" w:rsidRDefault="00CE30F5" w:rsidP="008E5515">
      <w:pPr>
        <w:pStyle w:val="AnswerStyle"/>
        <w:numPr>
          <w:ilvl w:val="0"/>
          <w:numId w:val="30"/>
        </w:numPr>
      </w:pPr>
      <w:r w:rsidRPr="00182838">
        <w:t>Technical factors that can lead to variation in quality care.</w:t>
      </w:r>
    </w:p>
    <w:p w14:paraId="1383AD0C" w14:textId="77777777" w:rsidR="00CE30F5" w:rsidRPr="00182838" w:rsidRDefault="00CE30F5" w:rsidP="008E5515">
      <w:pPr>
        <w:pStyle w:val="AnswerStyle"/>
        <w:numPr>
          <w:ilvl w:val="0"/>
          <w:numId w:val="30"/>
        </w:numPr>
      </w:pPr>
      <w:r w:rsidRPr="00182838">
        <w:t>Medical factors that can lead to variations in quality care.</w:t>
      </w:r>
    </w:p>
    <w:p w14:paraId="3D92552A" w14:textId="77777777" w:rsidR="00CE30F5" w:rsidRPr="00182838" w:rsidRDefault="00CE30F5" w:rsidP="008E5515">
      <w:pPr>
        <w:pStyle w:val="AnswerStyle"/>
        <w:numPr>
          <w:ilvl w:val="0"/>
          <w:numId w:val="30"/>
        </w:numPr>
      </w:pPr>
      <w:r w:rsidRPr="00182838">
        <w:t>Managerial factors that can lead to variations in quality care.</w:t>
      </w:r>
    </w:p>
    <w:p w14:paraId="31DA01C1" w14:textId="31CA1834" w:rsidR="00CE30F5" w:rsidRPr="00182838" w:rsidRDefault="00CE30F5" w:rsidP="008E5515">
      <w:pPr>
        <w:pStyle w:val="AnswerStyle"/>
        <w:numPr>
          <w:ilvl w:val="0"/>
          <w:numId w:val="30"/>
        </w:numPr>
      </w:pPr>
      <w:r w:rsidRPr="00182838">
        <w:t>Human factors that can lead to variations in quality care.</w:t>
      </w:r>
    </w:p>
    <w:p w14:paraId="13820642" w14:textId="77777777" w:rsidR="00CE30F5" w:rsidRPr="00182838" w:rsidRDefault="00CE30F5" w:rsidP="00CE30F5"/>
    <w:p w14:paraId="7E36CDD7" w14:textId="77777777" w:rsidR="00CE30F5" w:rsidRPr="00182838" w:rsidRDefault="00CE30F5" w:rsidP="0010098C">
      <w:pPr>
        <w:pStyle w:val="QuestionStyle"/>
      </w:pPr>
      <w:r w:rsidRPr="00182838">
        <w:t>What is quality control?</w:t>
      </w:r>
    </w:p>
    <w:p w14:paraId="32F68CDB" w14:textId="33848246" w:rsidR="00CE30F5" w:rsidRPr="00182838" w:rsidRDefault="00CE30F5" w:rsidP="008E5515">
      <w:pPr>
        <w:pStyle w:val="AnswerStyle"/>
        <w:numPr>
          <w:ilvl w:val="0"/>
          <w:numId w:val="31"/>
        </w:numPr>
      </w:pPr>
      <w:r w:rsidRPr="00182838">
        <w:t>An aspect of quality assurance to optimize the performance of the operator</w:t>
      </w:r>
      <w:r w:rsidR="00171FB6">
        <w:t>.</w:t>
      </w:r>
    </w:p>
    <w:p w14:paraId="37868D51" w14:textId="310F49D9" w:rsidR="00CE30F5" w:rsidRPr="00182838" w:rsidRDefault="00CE30F5" w:rsidP="008E5515">
      <w:pPr>
        <w:pStyle w:val="AnswerStyle"/>
        <w:numPr>
          <w:ilvl w:val="0"/>
          <w:numId w:val="31"/>
        </w:numPr>
      </w:pPr>
      <w:r w:rsidRPr="00182838">
        <w:t>An aspect of quality assurance that monitors the technical components of the imaging systems</w:t>
      </w:r>
      <w:r w:rsidR="00171FB6">
        <w:t>.</w:t>
      </w:r>
    </w:p>
    <w:p w14:paraId="3FE83B83" w14:textId="7D867EFC" w:rsidR="00CE30F5" w:rsidRPr="00182838" w:rsidRDefault="00CE30F5" w:rsidP="008E5515">
      <w:pPr>
        <w:pStyle w:val="AnswerStyle"/>
        <w:numPr>
          <w:ilvl w:val="0"/>
          <w:numId w:val="31"/>
        </w:numPr>
      </w:pPr>
      <w:r w:rsidRPr="00182838">
        <w:t>All activities that provide confidence in radiology services</w:t>
      </w:r>
      <w:r w:rsidR="00171FB6">
        <w:t>.</w:t>
      </w:r>
    </w:p>
    <w:p w14:paraId="4B3FD752" w14:textId="77777777" w:rsidR="00CE30F5" w:rsidRPr="00182838" w:rsidRDefault="00CE30F5" w:rsidP="008E5515">
      <w:pPr>
        <w:pStyle w:val="AnswerStyle"/>
        <w:numPr>
          <w:ilvl w:val="0"/>
          <w:numId w:val="31"/>
        </w:numPr>
      </w:pPr>
      <w:r w:rsidRPr="00182838">
        <w:t>A method of controlling the radiographic experience from start to finish.</w:t>
      </w:r>
    </w:p>
    <w:p w14:paraId="6B34509C" w14:textId="77777777" w:rsidR="00CE30F5" w:rsidRPr="00182838" w:rsidRDefault="00CE30F5" w:rsidP="00CE30F5"/>
    <w:p w14:paraId="5105591F" w14:textId="77777777" w:rsidR="00CE30F5" w:rsidRPr="00182838" w:rsidRDefault="00CE30F5" w:rsidP="0010098C">
      <w:pPr>
        <w:pStyle w:val="QuestionStyle"/>
      </w:pPr>
      <w:r w:rsidRPr="00182838">
        <w:t>A technologist using dosimeters in quality control testing falls into the category of:</w:t>
      </w:r>
    </w:p>
    <w:p w14:paraId="01642D27" w14:textId="7652D108" w:rsidR="00CE30F5" w:rsidRPr="00182838" w:rsidRDefault="00171FB6" w:rsidP="008E5515">
      <w:pPr>
        <w:pStyle w:val="AnswerStyle"/>
        <w:numPr>
          <w:ilvl w:val="0"/>
          <w:numId w:val="32"/>
        </w:numPr>
      </w:pPr>
      <w:r>
        <w:t>Level I: n</w:t>
      </w:r>
      <w:r w:rsidR="00CE30F5" w:rsidRPr="00182838">
        <w:t>oninvasive and simple</w:t>
      </w:r>
    </w:p>
    <w:p w14:paraId="7B24F37A" w14:textId="3290E432" w:rsidR="00CE30F5" w:rsidRPr="00182838" w:rsidRDefault="00CE30F5" w:rsidP="008E5515">
      <w:pPr>
        <w:pStyle w:val="AnswerStyle"/>
        <w:numPr>
          <w:ilvl w:val="0"/>
          <w:numId w:val="32"/>
        </w:numPr>
      </w:pPr>
      <w:r w:rsidRPr="00182838">
        <w:t xml:space="preserve">Level II: </w:t>
      </w:r>
      <w:r w:rsidR="00171FB6">
        <w:t>n</w:t>
      </w:r>
      <w:r w:rsidRPr="00182838">
        <w:t>oninvasive and complex</w:t>
      </w:r>
    </w:p>
    <w:p w14:paraId="539D8602" w14:textId="3516653D" w:rsidR="00CE30F5" w:rsidRPr="00182838" w:rsidRDefault="00171FB6" w:rsidP="008E5515">
      <w:pPr>
        <w:pStyle w:val="AnswerStyle"/>
        <w:numPr>
          <w:ilvl w:val="0"/>
          <w:numId w:val="32"/>
        </w:numPr>
      </w:pPr>
      <w:r>
        <w:t>Level III: invasive and c</w:t>
      </w:r>
      <w:r w:rsidR="00CE30F5" w:rsidRPr="00182838">
        <w:t>omplex</w:t>
      </w:r>
    </w:p>
    <w:p w14:paraId="5D2AD550" w14:textId="77777777" w:rsidR="00CE30F5" w:rsidRPr="00182838" w:rsidRDefault="00CE30F5" w:rsidP="008E5515">
      <w:pPr>
        <w:pStyle w:val="AnswerStyle"/>
        <w:numPr>
          <w:ilvl w:val="0"/>
          <w:numId w:val="32"/>
        </w:numPr>
      </w:pPr>
      <w:r w:rsidRPr="00182838">
        <w:t>All of the above</w:t>
      </w:r>
    </w:p>
    <w:p w14:paraId="4F464F0E" w14:textId="77777777" w:rsidR="00CE30F5" w:rsidRPr="00182838" w:rsidRDefault="00CE30F5" w:rsidP="00CE30F5"/>
    <w:p w14:paraId="20BA99C5" w14:textId="77777777" w:rsidR="00CE30F5" w:rsidRPr="00182838" w:rsidRDefault="00CE30F5" w:rsidP="0010098C">
      <w:pPr>
        <w:pStyle w:val="QuestionStyle"/>
      </w:pPr>
      <w:r w:rsidRPr="00182838">
        <w:t>Which of the following tools evaluates the relationship between the central ray and the field of exposure?</w:t>
      </w:r>
    </w:p>
    <w:p w14:paraId="5BDC1BF3" w14:textId="77777777" w:rsidR="00CE30F5" w:rsidRPr="00182838" w:rsidRDefault="00CE30F5" w:rsidP="008E5515">
      <w:pPr>
        <w:pStyle w:val="AnswerStyle"/>
        <w:numPr>
          <w:ilvl w:val="0"/>
          <w:numId w:val="33"/>
        </w:numPr>
      </w:pPr>
      <w:r w:rsidRPr="00182838">
        <w:t>Densitometer</w:t>
      </w:r>
    </w:p>
    <w:p w14:paraId="26291D89" w14:textId="77777777" w:rsidR="00CE30F5" w:rsidRPr="00182838" w:rsidRDefault="00CE30F5" w:rsidP="008E5515">
      <w:pPr>
        <w:pStyle w:val="AnswerStyle"/>
        <w:numPr>
          <w:ilvl w:val="0"/>
          <w:numId w:val="33"/>
        </w:numPr>
      </w:pPr>
      <w:r w:rsidRPr="00182838">
        <w:t>Collimator test tool</w:t>
      </w:r>
    </w:p>
    <w:p w14:paraId="125EC599" w14:textId="77777777" w:rsidR="00CE30F5" w:rsidRPr="00182838" w:rsidRDefault="00CE30F5" w:rsidP="008E5515">
      <w:pPr>
        <w:pStyle w:val="AnswerStyle"/>
        <w:numPr>
          <w:ilvl w:val="0"/>
          <w:numId w:val="33"/>
        </w:numPr>
      </w:pPr>
      <w:r w:rsidRPr="00182838">
        <w:t>Synchrometer</w:t>
      </w:r>
    </w:p>
    <w:p w14:paraId="58CF343B" w14:textId="7B8F2E3F" w:rsidR="00CE30F5" w:rsidRPr="00182838" w:rsidRDefault="00CE30F5" w:rsidP="008E5515">
      <w:pPr>
        <w:pStyle w:val="AnswerStyle"/>
        <w:numPr>
          <w:ilvl w:val="0"/>
          <w:numId w:val="33"/>
        </w:numPr>
      </w:pPr>
      <w:r w:rsidRPr="00182838">
        <w:t>Beam alignment test tool</w:t>
      </w:r>
    </w:p>
    <w:p w14:paraId="2013975F" w14:textId="77777777" w:rsidR="00CE30F5" w:rsidRPr="00182838" w:rsidRDefault="00CE30F5" w:rsidP="00CE30F5"/>
    <w:p w14:paraId="2AA2EC7B" w14:textId="77777777" w:rsidR="00CE30F5" w:rsidRPr="00182838" w:rsidRDefault="00CE30F5" w:rsidP="0010098C">
      <w:pPr>
        <w:pStyle w:val="QuestionStyle"/>
      </w:pPr>
      <w:r w:rsidRPr="00182838">
        <w:t>According to the SC 35, cassettes must be inspected and cleaned daily.</w:t>
      </w:r>
    </w:p>
    <w:p w14:paraId="70389BA4" w14:textId="77777777" w:rsidR="00CE30F5" w:rsidRPr="00182838" w:rsidRDefault="00CE30F5" w:rsidP="008E5515">
      <w:pPr>
        <w:pStyle w:val="AnswerStyle"/>
        <w:numPr>
          <w:ilvl w:val="0"/>
          <w:numId w:val="34"/>
        </w:numPr>
      </w:pPr>
      <w:r w:rsidRPr="00182838">
        <w:t>True</w:t>
      </w:r>
    </w:p>
    <w:p w14:paraId="46B7E52E" w14:textId="3EEE3028" w:rsidR="00CE30F5" w:rsidRPr="00182838" w:rsidRDefault="00CE30F5" w:rsidP="008E5515">
      <w:pPr>
        <w:pStyle w:val="AnswerStyle"/>
        <w:numPr>
          <w:ilvl w:val="0"/>
          <w:numId w:val="34"/>
        </w:numPr>
      </w:pPr>
      <w:r w:rsidRPr="00182838">
        <w:t>False</w:t>
      </w:r>
    </w:p>
    <w:p w14:paraId="17DFE044" w14:textId="77777777" w:rsidR="00CE30F5" w:rsidRPr="00182838" w:rsidRDefault="00CE30F5" w:rsidP="00CE30F5"/>
    <w:p w14:paraId="5B2C276B" w14:textId="77777777" w:rsidR="00E95ABD" w:rsidRDefault="00E95ABD">
      <w:pPr>
        <w:spacing w:line="240" w:lineRule="auto"/>
      </w:pPr>
      <w:r>
        <w:br w:type="page"/>
      </w:r>
    </w:p>
    <w:p w14:paraId="02AB6048" w14:textId="3E8DA628" w:rsidR="00CE30F5" w:rsidRPr="00182838" w:rsidRDefault="00CE30F5" w:rsidP="0010098C">
      <w:pPr>
        <w:pStyle w:val="QuestionStyle"/>
      </w:pPr>
      <w:r w:rsidRPr="00182838">
        <w:lastRenderedPageBreak/>
        <w:t>Identify the following test pattern</w:t>
      </w:r>
      <w:r w:rsidR="00171FB6">
        <w:t>:</w:t>
      </w:r>
    </w:p>
    <w:p w14:paraId="2D1A27FE" w14:textId="1EE32580" w:rsidR="00CE30F5" w:rsidRPr="00182838" w:rsidRDefault="00CE30F5" w:rsidP="00794CE4">
      <w:pPr>
        <w:jc w:val="center"/>
      </w:pPr>
      <w:r w:rsidRPr="00182838">
        <w:rPr>
          <w:noProof/>
        </w:rPr>
        <w:drawing>
          <wp:inline distT="0" distB="0" distL="0" distR="0" wp14:anchorId="6E5249AD" wp14:editId="0B2251A1">
            <wp:extent cx="2665454" cy="2724150"/>
            <wp:effectExtent l="0" t="0" r="0" b="0"/>
            <wp:docPr id="83" name="Content Placeholder 3" descr="008013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 descr="008013.jpg"/>
                    <pic:cNvPicPr>
                      <a:picLocks noGrp="1"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2756" cy="2731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7D1387" w14:textId="52BA3F61" w:rsidR="00CE30F5" w:rsidRPr="00182838" w:rsidRDefault="00171FB6" w:rsidP="008E5515">
      <w:pPr>
        <w:pStyle w:val="AnswerStyle"/>
        <w:numPr>
          <w:ilvl w:val="0"/>
          <w:numId w:val="35"/>
        </w:numPr>
      </w:pPr>
      <w:r>
        <w:t>High-contrast resolution</w:t>
      </w:r>
    </w:p>
    <w:p w14:paraId="5C6311F2" w14:textId="5850439E" w:rsidR="00CE30F5" w:rsidRPr="00182838" w:rsidRDefault="00CE30F5" w:rsidP="008E5515">
      <w:pPr>
        <w:pStyle w:val="AnswerStyle"/>
        <w:numPr>
          <w:ilvl w:val="0"/>
          <w:numId w:val="35"/>
        </w:numPr>
      </w:pPr>
      <w:r w:rsidRPr="00182838">
        <w:t>Low</w:t>
      </w:r>
      <w:r w:rsidR="00171FB6">
        <w:t>-</w:t>
      </w:r>
      <w:r w:rsidRPr="00182838">
        <w:t>contrast resolution</w:t>
      </w:r>
    </w:p>
    <w:p w14:paraId="5FB468A6" w14:textId="77777777" w:rsidR="00CE30F5" w:rsidRPr="00182838" w:rsidRDefault="00CE30F5" w:rsidP="008E5515">
      <w:pPr>
        <w:pStyle w:val="AnswerStyle"/>
        <w:numPr>
          <w:ilvl w:val="0"/>
          <w:numId w:val="35"/>
        </w:numPr>
      </w:pPr>
      <w:r w:rsidRPr="00182838">
        <w:t>Line pair/mm</w:t>
      </w:r>
    </w:p>
    <w:p w14:paraId="271F8C30" w14:textId="77777777" w:rsidR="00CE30F5" w:rsidRPr="00182838" w:rsidRDefault="00CE30F5" w:rsidP="008E5515">
      <w:pPr>
        <w:pStyle w:val="AnswerStyle"/>
        <w:numPr>
          <w:ilvl w:val="0"/>
          <w:numId w:val="35"/>
        </w:numPr>
      </w:pPr>
      <w:r w:rsidRPr="00182838">
        <w:t>Image lag</w:t>
      </w:r>
    </w:p>
    <w:p w14:paraId="0051C5CA" w14:textId="77777777" w:rsidR="00CE30F5" w:rsidRPr="00182838" w:rsidRDefault="00CE30F5" w:rsidP="00CE30F5"/>
    <w:p w14:paraId="71E8A97E" w14:textId="77777777" w:rsidR="00CE30F5" w:rsidRPr="00182838" w:rsidRDefault="00CE30F5" w:rsidP="0010098C">
      <w:pPr>
        <w:pStyle w:val="QuestionStyle"/>
      </w:pPr>
      <w:r w:rsidRPr="00182838">
        <w:t>Which of the following statements regarding half value layer is true?</w:t>
      </w:r>
    </w:p>
    <w:p w14:paraId="7AEF89F6" w14:textId="77777777" w:rsidR="00CE30F5" w:rsidRPr="00182838" w:rsidRDefault="00CE30F5" w:rsidP="008E5515">
      <w:pPr>
        <w:pStyle w:val="AnswerStyle"/>
        <w:numPr>
          <w:ilvl w:val="0"/>
          <w:numId w:val="36"/>
        </w:numPr>
      </w:pPr>
      <w:r w:rsidRPr="00182838">
        <w:t>HVL represents the amount of aluminum filtration in the primary beam</w:t>
      </w:r>
    </w:p>
    <w:p w14:paraId="528CAD6F" w14:textId="4E1E45B4" w:rsidR="00CE30F5" w:rsidRPr="00182838" w:rsidRDefault="00CE30F5" w:rsidP="008E5515">
      <w:pPr>
        <w:pStyle w:val="AnswerStyle"/>
        <w:numPr>
          <w:ilvl w:val="0"/>
          <w:numId w:val="36"/>
        </w:numPr>
      </w:pPr>
      <w:r w:rsidRPr="00182838">
        <w:t>HVL represents the amount of aluminum required to decrease the intens</w:t>
      </w:r>
      <w:r w:rsidR="00171FB6">
        <w:t>ity of the primary beam by half</w:t>
      </w:r>
    </w:p>
    <w:p w14:paraId="79E659F5" w14:textId="77777777" w:rsidR="00CE30F5" w:rsidRPr="00182838" w:rsidRDefault="00CE30F5" w:rsidP="008E5515">
      <w:pPr>
        <w:pStyle w:val="AnswerStyle"/>
        <w:numPr>
          <w:ilvl w:val="0"/>
          <w:numId w:val="36"/>
        </w:numPr>
      </w:pPr>
      <w:r w:rsidRPr="00182838">
        <w:t xml:space="preserve">A high HVL indicates that the primary beam has insufficient penetrability </w:t>
      </w:r>
    </w:p>
    <w:p w14:paraId="1515F5A8" w14:textId="77777777" w:rsidR="00CE30F5" w:rsidRPr="00182838" w:rsidRDefault="00CE30F5" w:rsidP="008E5515">
      <w:pPr>
        <w:pStyle w:val="AnswerStyle"/>
        <w:numPr>
          <w:ilvl w:val="0"/>
          <w:numId w:val="36"/>
        </w:numPr>
      </w:pPr>
      <w:r w:rsidRPr="00182838">
        <w:t>HVL must be equivalent to at least 2.5 mm of aluminum at any given kVp</w:t>
      </w:r>
    </w:p>
    <w:p w14:paraId="067DE602" w14:textId="77777777" w:rsidR="00CE30F5" w:rsidRPr="00182838" w:rsidRDefault="00CE30F5" w:rsidP="00CE30F5"/>
    <w:p w14:paraId="26ED8224" w14:textId="77777777" w:rsidR="00CE30F5" w:rsidRPr="00182838" w:rsidRDefault="00CE30F5" w:rsidP="0010098C">
      <w:pPr>
        <w:pStyle w:val="QuestionStyle"/>
      </w:pPr>
      <w:r w:rsidRPr="00182838">
        <w:t>The test which demonstrates that the dose remains constant between exposures when the same mA, time and kVp are selected is:</w:t>
      </w:r>
    </w:p>
    <w:p w14:paraId="0AD8FF4F" w14:textId="77777777" w:rsidR="00CE30F5" w:rsidRPr="00182838" w:rsidRDefault="00CE30F5" w:rsidP="008E5515">
      <w:pPr>
        <w:pStyle w:val="AnswerStyle"/>
        <w:numPr>
          <w:ilvl w:val="0"/>
          <w:numId w:val="37"/>
        </w:numPr>
      </w:pPr>
      <w:r w:rsidRPr="00182838">
        <w:t>Linearity</w:t>
      </w:r>
    </w:p>
    <w:p w14:paraId="41C731F9" w14:textId="7A64DF95" w:rsidR="00CE30F5" w:rsidRPr="00182838" w:rsidRDefault="00171FB6" w:rsidP="008E5515">
      <w:pPr>
        <w:pStyle w:val="AnswerStyle"/>
        <w:numPr>
          <w:ilvl w:val="0"/>
          <w:numId w:val="37"/>
        </w:numPr>
      </w:pPr>
      <w:r>
        <w:t>Reproducibility</w:t>
      </w:r>
    </w:p>
    <w:p w14:paraId="11D4EC3F" w14:textId="77777777" w:rsidR="00CE30F5" w:rsidRPr="00182838" w:rsidRDefault="00CE30F5" w:rsidP="008E5515">
      <w:pPr>
        <w:pStyle w:val="AnswerStyle"/>
        <w:numPr>
          <w:ilvl w:val="0"/>
          <w:numId w:val="37"/>
        </w:numPr>
      </w:pPr>
      <w:r w:rsidRPr="00182838">
        <w:t>Wave form accuracy</w:t>
      </w:r>
    </w:p>
    <w:p w14:paraId="3077F352" w14:textId="77777777" w:rsidR="00CE30F5" w:rsidRPr="00182838" w:rsidRDefault="00CE30F5" w:rsidP="008E5515">
      <w:pPr>
        <w:pStyle w:val="AnswerStyle"/>
        <w:numPr>
          <w:ilvl w:val="0"/>
          <w:numId w:val="37"/>
        </w:numPr>
      </w:pPr>
      <w:r w:rsidRPr="00182838">
        <w:t>Generator congruency</w:t>
      </w:r>
    </w:p>
    <w:p w14:paraId="04BE60BE" w14:textId="77777777" w:rsidR="00CE30F5" w:rsidRPr="00182838" w:rsidRDefault="00CE30F5" w:rsidP="00CE30F5"/>
    <w:p w14:paraId="078D9AF0" w14:textId="77777777" w:rsidR="00E95ABD" w:rsidRDefault="00E95ABD">
      <w:pPr>
        <w:spacing w:line="240" w:lineRule="auto"/>
      </w:pPr>
      <w:r>
        <w:br w:type="page"/>
      </w:r>
    </w:p>
    <w:p w14:paraId="1692053C" w14:textId="47F11A5F" w:rsidR="00CE30F5" w:rsidRPr="00182838" w:rsidRDefault="00CE30F5" w:rsidP="0010098C">
      <w:pPr>
        <w:pStyle w:val="QuestionStyle"/>
      </w:pPr>
      <w:r w:rsidRPr="00182838">
        <w:lastRenderedPageBreak/>
        <w:t>Light field–radiation field congruency can be tested:</w:t>
      </w:r>
    </w:p>
    <w:p w14:paraId="7ADF88B7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Using a collimator template test tool</w:t>
      </w:r>
    </w:p>
    <w:p w14:paraId="6C8CBDFA" w14:textId="63A0DFD6" w:rsidR="00CE30F5" w:rsidRPr="00182838" w:rsidRDefault="00171FB6" w:rsidP="008E5515">
      <w:pPr>
        <w:pStyle w:val="QuestionStyle"/>
        <w:numPr>
          <w:ilvl w:val="1"/>
          <w:numId w:val="1"/>
        </w:numPr>
        <w:spacing w:after="0"/>
      </w:pPr>
      <w:r>
        <w:t>Using a nine-</w:t>
      </w:r>
      <w:r w:rsidR="00CE30F5" w:rsidRPr="00182838">
        <w:t>penny test</w:t>
      </w:r>
    </w:p>
    <w:p w14:paraId="6E61166E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To ensure that the central ray is perpendicular to the IR</w:t>
      </w:r>
    </w:p>
    <w:p w14:paraId="1DA6687C" w14:textId="77777777" w:rsidR="00CE30F5" w:rsidRPr="00182838" w:rsidRDefault="00CE30F5" w:rsidP="008E5515">
      <w:pPr>
        <w:pStyle w:val="QuestionStyle"/>
        <w:numPr>
          <w:ilvl w:val="1"/>
          <w:numId w:val="1"/>
        </w:numPr>
        <w:spacing w:after="0"/>
      </w:pPr>
      <w:r w:rsidRPr="00182838">
        <w:t>To ensure structures that are in the light field are included in the radiation field</w:t>
      </w:r>
    </w:p>
    <w:p w14:paraId="14030D87" w14:textId="77777777" w:rsidR="00CE30F5" w:rsidRPr="00182838" w:rsidRDefault="00CE30F5" w:rsidP="008E5515">
      <w:pPr>
        <w:pStyle w:val="AnswerStyle"/>
        <w:numPr>
          <w:ilvl w:val="0"/>
          <w:numId w:val="38"/>
        </w:numPr>
      </w:pPr>
      <w:r w:rsidRPr="00182838">
        <w:t>1</w:t>
      </w:r>
    </w:p>
    <w:p w14:paraId="542ABB86" w14:textId="77777777" w:rsidR="00CE30F5" w:rsidRPr="00182838" w:rsidRDefault="00CE30F5" w:rsidP="008E5515">
      <w:pPr>
        <w:pStyle w:val="AnswerStyle"/>
        <w:numPr>
          <w:ilvl w:val="0"/>
          <w:numId w:val="38"/>
        </w:numPr>
      </w:pPr>
      <w:r w:rsidRPr="00182838">
        <w:t>1,2</w:t>
      </w:r>
    </w:p>
    <w:p w14:paraId="0668E876" w14:textId="0AE24521" w:rsidR="00CE30F5" w:rsidRPr="00182838" w:rsidRDefault="00CE30F5" w:rsidP="008E5515">
      <w:pPr>
        <w:pStyle w:val="AnswerStyle"/>
        <w:numPr>
          <w:ilvl w:val="0"/>
          <w:numId w:val="38"/>
        </w:numPr>
      </w:pPr>
      <w:r w:rsidRPr="00182838">
        <w:t>1,2,4</w:t>
      </w:r>
    </w:p>
    <w:p w14:paraId="01AAB61C" w14:textId="77777777" w:rsidR="00CE30F5" w:rsidRPr="00182838" w:rsidRDefault="00CE30F5" w:rsidP="008E5515">
      <w:pPr>
        <w:pStyle w:val="AnswerStyle"/>
        <w:numPr>
          <w:ilvl w:val="0"/>
          <w:numId w:val="38"/>
        </w:numPr>
      </w:pPr>
      <w:r w:rsidRPr="00182838">
        <w:t>All of the above</w:t>
      </w:r>
    </w:p>
    <w:p w14:paraId="0D190F57" w14:textId="77777777" w:rsidR="00CE30F5" w:rsidRPr="00182838" w:rsidRDefault="00CE30F5" w:rsidP="00CE30F5"/>
    <w:p w14:paraId="156E34CF" w14:textId="28C91828" w:rsidR="00CE30F5" w:rsidRPr="00182838" w:rsidRDefault="00CE30F5" w:rsidP="0010098C">
      <w:pPr>
        <w:pStyle w:val="QuestionStyle"/>
      </w:pPr>
      <w:r w:rsidRPr="00182838">
        <w:t>Lead aprons, gloves and shields should be inspected periodically. When using fluoroscopy to test lead apparel, the cracks would appear _______ on the monitor.</w:t>
      </w:r>
    </w:p>
    <w:p w14:paraId="7248F9CB" w14:textId="77777777" w:rsidR="00CE30F5" w:rsidRPr="00182838" w:rsidRDefault="00CE30F5" w:rsidP="008E5515">
      <w:pPr>
        <w:pStyle w:val="AnswerStyle"/>
        <w:numPr>
          <w:ilvl w:val="0"/>
          <w:numId w:val="39"/>
        </w:numPr>
      </w:pPr>
      <w:r w:rsidRPr="00182838">
        <w:t xml:space="preserve">As dark areas </w:t>
      </w:r>
    </w:p>
    <w:p w14:paraId="74A3DBED" w14:textId="20995C2F" w:rsidR="00CE30F5" w:rsidRPr="00182838" w:rsidRDefault="00EE15B9" w:rsidP="008E5515">
      <w:pPr>
        <w:pStyle w:val="AnswerStyle"/>
        <w:numPr>
          <w:ilvl w:val="0"/>
          <w:numId w:val="39"/>
        </w:numPr>
      </w:pPr>
      <w:r>
        <w:t>As bright areas</w:t>
      </w:r>
    </w:p>
    <w:p w14:paraId="4D39049D" w14:textId="77777777" w:rsidR="00CE30F5" w:rsidRPr="00182838" w:rsidRDefault="00CE30F5" w:rsidP="008E5515">
      <w:pPr>
        <w:pStyle w:val="AnswerStyle"/>
        <w:numPr>
          <w:ilvl w:val="0"/>
          <w:numId w:val="39"/>
        </w:numPr>
      </w:pPr>
      <w:r w:rsidRPr="00182838">
        <w:t>Large</w:t>
      </w:r>
    </w:p>
    <w:p w14:paraId="1F72DC12" w14:textId="77777777" w:rsidR="00CE30F5" w:rsidRPr="00182838" w:rsidRDefault="00CE30F5" w:rsidP="008E5515">
      <w:pPr>
        <w:pStyle w:val="AnswerStyle"/>
        <w:numPr>
          <w:ilvl w:val="0"/>
          <w:numId w:val="39"/>
        </w:numPr>
      </w:pPr>
      <w:r w:rsidRPr="00182838">
        <w:t>As fuzzy areas</w:t>
      </w:r>
    </w:p>
    <w:p w14:paraId="14715AA2" w14:textId="77777777" w:rsidR="00CE30F5" w:rsidRPr="00182838" w:rsidRDefault="00CE30F5" w:rsidP="00CE30F5"/>
    <w:p w14:paraId="5BAEC640" w14:textId="77777777" w:rsidR="00CE30F5" w:rsidRPr="00182838" w:rsidRDefault="00CE30F5" w:rsidP="0010098C">
      <w:pPr>
        <w:pStyle w:val="QuestionStyle"/>
      </w:pPr>
      <w:r w:rsidRPr="00182838">
        <w:t>According to the SC 35, the minimum lead equivalent for protective gloves is _______ and for gonadal shielding is _________.</w:t>
      </w:r>
    </w:p>
    <w:p w14:paraId="090AFD00" w14:textId="367236FD" w:rsidR="00CE30F5" w:rsidRPr="00182838" w:rsidRDefault="00923619" w:rsidP="008E5515">
      <w:pPr>
        <w:pStyle w:val="AnswerStyle"/>
        <w:numPr>
          <w:ilvl w:val="0"/>
          <w:numId w:val="40"/>
        </w:numPr>
      </w:pPr>
      <w:r>
        <w:t>0.25 mm; 0.25 mm</w:t>
      </w:r>
    </w:p>
    <w:p w14:paraId="05989F67" w14:textId="77777777" w:rsidR="00CE30F5" w:rsidRPr="00182838" w:rsidRDefault="00CE30F5" w:rsidP="008E5515">
      <w:pPr>
        <w:pStyle w:val="AnswerStyle"/>
        <w:numPr>
          <w:ilvl w:val="0"/>
          <w:numId w:val="40"/>
        </w:numPr>
      </w:pPr>
      <w:r w:rsidRPr="00182838">
        <w:t>0.35 mm; 0.5 mm</w:t>
      </w:r>
    </w:p>
    <w:p w14:paraId="4B27E0F3" w14:textId="1EFBFE29" w:rsidR="00CE30F5" w:rsidRPr="00182838" w:rsidRDefault="00CE30F5" w:rsidP="008E5515">
      <w:pPr>
        <w:pStyle w:val="AnswerStyle"/>
        <w:numPr>
          <w:ilvl w:val="0"/>
          <w:numId w:val="40"/>
        </w:numPr>
      </w:pPr>
      <w:r w:rsidRPr="00182838">
        <w:t>0.5 mm; 0.35</w:t>
      </w:r>
      <w:r w:rsidR="00923619">
        <w:t xml:space="preserve"> </w:t>
      </w:r>
      <w:r w:rsidRPr="00182838">
        <w:t>mm</w:t>
      </w:r>
    </w:p>
    <w:p w14:paraId="53ED9C66" w14:textId="77777777" w:rsidR="00CE30F5" w:rsidRPr="00182838" w:rsidRDefault="00CE30F5" w:rsidP="008E5515">
      <w:pPr>
        <w:pStyle w:val="AnswerStyle"/>
        <w:numPr>
          <w:ilvl w:val="0"/>
          <w:numId w:val="40"/>
        </w:numPr>
      </w:pPr>
      <w:r w:rsidRPr="00182838">
        <w:t>0.25 mm; 0.5 mm</w:t>
      </w:r>
    </w:p>
    <w:p w14:paraId="5D95D1E4" w14:textId="77777777" w:rsidR="00CE30F5" w:rsidRPr="00182838" w:rsidRDefault="00CE30F5" w:rsidP="00CE30F5"/>
    <w:p w14:paraId="2A405290" w14:textId="77777777" w:rsidR="00CE30F5" w:rsidRPr="00182838" w:rsidRDefault="00CE30F5" w:rsidP="0010098C">
      <w:pPr>
        <w:pStyle w:val="QuestionStyle"/>
      </w:pPr>
      <w:r w:rsidRPr="00182838">
        <w:t>What does the linearity test determine?</w:t>
      </w:r>
    </w:p>
    <w:p w14:paraId="65DCB0EA" w14:textId="77777777" w:rsidR="00CE30F5" w:rsidRPr="00182838" w:rsidRDefault="00CE30F5" w:rsidP="008E5515">
      <w:pPr>
        <w:pStyle w:val="AnswerStyle"/>
        <w:numPr>
          <w:ilvl w:val="0"/>
          <w:numId w:val="41"/>
        </w:numPr>
      </w:pPr>
      <w:r w:rsidRPr="00182838">
        <w:t>A generator must be repeatable with reasonable limits every time you change technique and then come back to the same kVp, mA and exposure time</w:t>
      </w:r>
    </w:p>
    <w:p w14:paraId="5E7BDE4B" w14:textId="77777777" w:rsidR="00CE30F5" w:rsidRPr="00182838" w:rsidRDefault="00CE30F5" w:rsidP="008E5515">
      <w:pPr>
        <w:pStyle w:val="AnswerStyle"/>
        <w:numPr>
          <w:ilvl w:val="0"/>
          <w:numId w:val="41"/>
        </w:numPr>
      </w:pPr>
      <w:r w:rsidRPr="00182838">
        <w:t>Measurements made under the phantom are more sensitive to changes in the kVp than those made in the air</w:t>
      </w:r>
    </w:p>
    <w:p w14:paraId="510BCE05" w14:textId="030AF5EF" w:rsidR="00CE30F5" w:rsidRPr="00182838" w:rsidRDefault="00CE30F5" w:rsidP="008E5515">
      <w:pPr>
        <w:pStyle w:val="AnswerStyle"/>
        <w:numPr>
          <w:ilvl w:val="0"/>
          <w:numId w:val="41"/>
        </w:numPr>
      </w:pPr>
      <w:r w:rsidRPr="00182838">
        <w:t xml:space="preserve">The output of the </w:t>
      </w:r>
      <w:r w:rsidR="00AA580E">
        <w:t>X-ray</w:t>
      </w:r>
      <w:r w:rsidRPr="00182838">
        <w:t xml:space="preserve"> tube using mR/mAs for various mA</w:t>
      </w:r>
      <w:r w:rsidR="00EE15B9">
        <w:t xml:space="preserve"> and timer station combinations</w:t>
      </w:r>
    </w:p>
    <w:p w14:paraId="4CEB6970" w14:textId="77777777" w:rsidR="00CE30F5" w:rsidRPr="00182838" w:rsidRDefault="00CE30F5" w:rsidP="008E5515">
      <w:pPr>
        <w:pStyle w:val="AnswerStyle"/>
        <w:numPr>
          <w:ilvl w:val="0"/>
          <w:numId w:val="41"/>
        </w:numPr>
      </w:pPr>
      <w:r w:rsidRPr="00182838">
        <w:t>Radiographs are made with extremely low energy radiation</w:t>
      </w:r>
    </w:p>
    <w:p w14:paraId="7E38BC6F" w14:textId="77777777" w:rsidR="00CE30F5" w:rsidRPr="00182838" w:rsidRDefault="00CE30F5" w:rsidP="00CE30F5"/>
    <w:p w14:paraId="61A1EADA" w14:textId="55CE4BF6" w:rsidR="00CE30F5" w:rsidRPr="00182838" w:rsidRDefault="00CE30F5" w:rsidP="0010098C">
      <w:pPr>
        <w:pStyle w:val="QuestionStyle"/>
      </w:pPr>
      <w:r w:rsidRPr="00182838">
        <w:t xml:space="preserve">What is the outcome if the reproducibility results between consecutive measurements </w:t>
      </w:r>
      <w:r w:rsidR="00923619">
        <w:t>are</w:t>
      </w:r>
      <w:r w:rsidRPr="00182838">
        <w:t xml:space="preserve"> above 20%?</w:t>
      </w:r>
    </w:p>
    <w:p w14:paraId="0956FAF9" w14:textId="77777777" w:rsidR="00CE30F5" w:rsidRPr="00182838" w:rsidRDefault="00CE30F5" w:rsidP="008E5515">
      <w:pPr>
        <w:pStyle w:val="AnswerStyle"/>
        <w:numPr>
          <w:ilvl w:val="0"/>
          <w:numId w:val="42"/>
        </w:numPr>
      </w:pPr>
      <w:r w:rsidRPr="00182838">
        <w:t>Change in radiographic density</w:t>
      </w:r>
    </w:p>
    <w:p w14:paraId="68E6D615" w14:textId="77777777" w:rsidR="00CE30F5" w:rsidRPr="00182838" w:rsidRDefault="00CE30F5" w:rsidP="008E5515">
      <w:pPr>
        <w:pStyle w:val="AnswerStyle"/>
        <w:numPr>
          <w:ilvl w:val="0"/>
          <w:numId w:val="42"/>
        </w:numPr>
      </w:pPr>
      <w:r w:rsidRPr="00182838">
        <w:t>Change in radiographic contrast</w:t>
      </w:r>
    </w:p>
    <w:p w14:paraId="7AAFC33C" w14:textId="77777777" w:rsidR="00CE30F5" w:rsidRPr="00182838" w:rsidRDefault="00CE30F5" w:rsidP="008E5515">
      <w:pPr>
        <w:pStyle w:val="AnswerStyle"/>
        <w:numPr>
          <w:ilvl w:val="0"/>
          <w:numId w:val="42"/>
        </w:numPr>
      </w:pPr>
      <w:r w:rsidRPr="00182838">
        <w:t>No change, this is within the acceptable limit</w:t>
      </w:r>
    </w:p>
    <w:p w14:paraId="43E1CC4F" w14:textId="1F136E11" w:rsidR="00CE30F5" w:rsidRPr="00182838" w:rsidRDefault="00923619" w:rsidP="008E5515">
      <w:pPr>
        <w:pStyle w:val="AnswerStyle"/>
        <w:numPr>
          <w:ilvl w:val="0"/>
          <w:numId w:val="42"/>
        </w:numPr>
      </w:pPr>
      <w:r>
        <w:t>a and b</w:t>
      </w:r>
    </w:p>
    <w:p w14:paraId="12FBA26D" w14:textId="77777777" w:rsidR="00E95ABD" w:rsidRDefault="00E95ABD">
      <w:pPr>
        <w:spacing w:line="240" w:lineRule="auto"/>
      </w:pPr>
      <w:r>
        <w:br w:type="page"/>
      </w:r>
    </w:p>
    <w:p w14:paraId="4F80AE6D" w14:textId="5E7D964B" w:rsidR="00CE30F5" w:rsidRPr="00182838" w:rsidRDefault="00CE30F5" w:rsidP="0010098C">
      <w:pPr>
        <w:pStyle w:val="QuestionStyle"/>
      </w:pPr>
      <w:r w:rsidRPr="00182838">
        <w:lastRenderedPageBreak/>
        <w:t>HVL is checked routinely because:</w:t>
      </w:r>
    </w:p>
    <w:p w14:paraId="0AD0ED1A" w14:textId="73D757A3" w:rsidR="00CE30F5" w:rsidRPr="00182838" w:rsidRDefault="00CE30F5" w:rsidP="008E5515">
      <w:pPr>
        <w:pStyle w:val="AnswerStyle"/>
        <w:numPr>
          <w:ilvl w:val="0"/>
          <w:numId w:val="43"/>
        </w:numPr>
      </w:pPr>
      <w:r w:rsidRPr="00182838">
        <w:t xml:space="preserve">Softer </w:t>
      </w:r>
      <w:r w:rsidR="00AA580E">
        <w:t>X-ray</w:t>
      </w:r>
      <w:r w:rsidRPr="00182838">
        <w:t>s can damage the equipment</w:t>
      </w:r>
    </w:p>
    <w:p w14:paraId="0C24AC3B" w14:textId="47724802" w:rsidR="00CE30F5" w:rsidRPr="00182838" w:rsidRDefault="00CE30F5" w:rsidP="008E5515">
      <w:pPr>
        <w:pStyle w:val="AnswerStyle"/>
        <w:numPr>
          <w:ilvl w:val="0"/>
          <w:numId w:val="43"/>
        </w:numPr>
      </w:pPr>
      <w:r w:rsidRPr="00182838">
        <w:t>A decrease</w:t>
      </w:r>
      <w:r w:rsidR="00923619">
        <w:t>d HVL can increase patient dose</w:t>
      </w:r>
    </w:p>
    <w:p w14:paraId="75F0063B" w14:textId="77777777" w:rsidR="00CE30F5" w:rsidRPr="00182838" w:rsidRDefault="00CE30F5" w:rsidP="008E5515">
      <w:pPr>
        <w:pStyle w:val="AnswerStyle"/>
        <w:numPr>
          <w:ilvl w:val="0"/>
          <w:numId w:val="43"/>
        </w:numPr>
      </w:pPr>
      <w:r w:rsidRPr="00182838">
        <w:t>An increased half value layer means an increased patient dose</w:t>
      </w:r>
    </w:p>
    <w:p w14:paraId="142C0B7C" w14:textId="77777777" w:rsidR="00CE30F5" w:rsidRPr="00182838" w:rsidRDefault="00CE30F5" w:rsidP="008E5515">
      <w:pPr>
        <w:pStyle w:val="AnswerStyle"/>
        <w:numPr>
          <w:ilvl w:val="0"/>
          <w:numId w:val="43"/>
        </w:numPr>
      </w:pPr>
      <w:r w:rsidRPr="00182838">
        <w:t>The dose to the patient drops dramatically as the half value layer is decreased</w:t>
      </w:r>
    </w:p>
    <w:p w14:paraId="78C145DF" w14:textId="77777777" w:rsidR="00CE30F5" w:rsidRPr="00182838" w:rsidRDefault="00CE30F5" w:rsidP="00CE30F5"/>
    <w:p w14:paraId="29A27433" w14:textId="1A6653AB" w:rsidR="00CE30F5" w:rsidRPr="00182838" w:rsidRDefault="00CE30F5" w:rsidP="0010098C">
      <w:pPr>
        <w:pStyle w:val="QuestionStyle"/>
      </w:pPr>
      <w:r w:rsidRPr="00182838">
        <w:t>What may be a consequence in the clinical setting if kVp accuracy deviates by 15%</w:t>
      </w:r>
      <w:r w:rsidR="00923619">
        <w:t>?</w:t>
      </w:r>
    </w:p>
    <w:p w14:paraId="24B76CC2" w14:textId="5C1CA473" w:rsidR="00CE30F5" w:rsidRPr="00182838" w:rsidRDefault="00CE30F5" w:rsidP="008E5515">
      <w:pPr>
        <w:pStyle w:val="AnswerStyle"/>
        <w:numPr>
          <w:ilvl w:val="0"/>
          <w:numId w:val="44"/>
        </w:numPr>
      </w:pPr>
      <w:r w:rsidRPr="00182838">
        <w:t>There will be a</w:t>
      </w:r>
      <w:r w:rsidR="00923619">
        <w:t xml:space="preserve"> change in the field congruency</w:t>
      </w:r>
    </w:p>
    <w:p w14:paraId="2BD41AFB" w14:textId="064159A9" w:rsidR="00CE30F5" w:rsidRPr="00182838" w:rsidRDefault="00CE30F5" w:rsidP="008E5515">
      <w:pPr>
        <w:pStyle w:val="AnswerStyle"/>
        <w:numPr>
          <w:ilvl w:val="0"/>
          <w:numId w:val="44"/>
        </w:numPr>
      </w:pPr>
      <w:r w:rsidRPr="00182838">
        <w:t xml:space="preserve">There may be </w:t>
      </w:r>
      <w:r w:rsidR="00923619">
        <w:t>a change in the image contrast</w:t>
      </w:r>
    </w:p>
    <w:p w14:paraId="031BD41F" w14:textId="2633B064" w:rsidR="00CE30F5" w:rsidRPr="00182838" w:rsidRDefault="00CE30F5" w:rsidP="008E5515">
      <w:pPr>
        <w:pStyle w:val="AnswerStyle"/>
        <w:numPr>
          <w:ilvl w:val="0"/>
          <w:numId w:val="44"/>
        </w:numPr>
      </w:pPr>
      <w:r w:rsidRPr="00182838">
        <w:t>There wi</w:t>
      </w:r>
      <w:r w:rsidR="00923619">
        <w:t>ll be no change in patient dose</w:t>
      </w:r>
    </w:p>
    <w:p w14:paraId="5DA560EF" w14:textId="07D35259" w:rsidR="00CE30F5" w:rsidRPr="00182838" w:rsidRDefault="00CE30F5" w:rsidP="008E5515">
      <w:pPr>
        <w:pStyle w:val="AnswerStyle"/>
        <w:numPr>
          <w:ilvl w:val="0"/>
          <w:numId w:val="44"/>
        </w:numPr>
      </w:pPr>
      <w:r w:rsidRPr="00182838">
        <w:t>No change, this result</w:t>
      </w:r>
      <w:r w:rsidR="00923619">
        <w:t xml:space="preserve"> is within the acceptable limit</w:t>
      </w:r>
    </w:p>
    <w:p w14:paraId="2C848918" w14:textId="77777777" w:rsidR="00CE30F5" w:rsidRPr="00182838" w:rsidRDefault="00CE30F5" w:rsidP="00CE30F5"/>
    <w:p w14:paraId="738C2725" w14:textId="77777777" w:rsidR="00CE30F5" w:rsidRPr="00182838" w:rsidRDefault="00CE30F5" w:rsidP="0010098C">
      <w:pPr>
        <w:pStyle w:val="QuestionStyle"/>
      </w:pPr>
      <w:r w:rsidRPr="00182838">
        <w:t>Performance testing of fluoroscopic systems must include all the following except:</w:t>
      </w:r>
    </w:p>
    <w:p w14:paraId="7C65292B" w14:textId="5C93D53D" w:rsidR="00CE30F5" w:rsidRPr="00182838" w:rsidRDefault="00AA580E" w:rsidP="008E5515">
      <w:pPr>
        <w:pStyle w:val="AnswerStyle"/>
        <w:numPr>
          <w:ilvl w:val="0"/>
          <w:numId w:val="45"/>
        </w:numPr>
      </w:pPr>
      <w:r>
        <w:t>X-ray</w:t>
      </w:r>
      <w:r w:rsidR="00CE30F5" w:rsidRPr="00182838">
        <w:t xml:space="preserve"> tube housing</w:t>
      </w:r>
    </w:p>
    <w:p w14:paraId="4FE94CDB" w14:textId="14194F36" w:rsidR="00CE30F5" w:rsidRPr="00182838" w:rsidRDefault="00CE30F5" w:rsidP="008E5515">
      <w:pPr>
        <w:pStyle w:val="AnswerStyle"/>
        <w:numPr>
          <w:ilvl w:val="0"/>
          <w:numId w:val="45"/>
        </w:numPr>
      </w:pPr>
      <w:r w:rsidRPr="00182838">
        <w:t>Automatic film processor</w:t>
      </w:r>
    </w:p>
    <w:p w14:paraId="44365FAD" w14:textId="77777777" w:rsidR="00CE30F5" w:rsidRPr="00182838" w:rsidRDefault="00CE30F5" w:rsidP="008E5515">
      <w:pPr>
        <w:pStyle w:val="AnswerStyle"/>
        <w:numPr>
          <w:ilvl w:val="0"/>
          <w:numId w:val="45"/>
        </w:numPr>
      </w:pPr>
      <w:r w:rsidRPr="00182838">
        <w:t>Total filtration</w:t>
      </w:r>
    </w:p>
    <w:p w14:paraId="75013BD2" w14:textId="77777777" w:rsidR="00CE30F5" w:rsidRPr="00182838" w:rsidRDefault="00CE30F5" w:rsidP="008E5515">
      <w:pPr>
        <w:pStyle w:val="AnswerStyle"/>
        <w:numPr>
          <w:ilvl w:val="0"/>
          <w:numId w:val="45"/>
        </w:numPr>
      </w:pPr>
      <w:r w:rsidRPr="00182838">
        <w:t>Automatic brightness control</w:t>
      </w:r>
    </w:p>
    <w:p w14:paraId="4B60EE89" w14:textId="77777777" w:rsidR="00CE30F5" w:rsidRPr="00182838" w:rsidRDefault="00CE30F5" w:rsidP="00CE30F5"/>
    <w:p w14:paraId="18B06375" w14:textId="77777777" w:rsidR="00CE30F5" w:rsidRPr="00182838" w:rsidRDefault="00CE30F5" w:rsidP="0010098C">
      <w:pPr>
        <w:pStyle w:val="QuestionStyle"/>
      </w:pPr>
      <w:r w:rsidRPr="00182838">
        <w:t>Which type of test tool may be used to demonstrate pincushion distortion?</w:t>
      </w:r>
    </w:p>
    <w:p w14:paraId="6ADAD4F9" w14:textId="77777777" w:rsidR="00CE30F5" w:rsidRPr="00182838" w:rsidRDefault="00CE30F5" w:rsidP="008E5515">
      <w:pPr>
        <w:pStyle w:val="AnswerStyle"/>
        <w:numPr>
          <w:ilvl w:val="0"/>
          <w:numId w:val="46"/>
        </w:numPr>
      </w:pPr>
      <w:r w:rsidRPr="00182838">
        <w:t>Dosimeter</w:t>
      </w:r>
    </w:p>
    <w:p w14:paraId="68294BAA" w14:textId="2A00818B" w:rsidR="00CE30F5" w:rsidRPr="00182838" w:rsidRDefault="00CE30F5" w:rsidP="008E5515">
      <w:pPr>
        <w:pStyle w:val="AnswerStyle"/>
        <w:numPr>
          <w:ilvl w:val="0"/>
          <w:numId w:val="46"/>
        </w:numPr>
      </w:pPr>
      <w:r w:rsidRPr="00182838">
        <w:t>Wire mesh tool</w:t>
      </w:r>
    </w:p>
    <w:p w14:paraId="1348B8AA" w14:textId="77777777" w:rsidR="00CE30F5" w:rsidRPr="00182838" w:rsidRDefault="00CE30F5" w:rsidP="008E5515">
      <w:pPr>
        <w:pStyle w:val="AnswerStyle"/>
        <w:numPr>
          <w:ilvl w:val="0"/>
          <w:numId w:val="46"/>
        </w:numPr>
      </w:pPr>
      <w:r w:rsidRPr="00182838">
        <w:t>Ion chamber</w:t>
      </w:r>
    </w:p>
    <w:p w14:paraId="67E1078E" w14:textId="77777777" w:rsidR="00CE30F5" w:rsidRPr="00182838" w:rsidRDefault="00CE30F5" w:rsidP="008E5515">
      <w:pPr>
        <w:pStyle w:val="AnswerStyle"/>
        <w:numPr>
          <w:ilvl w:val="0"/>
          <w:numId w:val="46"/>
        </w:numPr>
      </w:pPr>
      <w:r w:rsidRPr="00182838">
        <w:t>Homogenous phantom</w:t>
      </w:r>
    </w:p>
    <w:p w14:paraId="3EEBBC76" w14:textId="77777777" w:rsidR="00CE30F5" w:rsidRPr="00182838" w:rsidRDefault="00CE30F5" w:rsidP="00CE30F5"/>
    <w:p w14:paraId="74A9C797" w14:textId="77777777" w:rsidR="00CE30F5" w:rsidRPr="00182838" w:rsidRDefault="00CE30F5" w:rsidP="0010098C">
      <w:pPr>
        <w:pStyle w:val="QuestionStyle"/>
      </w:pPr>
      <w:r w:rsidRPr="00182838">
        <w:t>Quality control tests of fluoroscopic systems must be performed:</w:t>
      </w:r>
    </w:p>
    <w:p w14:paraId="2B1ECD33" w14:textId="77777777" w:rsidR="00CE30F5" w:rsidRPr="00182838" w:rsidRDefault="00CE30F5" w:rsidP="008E5515">
      <w:pPr>
        <w:pStyle w:val="AnswerStyle"/>
        <w:numPr>
          <w:ilvl w:val="0"/>
          <w:numId w:val="47"/>
        </w:numPr>
      </w:pPr>
      <w:r w:rsidRPr="00182838">
        <w:t>Daily</w:t>
      </w:r>
    </w:p>
    <w:p w14:paraId="57B2D785" w14:textId="77777777" w:rsidR="00CE30F5" w:rsidRPr="00182838" w:rsidRDefault="00CE30F5" w:rsidP="008E5515">
      <w:pPr>
        <w:pStyle w:val="AnswerStyle"/>
        <w:numPr>
          <w:ilvl w:val="0"/>
          <w:numId w:val="47"/>
        </w:numPr>
      </w:pPr>
      <w:r w:rsidRPr="00182838">
        <w:t>Weekly</w:t>
      </w:r>
    </w:p>
    <w:p w14:paraId="0302F9CA" w14:textId="77777777" w:rsidR="00CE30F5" w:rsidRPr="00182838" w:rsidRDefault="00CE30F5" w:rsidP="008E5515">
      <w:pPr>
        <w:pStyle w:val="AnswerStyle"/>
        <w:numPr>
          <w:ilvl w:val="0"/>
          <w:numId w:val="47"/>
        </w:numPr>
      </w:pPr>
      <w:r w:rsidRPr="00182838">
        <w:t xml:space="preserve">Semiannually </w:t>
      </w:r>
    </w:p>
    <w:p w14:paraId="24356026" w14:textId="70766A70" w:rsidR="00CE30F5" w:rsidRPr="00182838" w:rsidRDefault="00923619" w:rsidP="008E5515">
      <w:pPr>
        <w:pStyle w:val="AnswerStyle"/>
        <w:numPr>
          <w:ilvl w:val="0"/>
          <w:numId w:val="47"/>
        </w:numPr>
      </w:pPr>
      <w:r>
        <w:t>Annually</w:t>
      </w:r>
    </w:p>
    <w:p w14:paraId="2EB65A44" w14:textId="77777777" w:rsidR="00CE30F5" w:rsidRPr="00182838" w:rsidRDefault="00CE30F5" w:rsidP="00CE30F5"/>
    <w:p w14:paraId="24B19F9F" w14:textId="452C3A33" w:rsidR="00CE30F5" w:rsidRPr="00182838" w:rsidRDefault="00CE30F5" w:rsidP="0010098C">
      <w:pPr>
        <w:pStyle w:val="QuestionStyle"/>
      </w:pPr>
      <w:r w:rsidRPr="00182838">
        <w:t>At any combination of tube potential and current, fluoroscopic equipment with an automatic brightness control should not produce an air kerma rate exceeding ________</w:t>
      </w:r>
      <w:r w:rsidR="00923619">
        <w:t xml:space="preserve"> </w:t>
      </w:r>
      <w:r w:rsidRPr="00182838">
        <w:t>mGy/min</w:t>
      </w:r>
    </w:p>
    <w:p w14:paraId="7A1D8B36" w14:textId="77777777" w:rsidR="00CE30F5" w:rsidRPr="00182838" w:rsidRDefault="00CE30F5" w:rsidP="008E5515">
      <w:pPr>
        <w:pStyle w:val="AnswerStyle"/>
        <w:numPr>
          <w:ilvl w:val="0"/>
          <w:numId w:val="48"/>
        </w:numPr>
      </w:pPr>
      <w:r w:rsidRPr="00182838">
        <w:t>20</w:t>
      </w:r>
    </w:p>
    <w:p w14:paraId="5A72940C" w14:textId="77777777" w:rsidR="00CE30F5" w:rsidRPr="00182838" w:rsidRDefault="00CE30F5" w:rsidP="008E5515">
      <w:pPr>
        <w:pStyle w:val="AnswerStyle"/>
        <w:numPr>
          <w:ilvl w:val="0"/>
          <w:numId w:val="48"/>
        </w:numPr>
      </w:pPr>
      <w:r w:rsidRPr="00182838">
        <w:t>50</w:t>
      </w:r>
    </w:p>
    <w:p w14:paraId="78A66CE5" w14:textId="09DE4CB1" w:rsidR="00CE30F5" w:rsidRPr="00182838" w:rsidRDefault="00923619" w:rsidP="008E5515">
      <w:pPr>
        <w:pStyle w:val="AnswerStyle"/>
        <w:numPr>
          <w:ilvl w:val="0"/>
          <w:numId w:val="48"/>
        </w:numPr>
      </w:pPr>
      <w:r>
        <w:t>100</w:t>
      </w:r>
    </w:p>
    <w:p w14:paraId="23AC738C" w14:textId="77777777" w:rsidR="00CE30F5" w:rsidRPr="00182838" w:rsidRDefault="00CE30F5" w:rsidP="008E5515">
      <w:pPr>
        <w:pStyle w:val="AnswerStyle"/>
        <w:numPr>
          <w:ilvl w:val="0"/>
          <w:numId w:val="48"/>
        </w:numPr>
      </w:pPr>
      <w:r w:rsidRPr="00182838">
        <w:t>150</w:t>
      </w:r>
    </w:p>
    <w:p w14:paraId="29D97A22" w14:textId="77777777" w:rsidR="00CE30F5" w:rsidRPr="00182838" w:rsidRDefault="00CE30F5" w:rsidP="00CE30F5"/>
    <w:p w14:paraId="50CD79AF" w14:textId="77777777" w:rsidR="00E95ABD" w:rsidRDefault="00E95ABD">
      <w:pPr>
        <w:spacing w:line="240" w:lineRule="auto"/>
      </w:pPr>
      <w:r>
        <w:br w:type="page"/>
      </w:r>
    </w:p>
    <w:p w14:paraId="172F2DA4" w14:textId="5A92E7A5" w:rsidR="00CE30F5" w:rsidRPr="00182838" w:rsidRDefault="00923619" w:rsidP="0010098C">
      <w:pPr>
        <w:pStyle w:val="QuestionStyle"/>
      </w:pPr>
      <w:r>
        <w:lastRenderedPageBreak/>
        <w:t>Automatic</w:t>
      </w:r>
      <w:r w:rsidR="00CE30F5" w:rsidRPr="00182838">
        <w:t xml:space="preserve"> Brightness Control works by:</w:t>
      </w:r>
    </w:p>
    <w:p w14:paraId="1C0DC342" w14:textId="77777777" w:rsidR="00CE30F5" w:rsidRPr="00182838" w:rsidRDefault="00CE30F5" w:rsidP="008E5515">
      <w:pPr>
        <w:pStyle w:val="AnswerStyle"/>
        <w:numPr>
          <w:ilvl w:val="0"/>
          <w:numId w:val="49"/>
        </w:numPr>
      </w:pPr>
      <w:r w:rsidRPr="00182838">
        <w:t>Variable kVp, constant tube current</w:t>
      </w:r>
    </w:p>
    <w:p w14:paraId="57088B86" w14:textId="77777777" w:rsidR="00CE30F5" w:rsidRPr="00182838" w:rsidRDefault="00CE30F5" w:rsidP="008E5515">
      <w:pPr>
        <w:pStyle w:val="AnswerStyle"/>
        <w:numPr>
          <w:ilvl w:val="0"/>
          <w:numId w:val="49"/>
        </w:numPr>
      </w:pPr>
      <w:r w:rsidRPr="00182838">
        <w:t>Constant kVp, variable tube current</w:t>
      </w:r>
    </w:p>
    <w:p w14:paraId="7DDD77A1" w14:textId="77777777" w:rsidR="00CE30F5" w:rsidRPr="00182838" w:rsidRDefault="00CE30F5" w:rsidP="008E5515">
      <w:pPr>
        <w:pStyle w:val="AnswerStyle"/>
        <w:numPr>
          <w:ilvl w:val="0"/>
          <w:numId w:val="49"/>
        </w:numPr>
      </w:pPr>
      <w:r w:rsidRPr="00182838">
        <w:t>Constant kVp, constant tube current</w:t>
      </w:r>
    </w:p>
    <w:p w14:paraId="34436788" w14:textId="3030DB79" w:rsidR="00CE30F5" w:rsidRPr="00182838" w:rsidRDefault="00CE30F5" w:rsidP="008E5515">
      <w:pPr>
        <w:pStyle w:val="AnswerStyle"/>
        <w:numPr>
          <w:ilvl w:val="0"/>
          <w:numId w:val="49"/>
        </w:numPr>
      </w:pPr>
      <w:r w:rsidRPr="00182838">
        <w:t>Vari</w:t>
      </w:r>
      <w:r w:rsidR="00923619">
        <w:t>able kVp, variable tube current</w:t>
      </w:r>
    </w:p>
    <w:p w14:paraId="18E7929E" w14:textId="77777777" w:rsidR="00CE30F5" w:rsidRPr="00182838" w:rsidRDefault="00CE30F5" w:rsidP="00CE30F5"/>
    <w:p w14:paraId="06F07272" w14:textId="77777777" w:rsidR="00CE30F5" w:rsidRPr="00182838" w:rsidRDefault="00CE30F5" w:rsidP="0010098C">
      <w:pPr>
        <w:pStyle w:val="QuestionStyle"/>
      </w:pPr>
      <w:r w:rsidRPr="00182838">
        <w:t>Automatic Gain Control works by:</w:t>
      </w:r>
    </w:p>
    <w:p w14:paraId="66679DB4" w14:textId="77777777" w:rsidR="00CE30F5" w:rsidRPr="00182838" w:rsidRDefault="00CE30F5" w:rsidP="008E5515">
      <w:pPr>
        <w:pStyle w:val="AnswerStyle"/>
        <w:numPr>
          <w:ilvl w:val="0"/>
          <w:numId w:val="50"/>
        </w:numPr>
      </w:pPr>
      <w:r w:rsidRPr="00182838">
        <w:t>Constant kVp, variable tube current</w:t>
      </w:r>
    </w:p>
    <w:p w14:paraId="3019F675" w14:textId="77777777" w:rsidR="00CE30F5" w:rsidRPr="00182838" w:rsidRDefault="00CE30F5" w:rsidP="008E5515">
      <w:pPr>
        <w:pStyle w:val="AnswerStyle"/>
        <w:numPr>
          <w:ilvl w:val="0"/>
          <w:numId w:val="50"/>
        </w:numPr>
      </w:pPr>
      <w:r w:rsidRPr="00182838">
        <w:t>Constant kVp, constant tube current</w:t>
      </w:r>
    </w:p>
    <w:p w14:paraId="6F10A7D7" w14:textId="77777777" w:rsidR="00CE30F5" w:rsidRPr="00182838" w:rsidRDefault="00CE30F5" w:rsidP="008E5515">
      <w:pPr>
        <w:pStyle w:val="AnswerStyle"/>
        <w:numPr>
          <w:ilvl w:val="0"/>
          <w:numId w:val="50"/>
        </w:numPr>
      </w:pPr>
      <w:r w:rsidRPr="00182838">
        <w:t>Variable kVp, variable tube current</w:t>
      </w:r>
    </w:p>
    <w:p w14:paraId="6D03CBED" w14:textId="5D607B22" w:rsidR="00CE30F5" w:rsidRPr="00182838" w:rsidRDefault="00923619" w:rsidP="008E5515">
      <w:pPr>
        <w:pStyle w:val="AnswerStyle"/>
        <w:numPr>
          <w:ilvl w:val="0"/>
          <w:numId w:val="50"/>
        </w:numPr>
      </w:pPr>
      <w:r>
        <w:t>None of the above</w:t>
      </w:r>
    </w:p>
    <w:p w14:paraId="45B347CC" w14:textId="77777777" w:rsidR="00CE30F5" w:rsidRPr="00182838" w:rsidRDefault="00CE30F5" w:rsidP="00CE30F5"/>
    <w:p w14:paraId="09D62AF7" w14:textId="77777777" w:rsidR="00CE30F5" w:rsidRPr="00182838" w:rsidRDefault="00CE30F5" w:rsidP="0010098C">
      <w:pPr>
        <w:pStyle w:val="QuestionStyle"/>
      </w:pPr>
      <w:r w:rsidRPr="00182838">
        <w:t>Technologist responsibilities in bone mineral density include quality control through:</w:t>
      </w:r>
    </w:p>
    <w:p w14:paraId="07E1EA2A" w14:textId="6FD1AFE5" w:rsidR="00CE30F5" w:rsidRPr="00182838" w:rsidRDefault="00EE15B9" w:rsidP="008E5515">
      <w:pPr>
        <w:pStyle w:val="AnswerStyle"/>
        <w:numPr>
          <w:ilvl w:val="0"/>
          <w:numId w:val="51"/>
        </w:numPr>
      </w:pPr>
      <w:r>
        <w:t>Daily phantom scans</w:t>
      </w:r>
    </w:p>
    <w:p w14:paraId="00E105FC" w14:textId="77777777" w:rsidR="00CE30F5" w:rsidRPr="00182838" w:rsidRDefault="00CE30F5" w:rsidP="008E5515">
      <w:pPr>
        <w:pStyle w:val="AnswerStyle"/>
        <w:numPr>
          <w:ilvl w:val="0"/>
          <w:numId w:val="51"/>
        </w:numPr>
      </w:pPr>
      <w:r w:rsidRPr="00182838">
        <w:t>Generator testing</w:t>
      </w:r>
    </w:p>
    <w:p w14:paraId="53AF34EA" w14:textId="77777777" w:rsidR="00CE30F5" w:rsidRPr="00182838" w:rsidRDefault="00CE30F5" w:rsidP="008E5515">
      <w:pPr>
        <w:pStyle w:val="AnswerStyle"/>
        <w:numPr>
          <w:ilvl w:val="0"/>
          <w:numId w:val="51"/>
        </w:numPr>
      </w:pPr>
      <w:r w:rsidRPr="00182838">
        <w:t>Daily dose calibrations</w:t>
      </w:r>
    </w:p>
    <w:p w14:paraId="038DE0D6" w14:textId="77777777" w:rsidR="00CE30F5" w:rsidRPr="00182838" w:rsidRDefault="00CE30F5" w:rsidP="008E5515">
      <w:pPr>
        <w:pStyle w:val="AnswerStyle"/>
        <w:numPr>
          <w:ilvl w:val="0"/>
          <w:numId w:val="51"/>
        </w:numPr>
      </w:pPr>
      <w:r w:rsidRPr="00182838">
        <w:t>All of the above</w:t>
      </w:r>
    </w:p>
    <w:p w14:paraId="5CCECA6A" w14:textId="77777777" w:rsidR="0010098C" w:rsidRDefault="0010098C" w:rsidP="00CE30F5"/>
    <w:p w14:paraId="46843C3A" w14:textId="78BD4A61" w:rsidR="00CE30F5" w:rsidRPr="00182838" w:rsidRDefault="00CE30F5" w:rsidP="00CE30F5">
      <w:pPr>
        <w:pStyle w:val="QuestionStyle"/>
      </w:pPr>
      <w:r w:rsidRPr="00182838">
        <w:t xml:space="preserve">The recommended testing frequency of kVp variance for mammographic </w:t>
      </w:r>
      <w:r w:rsidR="00AA580E">
        <w:t>X-ray</w:t>
      </w:r>
      <w:r w:rsidRPr="00182838">
        <w:t xml:space="preserve"> generators is:</w:t>
      </w:r>
    </w:p>
    <w:p w14:paraId="5A0747EC" w14:textId="34936A58" w:rsidR="00CE30F5" w:rsidRPr="00182838" w:rsidRDefault="00EE15B9" w:rsidP="008E5515">
      <w:pPr>
        <w:pStyle w:val="AnswerStyle"/>
        <w:numPr>
          <w:ilvl w:val="0"/>
          <w:numId w:val="52"/>
        </w:numPr>
      </w:pPr>
      <w:r>
        <w:t>Weekly</w:t>
      </w:r>
    </w:p>
    <w:p w14:paraId="645F142E" w14:textId="77777777" w:rsidR="00CE30F5" w:rsidRPr="00182838" w:rsidRDefault="00CE30F5" w:rsidP="008E5515">
      <w:pPr>
        <w:pStyle w:val="AnswerStyle"/>
        <w:numPr>
          <w:ilvl w:val="0"/>
          <w:numId w:val="52"/>
        </w:numPr>
      </w:pPr>
      <w:r w:rsidRPr="00182838">
        <w:t>Monthly</w:t>
      </w:r>
    </w:p>
    <w:p w14:paraId="2E9614AF" w14:textId="3CD8844A" w:rsidR="00CE30F5" w:rsidRPr="00182838" w:rsidRDefault="00CE30F5" w:rsidP="008E5515">
      <w:pPr>
        <w:pStyle w:val="AnswerStyle"/>
        <w:numPr>
          <w:ilvl w:val="0"/>
          <w:numId w:val="52"/>
        </w:numPr>
      </w:pPr>
      <w:r w:rsidRPr="00182838">
        <w:t>Semi</w:t>
      </w:r>
      <w:r w:rsidR="00EE15B9">
        <w:t>-annually</w:t>
      </w:r>
    </w:p>
    <w:p w14:paraId="4EA44D99" w14:textId="5957DFC6" w:rsidR="00CE30F5" w:rsidRPr="00182838" w:rsidRDefault="00CE30F5" w:rsidP="008E5515">
      <w:pPr>
        <w:pStyle w:val="AnswerStyle"/>
        <w:numPr>
          <w:ilvl w:val="0"/>
          <w:numId w:val="52"/>
        </w:numPr>
      </w:pPr>
      <w:r w:rsidRPr="00182838">
        <w:t>Annually</w:t>
      </w:r>
    </w:p>
    <w:p w14:paraId="1041C020" w14:textId="77777777" w:rsidR="00CE30F5" w:rsidRPr="00182838" w:rsidRDefault="00CE30F5" w:rsidP="00CE30F5"/>
    <w:p w14:paraId="17FEB61C" w14:textId="4BE988E8" w:rsidR="00CE30F5" w:rsidRPr="00182838" w:rsidRDefault="00CE30F5" w:rsidP="00CE30F5">
      <w:pPr>
        <w:pStyle w:val="QuestionStyle"/>
      </w:pPr>
      <w:r w:rsidRPr="00182838">
        <w:t xml:space="preserve">The recommended testing frequency of variation for accuracy of exposure time on mammographic </w:t>
      </w:r>
      <w:r w:rsidR="00AA580E">
        <w:t>X-ray</w:t>
      </w:r>
      <w:r w:rsidRPr="00182838">
        <w:t xml:space="preserve"> generators is</w:t>
      </w:r>
      <w:r w:rsidR="00923619">
        <w:t>:</w:t>
      </w:r>
      <w:r w:rsidRPr="00182838">
        <w:t xml:space="preserve"> </w:t>
      </w:r>
    </w:p>
    <w:p w14:paraId="219D1CE7" w14:textId="77777777" w:rsidR="00CE30F5" w:rsidRPr="00182838" w:rsidRDefault="00CE30F5" w:rsidP="008E5515">
      <w:pPr>
        <w:pStyle w:val="AnswerStyle"/>
        <w:numPr>
          <w:ilvl w:val="0"/>
          <w:numId w:val="53"/>
        </w:numPr>
      </w:pPr>
      <w:r w:rsidRPr="00182838">
        <w:t>Weekly</w:t>
      </w:r>
    </w:p>
    <w:p w14:paraId="236A7D65" w14:textId="77777777" w:rsidR="00CE30F5" w:rsidRPr="00182838" w:rsidRDefault="00CE30F5" w:rsidP="008E5515">
      <w:pPr>
        <w:pStyle w:val="AnswerStyle"/>
        <w:numPr>
          <w:ilvl w:val="0"/>
          <w:numId w:val="53"/>
        </w:numPr>
      </w:pPr>
      <w:r w:rsidRPr="00182838">
        <w:t>Monthly</w:t>
      </w:r>
    </w:p>
    <w:p w14:paraId="47595D5D" w14:textId="0444F262" w:rsidR="00CE30F5" w:rsidRPr="00182838" w:rsidRDefault="00EE15B9" w:rsidP="008E5515">
      <w:pPr>
        <w:pStyle w:val="AnswerStyle"/>
        <w:numPr>
          <w:ilvl w:val="0"/>
          <w:numId w:val="53"/>
        </w:numPr>
      </w:pPr>
      <w:r>
        <w:t>Semi-annually</w:t>
      </w:r>
    </w:p>
    <w:p w14:paraId="4A5F922D" w14:textId="64135072" w:rsidR="00CE30F5" w:rsidRPr="00182838" w:rsidRDefault="00CE30F5" w:rsidP="008E5515">
      <w:pPr>
        <w:pStyle w:val="AnswerStyle"/>
        <w:numPr>
          <w:ilvl w:val="0"/>
          <w:numId w:val="53"/>
        </w:numPr>
      </w:pPr>
      <w:r w:rsidRPr="00182838">
        <w:t>Annually</w:t>
      </w:r>
    </w:p>
    <w:p w14:paraId="4F779692" w14:textId="77777777" w:rsidR="00CE30F5" w:rsidRPr="00182838" w:rsidRDefault="00CE30F5" w:rsidP="00CE30F5"/>
    <w:p w14:paraId="3AAE3782" w14:textId="425D710F" w:rsidR="00CE30F5" w:rsidRPr="00182838" w:rsidRDefault="00CE30F5" w:rsidP="00CE30F5">
      <w:pPr>
        <w:pStyle w:val="QuestionStyle"/>
      </w:pPr>
      <w:r w:rsidRPr="00182838">
        <w:t>In mammography, retake analysis is performed:</w:t>
      </w:r>
    </w:p>
    <w:p w14:paraId="4894571C" w14:textId="77777777" w:rsidR="00CE30F5" w:rsidRPr="00182838" w:rsidRDefault="00CE30F5" w:rsidP="008E5515">
      <w:pPr>
        <w:pStyle w:val="AnswerStyle"/>
        <w:numPr>
          <w:ilvl w:val="0"/>
          <w:numId w:val="54"/>
        </w:numPr>
      </w:pPr>
      <w:r w:rsidRPr="00182838">
        <w:t>Daily</w:t>
      </w:r>
    </w:p>
    <w:p w14:paraId="7DDEA1B0" w14:textId="5402241E" w:rsidR="00CE30F5" w:rsidRPr="00182838" w:rsidRDefault="00CE30F5" w:rsidP="008E5515">
      <w:pPr>
        <w:pStyle w:val="AnswerStyle"/>
        <w:numPr>
          <w:ilvl w:val="0"/>
          <w:numId w:val="54"/>
        </w:numPr>
      </w:pPr>
      <w:r w:rsidRPr="00182838">
        <w:t>Weekly</w:t>
      </w:r>
    </w:p>
    <w:p w14:paraId="60EDD8F1" w14:textId="6AAB761D" w:rsidR="00CE30F5" w:rsidRPr="00182838" w:rsidRDefault="00EE15B9" w:rsidP="008E5515">
      <w:pPr>
        <w:pStyle w:val="AnswerStyle"/>
        <w:numPr>
          <w:ilvl w:val="0"/>
          <w:numId w:val="54"/>
        </w:numPr>
      </w:pPr>
      <w:r>
        <w:t>Monthly</w:t>
      </w:r>
    </w:p>
    <w:p w14:paraId="1FA88712" w14:textId="552550F0" w:rsidR="00CE30F5" w:rsidRPr="00182838" w:rsidRDefault="00CE30F5" w:rsidP="008E5515">
      <w:pPr>
        <w:pStyle w:val="AnswerStyle"/>
        <w:numPr>
          <w:ilvl w:val="0"/>
          <w:numId w:val="54"/>
        </w:numPr>
      </w:pPr>
      <w:r w:rsidRPr="00182838">
        <w:t>Semi</w:t>
      </w:r>
      <w:r w:rsidR="00923619">
        <w:t>-</w:t>
      </w:r>
      <w:r w:rsidRPr="00182838">
        <w:t>annually</w:t>
      </w:r>
    </w:p>
    <w:p w14:paraId="1F527823" w14:textId="77777777" w:rsidR="00CE30F5" w:rsidRPr="00182838" w:rsidRDefault="00CE30F5" w:rsidP="00CE30F5"/>
    <w:p w14:paraId="324A9F57" w14:textId="77777777" w:rsidR="00E95ABD" w:rsidRDefault="00E95ABD">
      <w:pPr>
        <w:spacing w:line="240" w:lineRule="auto"/>
      </w:pPr>
      <w:r>
        <w:br w:type="page"/>
      </w:r>
    </w:p>
    <w:p w14:paraId="39D78BD7" w14:textId="75C2191F" w:rsidR="00CE30F5" w:rsidRPr="00182838" w:rsidRDefault="00CE30F5" w:rsidP="0010098C">
      <w:pPr>
        <w:pStyle w:val="QuestionStyle"/>
      </w:pPr>
      <w:r w:rsidRPr="00182838">
        <w:lastRenderedPageBreak/>
        <w:t>Quality control testing on mammography equipment is performed by:</w:t>
      </w:r>
    </w:p>
    <w:p w14:paraId="6AB253F0" w14:textId="77777777" w:rsidR="00CE30F5" w:rsidRPr="00182838" w:rsidRDefault="00CE30F5" w:rsidP="008E5515">
      <w:pPr>
        <w:pStyle w:val="AnswerStyle"/>
        <w:numPr>
          <w:ilvl w:val="0"/>
          <w:numId w:val="55"/>
        </w:numPr>
      </w:pPr>
      <w:r w:rsidRPr="00182838">
        <w:t>Technologists</w:t>
      </w:r>
    </w:p>
    <w:p w14:paraId="564B1B04" w14:textId="3EA254D2" w:rsidR="00CE30F5" w:rsidRPr="00182838" w:rsidRDefault="00CE30F5" w:rsidP="008E5515">
      <w:pPr>
        <w:pStyle w:val="AnswerStyle"/>
        <w:numPr>
          <w:ilvl w:val="0"/>
          <w:numId w:val="55"/>
        </w:numPr>
      </w:pPr>
      <w:r w:rsidRPr="00182838">
        <w:t>QC technologist</w:t>
      </w:r>
      <w:r w:rsidR="00794CE4">
        <w:t>s</w:t>
      </w:r>
    </w:p>
    <w:p w14:paraId="1A5859D2" w14:textId="749CD321" w:rsidR="00CE30F5" w:rsidRPr="00182838" w:rsidRDefault="00EE15B9" w:rsidP="008E5515">
      <w:pPr>
        <w:pStyle w:val="AnswerStyle"/>
        <w:numPr>
          <w:ilvl w:val="0"/>
          <w:numId w:val="55"/>
        </w:numPr>
      </w:pPr>
      <w:r>
        <w:t>Medical physicist</w:t>
      </w:r>
      <w:r w:rsidR="00794CE4">
        <w:t>s</w:t>
      </w:r>
    </w:p>
    <w:p w14:paraId="5D64DA6D" w14:textId="3498F631" w:rsidR="00CE30F5" w:rsidRPr="00182838" w:rsidRDefault="00CE30F5" w:rsidP="008E5515">
      <w:pPr>
        <w:pStyle w:val="AnswerStyle"/>
        <w:numPr>
          <w:ilvl w:val="0"/>
          <w:numId w:val="55"/>
        </w:numPr>
      </w:pPr>
      <w:r w:rsidRPr="00182838">
        <w:t>All of the above</w:t>
      </w:r>
    </w:p>
    <w:p w14:paraId="011C7EBD" w14:textId="77777777" w:rsidR="00CE30F5" w:rsidRPr="00182838" w:rsidRDefault="00CE30F5" w:rsidP="00CE30F5"/>
    <w:p w14:paraId="3D36C4CB" w14:textId="312B3E46" w:rsidR="00CE30F5" w:rsidRPr="00182838" w:rsidRDefault="00CE30F5" w:rsidP="0010098C">
      <w:pPr>
        <w:pStyle w:val="QuestionStyle"/>
      </w:pPr>
      <w:r w:rsidRPr="00182838">
        <w:t>Which of the following is found inside the image receptor used for a CR system?</w:t>
      </w:r>
    </w:p>
    <w:p w14:paraId="7928790F" w14:textId="77777777" w:rsidR="00CE30F5" w:rsidRPr="00182838" w:rsidRDefault="00CE30F5" w:rsidP="008E5515">
      <w:pPr>
        <w:pStyle w:val="AnswerStyle"/>
        <w:numPr>
          <w:ilvl w:val="0"/>
          <w:numId w:val="56"/>
        </w:numPr>
      </w:pPr>
      <w:r w:rsidRPr="00182838">
        <w:t>Intensifying screen</w:t>
      </w:r>
    </w:p>
    <w:p w14:paraId="20B92D89" w14:textId="77777777" w:rsidR="00CE30F5" w:rsidRPr="00182838" w:rsidRDefault="00CE30F5" w:rsidP="008E5515">
      <w:pPr>
        <w:pStyle w:val="AnswerStyle"/>
        <w:numPr>
          <w:ilvl w:val="0"/>
          <w:numId w:val="56"/>
        </w:numPr>
      </w:pPr>
      <w:r w:rsidRPr="00182838">
        <w:t>Duplitized film</w:t>
      </w:r>
    </w:p>
    <w:p w14:paraId="7B14A89F" w14:textId="2CA6000B" w:rsidR="00CE30F5" w:rsidRPr="00182838" w:rsidRDefault="00CE30F5" w:rsidP="008E5515">
      <w:pPr>
        <w:pStyle w:val="AnswerStyle"/>
        <w:numPr>
          <w:ilvl w:val="0"/>
          <w:numId w:val="56"/>
        </w:numPr>
      </w:pPr>
      <w:r w:rsidRPr="00182838">
        <w:t>Imaging plate</w:t>
      </w:r>
    </w:p>
    <w:p w14:paraId="6295E361" w14:textId="77777777" w:rsidR="00CE30F5" w:rsidRPr="00182838" w:rsidRDefault="00CE30F5" w:rsidP="008E5515">
      <w:pPr>
        <w:pStyle w:val="AnswerStyle"/>
        <w:numPr>
          <w:ilvl w:val="0"/>
          <w:numId w:val="56"/>
        </w:numPr>
      </w:pPr>
      <w:r w:rsidRPr="00182838">
        <w:t>All of the above</w:t>
      </w:r>
    </w:p>
    <w:p w14:paraId="766D4FB9" w14:textId="77777777" w:rsidR="00CE30F5" w:rsidRPr="00182838" w:rsidRDefault="00CE30F5" w:rsidP="00CE30F5"/>
    <w:p w14:paraId="4A7171D6" w14:textId="77777777" w:rsidR="00CE30F5" w:rsidRPr="00182838" w:rsidRDefault="00CE30F5" w:rsidP="0010098C">
      <w:pPr>
        <w:pStyle w:val="QuestionStyle"/>
      </w:pPr>
      <w:r w:rsidRPr="00182838">
        <w:t>Which of the following is an advantage of CR versus film/screen radiography?</w:t>
      </w:r>
    </w:p>
    <w:p w14:paraId="7D28EFBC" w14:textId="77777777" w:rsidR="00CE30F5" w:rsidRPr="00182838" w:rsidRDefault="00CE30F5" w:rsidP="008E5515">
      <w:pPr>
        <w:pStyle w:val="AnswerStyle"/>
      </w:pPr>
      <w:r w:rsidRPr="00182838">
        <w:t>Lower patient dose</w:t>
      </w:r>
    </w:p>
    <w:p w14:paraId="26820D10" w14:textId="77777777" w:rsidR="00CE30F5" w:rsidRPr="00182838" w:rsidRDefault="00CE30F5" w:rsidP="008E5515">
      <w:pPr>
        <w:pStyle w:val="AnswerStyle"/>
      </w:pPr>
      <w:r w:rsidRPr="00182838">
        <w:t>Higher-contrast resolution</w:t>
      </w:r>
    </w:p>
    <w:p w14:paraId="663BEBC3" w14:textId="77777777" w:rsidR="00CE30F5" w:rsidRPr="00182838" w:rsidRDefault="00CE30F5" w:rsidP="008E5515">
      <w:pPr>
        <w:pStyle w:val="AnswerStyle"/>
      </w:pPr>
      <w:r w:rsidRPr="00182838">
        <w:t>Edge enhancement</w:t>
      </w:r>
    </w:p>
    <w:p w14:paraId="23D08696" w14:textId="775C61C9" w:rsidR="00CE30F5" w:rsidRPr="00182838" w:rsidRDefault="00CE30F5" w:rsidP="008E5515">
      <w:pPr>
        <w:pStyle w:val="AnswerStyle"/>
      </w:pPr>
      <w:r w:rsidRPr="00182838">
        <w:t xml:space="preserve">All of the above </w:t>
      </w:r>
    </w:p>
    <w:p w14:paraId="11C7EDCE" w14:textId="77777777" w:rsidR="00CE30F5" w:rsidRPr="00182838" w:rsidRDefault="00CE30F5" w:rsidP="00CE30F5"/>
    <w:p w14:paraId="78BAB77D" w14:textId="77777777" w:rsidR="00923619" w:rsidRDefault="00CE30F5" w:rsidP="0010098C">
      <w:pPr>
        <w:pStyle w:val="QuestionStyle"/>
      </w:pPr>
      <w:r w:rsidRPr="00182838">
        <w:t>Which of the followin</w:t>
      </w:r>
      <w:r w:rsidR="00923619">
        <w:t>g are components of a CR system?</w:t>
      </w:r>
      <w:r w:rsidRPr="00182838">
        <w:t xml:space="preserve"> </w:t>
      </w:r>
    </w:p>
    <w:p w14:paraId="0303355C" w14:textId="74429059" w:rsidR="00923619" w:rsidRDefault="00923619" w:rsidP="00923619">
      <w:pPr>
        <w:pStyle w:val="QuestionStyle"/>
        <w:numPr>
          <w:ilvl w:val="1"/>
          <w:numId w:val="1"/>
        </w:numPr>
        <w:spacing w:after="0"/>
      </w:pPr>
      <w:r w:rsidRPr="00182838">
        <w:t>Image receptors</w:t>
      </w:r>
    </w:p>
    <w:p w14:paraId="442ACCB6" w14:textId="3515D50A" w:rsidR="00923619" w:rsidRDefault="00923619" w:rsidP="00923619">
      <w:pPr>
        <w:pStyle w:val="QuestionStyle"/>
        <w:numPr>
          <w:ilvl w:val="1"/>
          <w:numId w:val="1"/>
        </w:numPr>
        <w:spacing w:after="0"/>
      </w:pPr>
      <w:r>
        <w:t>Reader unit</w:t>
      </w:r>
    </w:p>
    <w:p w14:paraId="3DFAABFD" w14:textId="47D6A6CB" w:rsidR="00CE30F5" w:rsidRPr="00182838" w:rsidRDefault="00923619" w:rsidP="00923619">
      <w:pPr>
        <w:pStyle w:val="QuestionStyle"/>
        <w:numPr>
          <w:ilvl w:val="1"/>
          <w:numId w:val="1"/>
        </w:numPr>
        <w:spacing w:after="0"/>
      </w:pPr>
      <w:r>
        <w:t>Workstation</w:t>
      </w:r>
    </w:p>
    <w:p w14:paraId="54A4CC92" w14:textId="77777777" w:rsidR="00CE30F5" w:rsidRPr="00182838" w:rsidRDefault="00CE30F5" w:rsidP="008E5515">
      <w:pPr>
        <w:pStyle w:val="AnswerStyle"/>
        <w:numPr>
          <w:ilvl w:val="0"/>
          <w:numId w:val="58"/>
        </w:numPr>
      </w:pPr>
      <w:r w:rsidRPr="00182838">
        <w:t>1 and 3</w:t>
      </w:r>
    </w:p>
    <w:p w14:paraId="5148D7B4" w14:textId="77777777" w:rsidR="00CE30F5" w:rsidRPr="00182838" w:rsidRDefault="00CE30F5" w:rsidP="008E5515">
      <w:pPr>
        <w:pStyle w:val="AnswerStyle"/>
        <w:numPr>
          <w:ilvl w:val="0"/>
          <w:numId w:val="58"/>
        </w:numPr>
      </w:pPr>
      <w:r w:rsidRPr="00182838">
        <w:t>2 and 3</w:t>
      </w:r>
    </w:p>
    <w:p w14:paraId="7287E5FC" w14:textId="77777777" w:rsidR="00CE30F5" w:rsidRPr="00182838" w:rsidRDefault="00CE30F5" w:rsidP="008E5515">
      <w:pPr>
        <w:pStyle w:val="AnswerStyle"/>
        <w:numPr>
          <w:ilvl w:val="0"/>
          <w:numId w:val="58"/>
        </w:numPr>
      </w:pPr>
      <w:r w:rsidRPr="00182838">
        <w:t>1 and 2</w:t>
      </w:r>
    </w:p>
    <w:p w14:paraId="628EED54" w14:textId="77777777" w:rsidR="00CE30F5" w:rsidRPr="00182838" w:rsidRDefault="00CE30F5" w:rsidP="008E5515">
      <w:pPr>
        <w:pStyle w:val="AnswerStyle"/>
        <w:numPr>
          <w:ilvl w:val="0"/>
          <w:numId w:val="58"/>
        </w:numPr>
      </w:pPr>
      <w:r w:rsidRPr="00182838">
        <w:t>1, 2 and 3</w:t>
      </w:r>
    </w:p>
    <w:p w14:paraId="2033A83A" w14:textId="77777777" w:rsidR="00CE30F5" w:rsidRPr="00182838" w:rsidRDefault="00CE30F5" w:rsidP="00CE30F5"/>
    <w:p w14:paraId="78C98472" w14:textId="77777777" w:rsidR="00CE30F5" w:rsidRPr="00182838" w:rsidRDefault="00CE30F5" w:rsidP="0010098C">
      <w:pPr>
        <w:pStyle w:val="QuestionStyle"/>
      </w:pPr>
      <w:r w:rsidRPr="00182838">
        <w:t>Which of the following artifacts occurs as a result of patient motion during an exposure?</w:t>
      </w:r>
    </w:p>
    <w:p w14:paraId="65EAFF46" w14:textId="77777777" w:rsidR="00CE30F5" w:rsidRPr="00182838" w:rsidRDefault="00CE30F5" w:rsidP="008E5515">
      <w:pPr>
        <w:pStyle w:val="AnswerStyle"/>
        <w:numPr>
          <w:ilvl w:val="0"/>
          <w:numId w:val="59"/>
        </w:numPr>
      </w:pPr>
      <w:r w:rsidRPr="00182838">
        <w:t>A processing artifact</w:t>
      </w:r>
    </w:p>
    <w:p w14:paraId="035015FF" w14:textId="2E205A46" w:rsidR="00CE30F5" w:rsidRPr="00182838" w:rsidRDefault="00923619" w:rsidP="008E5515">
      <w:pPr>
        <w:pStyle w:val="AnswerStyle"/>
        <w:numPr>
          <w:ilvl w:val="0"/>
          <w:numId w:val="59"/>
        </w:numPr>
      </w:pPr>
      <w:r>
        <w:t>An exposure artifact</w:t>
      </w:r>
    </w:p>
    <w:p w14:paraId="32688AE4" w14:textId="77777777" w:rsidR="00CE30F5" w:rsidRPr="00182838" w:rsidRDefault="00CE30F5" w:rsidP="008E5515">
      <w:pPr>
        <w:pStyle w:val="AnswerStyle"/>
        <w:numPr>
          <w:ilvl w:val="0"/>
          <w:numId w:val="59"/>
        </w:numPr>
      </w:pPr>
      <w:r w:rsidRPr="00182838">
        <w:t>A handling artifact</w:t>
      </w:r>
    </w:p>
    <w:p w14:paraId="6FA50998" w14:textId="77777777" w:rsidR="00CE30F5" w:rsidRPr="00182838" w:rsidRDefault="00CE30F5" w:rsidP="008E5515">
      <w:pPr>
        <w:pStyle w:val="AnswerStyle"/>
        <w:numPr>
          <w:ilvl w:val="0"/>
          <w:numId w:val="59"/>
        </w:numPr>
      </w:pPr>
      <w:r w:rsidRPr="00182838">
        <w:t>No artifact</w:t>
      </w:r>
    </w:p>
    <w:p w14:paraId="296E08FA" w14:textId="77777777" w:rsidR="00CE30F5" w:rsidRPr="00182838" w:rsidRDefault="00CE30F5" w:rsidP="00CE30F5"/>
    <w:p w14:paraId="7D5B22ED" w14:textId="77777777" w:rsidR="00CE30F5" w:rsidRPr="00182838" w:rsidRDefault="00CE30F5" w:rsidP="0010098C">
      <w:pPr>
        <w:pStyle w:val="QuestionStyle"/>
      </w:pPr>
      <w:r w:rsidRPr="00182838">
        <w:t>In departments with a quality management program in place, the greatest number of repeats is due to which of the following?</w:t>
      </w:r>
    </w:p>
    <w:p w14:paraId="2C57E293" w14:textId="77777777" w:rsidR="00CE30F5" w:rsidRPr="00182838" w:rsidRDefault="00CE30F5" w:rsidP="008E5515">
      <w:pPr>
        <w:pStyle w:val="AnswerStyle"/>
        <w:numPr>
          <w:ilvl w:val="0"/>
          <w:numId w:val="60"/>
        </w:numPr>
      </w:pPr>
      <w:r w:rsidRPr="00182838">
        <w:t>Equipment problems</w:t>
      </w:r>
    </w:p>
    <w:p w14:paraId="429BDA46" w14:textId="77777777" w:rsidR="00CE30F5" w:rsidRPr="00182838" w:rsidRDefault="00CE30F5" w:rsidP="008E5515">
      <w:pPr>
        <w:pStyle w:val="AnswerStyle"/>
        <w:numPr>
          <w:ilvl w:val="0"/>
          <w:numId w:val="60"/>
        </w:numPr>
      </w:pPr>
      <w:r w:rsidRPr="00182838">
        <w:t>Image fog</w:t>
      </w:r>
    </w:p>
    <w:p w14:paraId="70118419" w14:textId="77777777" w:rsidR="00CE30F5" w:rsidRPr="00182838" w:rsidRDefault="00CE30F5" w:rsidP="008E5515">
      <w:pPr>
        <w:pStyle w:val="AnswerStyle"/>
        <w:numPr>
          <w:ilvl w:val="0"/>
          <w:numId w:val="60"/>
        </w:numPr>
      </w:pPr>
      <w:r w:rsidRPr="00182838">
        <w:t>Patient motion</w:t>
      </w:r>
    </w:p>
    <w:p w14:paraId="6B0596A9" w14:textId="2A340BD1" w:rsidR="00CE30F5" w:rsidRPr="00182838" w:rsidRDefault="00923619" w:rsidP="008E5515">
      <w:pPr>
        <w:pStyle w:val="AnswerStyle"/>
        <w:numPr>
          <w:ilvl w:val="0"/>
          <w:numId w:val="60"/>
        </w:numPr>
      </w:pPr>
      <w:r>
        <w:t>Positioning error</w:t>
      </w:r>
    </w:p>
    <w:p w14:paraId="5071BAAB" w14:textId="77777777" w:rsidR="00CE30F5" w:rsidRPr="00182838" w:rsidRDefault="00CE30F5" w:rsidP="00CE30F5"/>
    <w:p w14:paraId="0064F2C3" w14:textId="77777777" w:rsidR="00E95ABD" w:rsidRDefault="00E95ABD">
      <w:pPr>
        <w:spacing w:line="240" w:lineRule="auto"/>
      </w:pPr>
      <w:r>
        <w:br w:type="page"/>
      </w:r>
    </w:p>
    <w:p w14:paraId="361313E7" w14:textId="73CFA7CA" w:rsidR="00CE30F5" w:rsidRPr="00182838" w:rsidRDefault="00CE30F5" w:rsidP="0010098C">
      <w:pPr>
        <w:pStyle w:val="QuestionStyle"/>
      </w:pPr>
      <w:r w:rsidRPr="00182838">
        <w:lastRenderedPageBreak/>
        <w:t>Which of the following artifacts can occur in both CR and film/screen radiography?</w:t>
      </w:r>
    </w:p>
    <w:p w14:paraId="14EF6055" w14:textId="77777777" w:rsidR="00CE30F5" w:rsidRPr="00182838" w:rsidRDefault="00CE30F5" w:rsidP="008E5515">
      <w:pPr>
        <w:pStyle w:val="AnswerStyle"/>
        <w:numPr>
          <w:ilvl w:val="0"/>
          <w:numId w:val="61"/>
        </w:numPr>
      </w:pPr>
      <w:r w:rsidRPr="00182838">
        <w:t>Static electricity</w:t>
      </w:r>
    </w:p>
    <w:p w14:paraId="3E4F676F" w14:textId="77777777" w:rsidR="00CE30F5" w:rsidRPr="00182838" w:rsidRDefault="00CE30F5" w:rsidP="008E5515">
      <w:pPr>
        <w:pStyle w:val="AnswerStyle"/>
        <w:numPr>
          <w:ilvl w:val="0"/>
          <w:numId w:val="61"/>
        </w:numPr>
      </w:pPr>
      <w:r w:rsidRPr="00182838">
        <w:t>Wet-pressure sensitization</w:t>
      </w:r>
    </w:p>
    <w:p w14:paraId="073FDCE7" w14:textId="29B62958" w:rsidR="00CE30F5" w:rsidRPr="00182838" w:rsidRDefault="00923619" w:rsidP="008E5515">
      <w:pPr>
        <w:pStyle w:val="AnswerStyle"/>
        <w:numPr>
          <w:ilvl w:val="0"/>
          <w:numId w:val="61"/>
        </w:numPr>
      </w:pPr>
      <w:r>
        <w:t>Moire pattern</w:t>
      </w:r>
    </w:p>
    <w:p w14:paraId="380A39A6" w14:textId="77777777" w:rsidR="00CE30F5" w:rsidRPr="00182838" w:rsidRDefault="00CE30F5" w:rsidP="008E5515">
      <w:pPr>
        <w:pStyle w:val="AnswerStyle"/>
        <w:numPr>
          <w:ilvl w:val="0"/>
          <w:numId w:val="61"/>
        </w:numPr>
      </w:pPr>
      <w:r w:rsidRPr="00182838">
        <w:t>Water spots</w:t>
      </w:r>
    </w:p>
    <w:p w14:paraId="7B5263D4" w14:textId="77777777" w:rsidR="00CE30F5" w:rsidRPr="00182838" w:rsidRDefault="00CE30F5" w:rsidP="00CE30F5"/>
    <w:p w14:paraId="22CCA3A5" w14:textId="5C5B3954" w:rsidR="00CE30F5" w:rsidRPr="00182838" w:rsidRDefault="00CE30F5" w:rsidP="008E5515">
      <w:pPr>
        <w:pStyle w:val="QuestionStyle"/>
      </w:pPr>
      <w:r w:rsidRPr="00182838">
        <w:t>If a department performs 1</w:t>
      </w:r>
      <w:r w:rsidR="00923619">
        <w:t>,</w:t>
      </w:r>
      <w:r w:rsidRPr="00182838">
        <w:t>853 v</w:t>
      </w:r>
      <w:r w:rsidR="00923619">
        <w:t>iews during a 1-</w:t>
      </w:r>
      <w:r w:rsidRPr="00182838">
        <w:t>month period and 137 are repeated, the department repeat rate is which of the following?</w:t>
      </w:r>
    </w:p>
    <w:p w14:paraId="1FAEAC83" w14:textId="1F5EF234" w:rsidR="00CE30F5" w:rsidRPr="00182838" w:rsidRDefault="00923619" w:rsidP="008E5515">
      <w:pPr>
        <w:pStyle w:val="AnswerStyle"/>
        <w:numPr>
          <w:ilvl w:val="0"/>
          <w:numId w:val="62"/>
        </w:numPr>
      </w:pPr>
      <w:r>
        <w:t>9.37</w:t>
      </w:r>
      <w:r w:rsidR="00CE30F5" w:rsidRPr="00182838">
        <w:t>%</w:t>
      </w:r>
    </w:p>
    <w:p w14:paraId="0B1CE094" w14:textId="187E85D1" w:rsidR="00CE30F5" w:rsidRPr="00182838" w:rsidRDefault="00CE30F5" w:rsidP="008E5515">
      <w:pPr>
        <w:pStyle w:val="AnswerStyle"/>
        <w:numPr>
          <w:ilvl w:val="0"/>
          <w:numId w:val="62"/>
        </w:numPr>
      </w:pPr>
      <w:r w:rsidRPr="00182838">
        <w:t>14.8%</w:t>
      </w:r>
    </w:p>
    <w:p w14:paraId="6DE05013" w14:textId="4C5CD555" w:rsidR="00CE30F5" w:rsidRPr="00182838" w:rsidRDefault="00CE30F5" w:rsidP="008E5515">
      <w:pPr>
        <w:pStyle w:val="AnswerStyle"/>
        <w:numPr>
          <w:ilvl w:val="0"/>
          <w:numId w:val="62"/>
        </w:numPr>
      </w:pPr>
      <w:r w:rsidRPr="00182838">
        <w:t>7.4</w:t>
      </w:r>
      <w:r w:rsidR="00923619">
        <w:t>%</w:t>
      </w:r>
    </w:p>
    <w:p w14:paraId="516CDF97" w14:textId="625C73B5" w:rsidR="00CE30F5" w:rsidRPr="00182838" w:rsidRDefault="00923619" w:rsidP="008E5515">
      <w:pPr>
        <w:pStyle w:val="AnswerStyle"/>
        <w:numPr>
          <w:ilvl w:val="0"/>
          <w:numId w:val="62"/>
        </w:numPr>
      </w:pPr>
      <w:r>
        <w:t>4.8</w:t>
      </w:r>
      <w:r w:rsidR="00CE30F5" w:rsidRPr="00182838">
        <w:t>%</w:t>
      </w:r>
    </w:p>
    <w:p w14:paraId="4DD27E56" w14:textId="77777777" w:rsidR="008E5515" w:rsidRDefault="008E5515" w:rsidP="00CE30F5"/>
    <w:p w14:paraId="58CA72E7" w14:textId="77777777" w:rsidR="00CE30F5" w:rsidRPr="00182838" w:rsidRDefault="00CE30F5" w:rsidP="008E5515">
      <w:pPr>
        <w:pStyle w:val="QuestionStyle"/>
      </w:pPr>
      <w:r w:rsidRPr="00182838">
        <w:t>Which of the following factors does NOT affect the brightness of fluoroscopic images?</w:t>
      </w:r>
    </w:p>
    <w:p w14:paraId="69A6F9F5" w14:textId="77777777" w:rsidR="00CE30F5" w:rsidRPr="00182838" w:rsidRDefault="00CE30F5" w:rsidP="008E5515">
      <w:pPr>
        <w:pStyle w:val="AnswerStyle"/>
        <w:numPr>
          <w:ilvl w:val="0"/>
          <w:numId w:val="63"/>
        </w:numPr>
      </w:pPr>
      <w:r w:rsidRPr="00182838">
        <w:t>mA</w:t>
      </w:r>
    </w:p>
    <w:p w14:paraId="45D01760" w14:textId="77777777" w:rsidR="00CE30F5" w:rsidRPr="00182838" w:rsidRDefault="00CE30F5" w:rsidP="008E5515">
      <w:pPr>
        <w:pStyle w:val="AnswerStyle"/>
        <w:numPr>
          <w:ilvl w:val="0"/>
          <w:numId w:val="63"/>
        </w:numPr>
      </w:pPr>
      <w:r w:rsidRPr="00182838">
        <w:t>kVp</w:t>
      </w:r>
    </w:p>
    <w:p w14:paraId="5B1DA2E1" w14:textId="77777777" w:rsidR="00CE30F5" w:rsidRPr="00182838" w:rsidRDefault="00CE30F5" w:rsidP="008E5515">
      <w:pPr>
        <w:pStyle w:val="AnswerStyle"/>
        <w:numPr>
          <w:ilvl w:val="0"/>
          <w:numId w:val="63"/>
        </w:numPr>
      </w:pPr>
      <w:r w:rsidRPr="00182838">
        <w:t>Patient thickness and tissue density</w:t>
      </w:r>
    </w:p>
    <w:p w14:paraId="1AFE65E3" w14:textId="2070F8D8" w:rsidR="00CE30F5" w:rsidRPr="00182838" w:rsidRDefault="00923619" w:rsidP="008E5515">
      <w:pPr>
        <w:pStyle w:val="AnswerStyle"/>
        <w:numPr>
          <w:ilvl w:val="0"/>
          <w:numId w:val="63"/>
        </w:numPr>
      </w:pPr>
      <w:r>
        <w:t>Time (ms)</w:t>
      </w:r>
    </w:p>
    <w:p w14:paraId="2C976845" w14:textId="77777777" w:rsidR="00CE30F5" w:rsidRPr="00182838" w:rsidRDefault="00CE30F5" w:rsidP="00CE30F5"/>
    <w:p w14:paraId="4787D863" w14:textId="77777777" w:rsidR="00CE30F5" w:rsidRPr="00182838" w:rsidRDefault="00CE30F5" w:rsidP="008E5515">
      <w:pPr>
        <w:pStyle w:val="QuestionStyle"/>
      </w:pPr>
      <w:r w:rsidRPr="00182838">
        <w:t>A pattern from the Society of Motion Picture and Television Engineers can be utilized to evaluate electronic display devices.</w:t>
      </w:r>
    </w:p>
    <w:p w14:paraId="41852615" w14:textId="29073D94" w:rsidR="00CE30F5" w:rsidRPr="00182838" w:rsidRDefault="00CE30F5" w:rsidP="008E5515">
      <w:pPr>
        <w:pStyle w:val="AnswerStyle"/>
        <w:numPr>
          <w:ilvl w:val="0"/>
          <w:numId w:val="64"/>
        </w:numPr>
      </w:pPr>
      <w:r w:rsidRPr="00182838">
        <w:t>True</w:t>
      </w:r>
    </w:p>
    <w:p w14:paraId="2C12BE7C" w14:textId="77777777" w:rsidR="00CE30F5" w:rsidRPr="00182838" w:rsidRDefault="00CE30F5" w:rsidP="008E5515">
      <w:pPr>
        <w:pStyle w:val="AnswerStyle"/>
        <w:numPr>
          <w:ilvl w:val="0"/>
          <w:numId w:val="64"/>
        </w:numPr>
      </w:pPr>
      <w:r w:rsidRPr="00182838">
        <w:t>False</w:t>
      </w:r>
    </w:p>
    <w:p w14:paraId="66226021" w14:textId="77777777" w:rsidR="00CE30F5" w:rsidRPr="00182838" w:rsidRDefault="00CE30F5" w:rsidP="00CE30F5"/>
    <w:p w14:paraId="4FCEBDF6" w14:textId="32B838E6" w:rsidR="00CE30F5" w:rsidRPr="00182838" w:rsidRDefault="00CE30F5" w:rsidP="008E5515">
      <w:pPr>
        <w:pStyle w:val="QuestionStyle"/>
      </w:pPr>
      <w:r w:rsidRPr="00182838">
        <w:t>Which of the following terms describes a person, department or organization that needs or wants a desired outcome?</w:t>
      </w:r>
    </w:p>
    <w:p w14:paraId="495A5664" w14:textId="77777777" w:rsidR="00CE30F5" w:rsidRPr="00182838" w:rsidRDefault="00CE30F5" w:rsidP="008E5515">
      <w:pPr>
        <w:pStyle w:val="AnswerStyle"/>
        <w:numPr>
          <w:ilvl w:val="0"/>
          <w:numId w:val="65"/>
        </w:numPr>
      </w:pPr>
      <w:r w:rsidRPr="00182838">
        <w:t>Supplier</w:t>
      </w:r>
    </w:p>
    <w:p w14:paraId="29B113DE" w14:textId="77777777" w:rsidR="00CE30F5" w:rsidRPr="00182838" w:rsidRDefault="00CE30F5" w:rsidP="008E5515">
      <w:pPr>
        <w:pStyle w:val="AnswerStyle"/>
        <w:numPr>
          <w:ilvl w:val="0"/>
          <w:numId w:val="65"/>
        </w:numPr>
      </w:pPr>
      <w:r w:rsidRPr="00182838">
        <w:t>Input</w:t>
      </w:r>
    </w:p>
    <w:p w14:paraId="095407D0" w14:textId="77777777" w:rsidR="00CE30F5" w:rsidRPr="00182838" w:rsidRDefault="00CE30F5" w:rsidP="008E5515">
      <w:pPr>
        <w:pStyle w:val="AnswerStyle"/>
        <w:numPr>
          <w:ilvl w:val="0"/>
          <w:numId w:val="65"/>
        </w:numPr>
      </w:pPr>
      <w:r w:rsidRPr="00182838">
        <w:t>Avenger</w:t>
      </w:r>
    </w:p>
    <w:p w14:paraId="77BC7A12" w14:textId="15D218B5" w:rsidR="00CE30F5" w:rsidRPr="00182838" w:rsidRDefault="00CE30F5" w:rsidP="008E5515">
      <w:pPr>
        <w:pStyle w:val="AnswerStyle"/>
        <w:numPr>
          <w:ilvl w:val="0"/>
          <w:numId w:val="65"/>
        </w:numPr>
      </w:pPr>
      <w:r w:rsidRPr="00182838">
        <w:t>Customer</w:t>
      </w:r>
    </w:p>
    <w:p w14:paraId="14A3F7A2" w14:textId="77777777" w:rsidR="00CE30F5" w:rsidRPr="00182838" w:rsidRDefault="00CE30F5" w:rsidP="00CE30F5"/>
    <w:p w14:paraId="715FB553" w14:textId="606BA8A5" w:rsidR="00CE30F5" w:rsidRPr="00182838" w:rsidRDefault="00CE30F5" w:rsidP="008E5515">
      <w:pPr>
        <w:pStyle w:val="QuestionStyle"/>
      </w:pPr>
      <w:r w:rsidRPr="00182838">
        <w:t>Examples of things covered under an operating budget for a diagnostic imaging clinic include all except</w:t>
      </w:r>
      <w:r w:rsidR="00923619">
        <w:t>:</w:t>
      </w:r>
    </w:p>
    <w:p w14:paraId="7FBC292F" w14:textId="77777777" w:rsidR="00CE30F5" w:rsidRPr="00182838" w:rsidRDefault="00CE30F5" w:rsidP="008E5515">
      <w:pPr>
        <w:pStyle w:val="AnswerStyle"/>
        <w:numPr>
          <w:ilvl w:val="0"/>
          <w:numId w:val="66"/>
        </w:numPr>
      </w:pPr>
      <w:r w:rsidRPr="00182838">
        <w:t>Technologists</w:t>
      </w:r>
    </w:p>
    <w:p w14:paraId="7084EFF9" w14:textId="77777777" w:rsidR="00CE30F5" w:rsidRPr="00182838" w:rsidRDefault="00CE30F5" w:rsidP="008E5515">
      <w:pPr>
        <w:pStyle w:val="AnswerStyle"/>
        <w:numPr>
          <w:ilvl w:val="0"/>
          <w:numId w:val="66"/>
        </w:numPr>
      </w:pPr>
      <w:r w:rsidRPr="00182838">
        <w:t>Administrative staff</w:t>
      </w:r>
    </w:p>
    <w:p w14:paraId="36F7260F" w14:textId="77777777" w:rsidR="00CE30F5" w:rsidRPr="00182838" w:rsidRDefault="00CE30F5" w:rsidP="008E5515">
      <w:pPr>
        <w:pStyle w:val="AnswerStyle"/>
        <w:numPr>
          <w:ilvl w:val="0"/>
          <w:numId w:val="66"/>
        </w:numPr>
      </w:pPr>
      <w:r w:rsidRPr="00182838">
        <w:t>Hand sanitizer</w:t>
      </w:r>
    </w:p>
    <w:p w14:paraId="427BD801" w14:textId="380A853C" w:rsidR="00CE30F5" w:rsidRPr="00182838" w:rsidRDefault="00CE30F5" w:rsidP="008E5515">
      <w:pPr>
        <w:pStyle w:val="AnswerStyle"/>
        <w:numPr>
          <w:ilvl w:val="0"/>
          <w:numId w:val="66"/>
        </w:numPr>
      </w:pPr>
      <w:r w:rsidRPr="00182838">
        <w:t>CR to DR conversion</w:t>
      </w:r>
    </w:p>
    <w:p w14:paraId="241A6DF0" w14:textId="77777777" w:rsidR="00CE30F5" w:rsidRPr="00182838" w:rsidRDefault="00CE30F5" w:rsidP="00CE30F5"/>
    <w:p w14:paraId="16982F7B" w14:textId="77777777" w:rsidR="00E95ABD" w:rsidRDefault="00E95ABD">
      <w:pPr>
        <w:spacing w:line="240" w:lineRule="auto"/>
      </w:pPr>
      <w:r>
        <w:br w:type="page"/>
      </w:r>
    </w:p>
    <w:p w14:paraId="24F86648" w14:textId="3BC1D86A" w:rsidR="00CE30F5" w:rsidRPr="00182838" w:rsidRDefault="00CE30F5" w:rsidP="008E5515">
      <w:pPr>
        <w:pStyle w:val="QuestionStyle"/>
      </w:pPr>
      <w:r w:rsidRPr="00182838">
        <w:lastRenderedPageBreak/>
        <w:t>Smudge static can occur on a CR plate in very low humidity environments.</w:t>
      </w:r>
    </w:p>
    <w:p w14:paraId="6878A6AE" w14:textId="77777777" w:rsidR="00CE30F5" w:rsidRPr="00182838" w:rsidRDefault="00CE30F5" w:rsidP="008E5515">
      <w:pPr>
        <w:pStyle w:val="AnswerStyle"/>
        <w:numPr>
          <w:ilvl w:val="0"/>
          <w:numId w:val="67"/>
        </w:numPr>
      </w:pPr>
      <w:r w:rsidRPr="00182838">
        <w:t>True</w:t>
      </w:r>
    </w:p>
    <w:p w14:paraId="779F48D5" w14:textId="06A63275" w:rsidR="00CE30F5" w:rsidRPr="00182838" w:rsidRDefault="00CE30F5" w:rsidP="008E5515">
      <w:pPr>
        <w:pStyle w:val="AnswerStyle"/>
        <w:numPr>
          <w:ilvl w:val="0"/>
          <w:numId w:val="67"/>
        </w:numPr>
      </w:pPr>
      <w:r w:rsidRPr="00182838">
        <w:t>False</w:t>
      </w:r>
    </w:p>
    <w:p w14:paraId="34BA1B99" w14:textId="77777777" w:rsidR="00CE30F5" w:rsidRPr="00182838" w:rsidRDefault="00CE30F5" w:rsidP="00CE30F5"/>
    <w:p w14:paraId="62C19F1C" w14:textId="723EE722" w:rsidR="00CE30F5" w:rsidRPr="00182838" w:rsidRDefault="00CE30F5" w:rsidP="008E5515">
      <w:pPr>
        <w:pStyle w:val="QuestionStyle"/>
      </w:pPr>
      <w:r w:rsidRPr="00182838">
        <w:t xml:space="preserve">General radiographic </w:t>
      </w:r>
      <w:r w:rsidR="00AA580E">
        <w:t>X-ray</w:t>
      </w:r>
      <w:r w:rsidRPr="00182838">
        <w:t xml:space="preserve"> tubes and mammographic </w:t>
      </w:r>
      <w:r w:rsidR="00AA580E">
        <w:t>X-ray</w:t>
      </w:r>
      <w:r w:rsidRPr="00182838">
        <w:t xml:space="preserve"> tubes both use a thin glass or beryllium window which is less likely to absorb the lower energy </w:t>
      </w:r>
      <w:r w:rsidR="00AA580E">
        <w:t>X-ray</w:t>
      </w:r>
      <w:r w:rsidRPr="00182838">
        <w:t>s.</w:t>
      </w:r>
    </w:p>
    <w:p w14:paraId="3901EFE8" w14:textId="77777777" w:rsidR="00CE30F5" w:rsidRPr="00182838" w:rsidRDefault="00CE30F5" w:rsidP="008E5515">
      <w:pPr>
        <w:pStyle w:val="AnswerStyle"/>
        <w:numPr>
          <w:ilvl w:val="0"/>
          <w:numId w:val="68"/>
        </w:numPr>
      </w:pPr>
      <w:r w:rsidRPr="00182838">
        <w:t>True</w:t>
      </w:r>
    </w:p>
    <w:p w14:paraId="1A5D5EFE" w14:textId="30EA55F2" w:rsidR="00CE30F5" w:rsidRPr="00182838" w:rsidRDefault="00CE30F5" w:rsidP="008E5515">
      <w:pPr>
        <w:pStyle w:val="AnswerStyle"/>
        <w:numPr>
          <w:ilvl w:val="0"/>
          <w:numId w:val="68"/>
        </w:numPr>
      </w:pPr>
      <w:r w:rsidRPr="00182838">
        <w:t>False</w:t>
      </w:r>
    </w:p>
    <w:p w14:paraId="0B11E33C" w14:textId="77777777" w:rsidR="00CE30F5" w:rsidRPr="00182838" w:rsidRDefault="00CE30F5" w:rsidP="00CE30F5"/>
    <w:p w14:paraId="16758AB6" w14:textId="3E38D377" w:rsidR="00CE30F5" w:rsidRDefault="00CE30F5" w:rsidP="008E5515">
      <w:pPr>
        <w:pStyle w:val="QuestionStyle"/>
      </w:pPr>
      <w:r w:rsidRPr="00182838">
        <w:t>This is an image o</w:t>
      </w:r>
      <w:r w:rsidR="00311306">
        <w:t>f an AAPM TG-18 QC test pattern:</w:t>
      </w:r>
    </w:p>
    <w:p w14:paraId="54184D93" w14:textId="35A9DC66" w:rsidR="008E5515" w:rsidRPr="00182838" w:rsidRDefault="008E5515" w:rsidP="008E5515">
      <w:pPr>
        <w:pStyle w:val="QuestionStyle"/>
        <w:numPr>
          <w:ilvl w:val="0"/>
          <w:numId w:val="0"/>
        </w:numPr>
        <w:ind w:left="360" w:hanging="360"/>
      </w:pPr>
      <w:r w:rsidRPr="00182838">
        <w:rPr>
          <w:noProof/>
        </w:rPr>
        <w:drawing>
          <wp:inline distT="0" distB="0" distL="0" distR="0" wp14:anchorId="50790DC5" wp14:editId="4F121ACD">
            <wp:extent cx="3247852" cy="31654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mpte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7852" cy="316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57336C" w14:textId="77777777" w:rsidR="00CE30F5" w:rsidRDefault="00CE30F5" w:rsidP="008E5515">
      <w:pPr>
        <w:pStyle w:val="AnswerStyle"/>
        <w:numPr>
          <w:ilvl w:val="0"/>
          <w:numId w:val="69"/>
        </w:numPr>
      </w:pPr>
      <w:r w:rsidRPr="00182838">
        <w:t>True</w:t>
      </w:r>
    </w:p>
    <w:p w14:paraId="57754FB3" w14:textId="28EFFB88" w:rsidR="008E5515" w:rsidRPr="00182838" w:rsidRDefault="008E5515" w:rsidP="008E5515">
      <w:pPr>
        <w:pStyle w:val="AnswerStyle"/>
        <w:numPr>
          <w:ilvl w:val="0"/>
          <w:numId w:val="69"/>
        </w:numPr>
      </w:pPr>
      <w:r w:rsidRPr="00182838">
        <w:t>False</w:t>
      </w:r>
    </w:p>
    <w:p w14:paraId="4A5C7EC4" w14:textId="7A83461B" w:rsidR="00CE30F5" w:rsidRPr="00182838" w:rsidRDefault="00CE30F5" w:rsidP="00CE30F5"/>
    <w:p w14:paraId="1C609D2E" w14:textId="25155672" w:rsidR="00CE30F5" w:rsidRPr="00182838" w:rsidRDefault="00CE30F5" w:rsidP="008E5515">
      <w:pPr>
        <w:pStyle w:val="QuestionStyle"/>
      </w:pPr>
      <w:r w:rsidRPr="00182838">
        <w:t xml:space="preserve">What could cause collimation </w:t>
      </w:r>
      <w:r w:rsidR="00311306">
        <w:t xml:space="preserve">to </w:t>
      </w:r>
      <w:r w:rsidRPr="00182838">
        <w:t>be out of alignment?</w:t>
      </w:r>
    </w:p>
    <w:p w14:paraId="417AA891" w14:textId="4741F4F5" w:rsidR="00CE30F5" w:rsidRPr="00182838" w:rsidRDefault="00CE30F5" w:rsidP="008E5515">
      <w:pPr>
        <w:pStyle w:val="AnswerStyle"/>
        <w:numPr>
          <w:ilvl w:val="0"/>
          <w:numId w:val="70"/>
        </w:numPr>
      </w:pPr>
      <w:r w:rsidRPr="00182838">
        <w:t>Routine handling of tube housing</w:t>
      </w:r>
    </w:p>
    <w:p w14:paraId="19A1A360" w14:textId="09C299E4" w:rsidR="00CE30F5" w:rsidRPr="00182838" w:rsidRDefault="00CE30F5" w:rsidP="008E5515">
      <w:pPr>
        <w:pStyle w:val="AnswerStyle"/>
        <w:numPr>
          <w:ilvl w:val="0"/>
          <w:numId w:val="70"/>
        </w:numPr>
      </w:pPr>
      <w:r w:rsidRPr="00182838">
        <w:t>Power surge through tube head</w:t>
      </w:r>
    </w:p>
    <w:p w14:paraId="690549D4" w14:textId="74358F21" w:rsidR="00CE30F5" w:rsidRPr="00182838" w:rsidRDefault="00CE30F5" w:rsidP="008E5515">
      <w:pPr>
        <w:pStyle w:val="AnswerStyle"/>
        <w:numPr>
          <w:ilvl w:val="0"/>
          <w:numId w:val="70"/>
        </w:numPr>
      </w:pPr>
      <w:r w:rsidRPr="00182838">
        <w:t>O-ring degradation due to heat within tube housing</w:t>
      </w:r>
    </w:p>
    <w:p w14:paraId="0AEE2D73" w14:textId="19916959" w:rsidR="00CE30F5" w:rsidRPr="00182838" w:rsidRDefault="00CE30F5" w:rsidP="008E5515">
      <w:pPr>
        <w:pStyle w:val="AnswerStyle"/>
        <w:numPr>
          <w:ilvl w:val="0"/>
          <w:numId w:val="70"/>
        </w:numPr>
      </w:pPr>
      <w:r w:rsidRPr="00182838">
        <w:t>Mirror shifting over time</w:t>
      </w:r>
    </w:p>
    <w:p w14:paraId="0F3A5A4F" w14:textId="77777777" w:rsidR="004078BB" w:rsidRDefault="004078BB" w:rsidP="004078BB"/>
    <w:p w14:paraId="5ADF731A" w14:textId="33E6454D" w:rsidR="001C77AE" w:rsidRDefault="001C77AE" w:rsidP="00297B3E">
      <w:pPr>
        <w:sectPr w:rsidR="001C77AE" w:rsidSect="008B6EED">
          <w:headerReference w:type="even" r:id="rId16"/>
          <w:headerReference w:type="default" r:id="rId17"/>
          <w:footerReference w:type="default" r:id="rId18"/>
          <w:headerReference w:type="first" r:id="rId19"/>
          <w:footerReference w:type="first" r:id="rId20"/>
          <w:pgSz w:w="12240" w:h="15840"/>
          <w:pgMar w:top="1872" w:right="1440" w:bottom="1152" w:left="1440" w:header="720" w:footer="720" w:gutter="0"/>
          <w:pgNumType w:start="1"/>
          <w:cols w:space="720"/>
          <w:docGrid w:linePitch="360"/>
        </w:sectPr>
      </w:pPr>
    </w:p>
    <w:p w14:paraId="494F9412" w14:textId="77777777" w:rsidR="00D26144" w:rsidRDefault="00D26144" w:rsidP="003113FE"/>
    <w:sectPr w:rsidR="00D26144" w:rsidSect="00E00E9B">
      <w:headerReference w:type="default" r:id="rId21"/>
      <w:headerReference w:type="first" r:id="rId22"/>
      <w:footerReference w:type="first" r:id="rId23"/>
      <w:pgSz w:w="12240" w:h="15840"/>
      <w:pgMar w:top="1728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174E9E" w14:textId="77777777" w:rsidR="008A293D" w:rsidRDefault="008A293D" w:rsidP="00297B3E">
      <w:r>
        <w:separator/>
      </w:r>
    </w:p>
    <w:p w14:paraId="4B2FE315" w14:textId="77777777" w:rsidR="008A293D" w:rsidRDefault="008A293D" w:rsidP="00297B3E"/>
    <w:p w14:paraId="072774C0" w14:textId="77777777" w:rsidR="008A293D" w:rsidRDefault="008A293D" w:rsidP="00297B3E"/>
  </w:endnote>
  <w:endnote w:type="continuationSeparator" w:id="0">
    <w:p w14:paraId="697BA59B" w14:textId="77777777" w:rsidR="008A293D" w:rsidRDefault="008A293D" w:rsidP="00297B3E">
      <w:r>
        <w:continuationSeparator/>
      </w:r>
    </w:p>
    <w:p w14:paraId="478D1748" w14:textId="77777777" w:rsidR="008A293D" w:rsidRDefault="008A293D" w:rsidP="00297B3E"/>
    <w:p w14:paraId="0AC2F52F" w14:textId="77777777" w:rsidR="008A293D" w:rsidRDefault="008A293D" w:rsidP="00297B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itillium">
    <w:altName w:val="Arial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808080"/>
        <w:insideV w:val="single" w:sz="18" w:space="0" w:color="808080"/>
      </w:tblBorders>
      <w:tblLook w:val="04A0" w:firstRow="1" w:lastRow="0" w:firstColumn="1" w:lastColumn="0" w:noHBand="0" w:noVBand="1"/>
    </w:tblPr>
    <w:tblGrid>
      <w:gridCol w:w="970"/>
      <w:gridCol w:w="8390"/>
    </w:tblGrid>
    <w:tr w:rsidR="00461071" w:rsidRPr="001A0A50" w14:paraId="35A1DE8F" w14:textId="77777777" w:rsidTr="001A0A50">
      <w:tc>
        <w:tcPr>
          <w:tcW w:w="918" w:type="dxa"/>
        </w:tcPr>
        <w:p w14:paraId="0A90BCF9" w14:textId="39FC1B06" w:rsidR="00461071" w:rsidRPr="00F26508" w:rsidRDefault="00461071" w:rsidP="00F26508">
          <w:pPr>
            <w:pStyle w:val="PageNo"/>
          </w:pPr>
          <w:r w:rsidRPr="00F26508">
            <w:fldChar w:fldCharType="begin"/>
          </w:r>
          <w:r w:rsidRPr="00F26508">
            <w:instrText xml:space="preserve"> PAGE   \* MERGEFORMAT </w:instrText>
          </w:r>
          <w:r w:rsidRPr="00F26508">
            <w:fldChar w:fldCharType="separate"/>
          </w:r>
          <w:r w:rsidR="009C02B6">
            <w:rPr>
              <w:noProof/>
            </w:rPr>
            <w:t>15</w:t>
          </w:r>
          <w:r w:rsidRPr="00F26508">
            <w:fldChar w:fldCharType="end"/>
          </w:r>
        </w:p>
      </w:tc>
      <w:tc>
        <w:tcPr>
          <w:tcW w:w="7938" w:type="dxa"/>
        </w:tcPr>
        <w:p w14:paraId="554E3DB3" w14:textId="792F0E2E" w:rsidR="00461071" w:rsidRPr="004078BB" w:rsidRDefault="00461071" w:rsidP="003113FE">
          <w:pPr>
            <w:pStyle w:val="FooterCopyright"/>
          </w:pPr>
        </w:p>
      </w:tc>
    </w:tr>
  </w:tbl>
  <w:p w14:paraId="1DE3E852" w14:textId="77777777" w:rsidR="00461071" w:rsidRPr="00B317F4" w:rsidRDefault="00461071" w:rsidP="004078B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808080"/>
        <w:insideV w:val="single" w:sz="18" w:space="0" w:color="808080"/>
      </w:tblBorders>
      <w:tblLook w:val="04A0" w:firstRow="1" w:lastRow="0" w:firstColumn="1" w:lastColumn="0" w:noHBand="0" w:noVBand="1"/>
    </w:tblPr>
    <w:tblGrid>
      <w:gridCol w:w="970"/>
      <w:gridCol w:w="8390"/>
    </w:tblGrid>
    <w:tr w:rsidR="00461071" w:rsidRPr="001A0A50" w14:paraId="024A7E18" w14:textId="77777777" w:rsidTr="001A0A50">
      <w:tc>
        <w:tcPr>
          <w:tcW w:w="918" w:type="dxa"/>
        </w:tcPr>
        <w:p w14:paraId="66784CC0" w14:textId="77777777" w:rsidR="00461071" w:rsidRPr="001A0A50" w:rsidRDefault="00461071" w:rsidP="00246A9D">
          <w:pPr>
            <w:pStyle w:val="Footer"/>
            <w:rPr>
              <w:color w:val="4F81BD"/>
            </w:rPr>
          </w:pPr>
          <w:r w:rsidRPr="001A0A50">
            <w:fldChar w:fldCharType="begin"/>
          </w:r>
          <w:r w:rsidRPr="001A0A50">
            <w:instrText xml:space="preserve"> PAGE   \* MERGEFORMAT </w:instrText>
          </w:r>
          <w:r w:rsidRPr="001A0A50">
            <w:fldChar w:fldCharType="separate"/>
          </w:r>
          <w:r w:rsidRPr="001A0A50">
            <w:rPr>
              <w:noProof/>
            </w:rPr>
            <w:t>1</w:t>
          </w:r>
          <w:r w:rsidRPr="001A0A50">
            <w:rPr>
              <w:noProof/>
            </w:rPr>
            <w:fldChar w:fldCharType="end"/>
          </w:r>
        </w:p>
      </w:tc>
      <w:tc>
        <w:tcPr>
          <w:tcW w:w="7938" w:type="dxa"/>
        </w:tcPr>
        <w:p w14:paraId="30253CB7" w14:textId="77777777" w:rsidR="00461071" w:rsidRPr="001A0A50" w:rsidRDefault="00461071" w:rsidP="00246A9D">
          <w:pPr>
            <w:pStyle w:val="Footer"/>
          </w:pPr>
          <w:r w:rsidRPr="001A0A50">
            <w:t>Course Code: Module #, Module Name</w:t>
          </w:r>
        </w:p>
        <w:p w14:paraId="1F971698" w14:textId="77777777" w:rsidR="00461071" w:rsidRPr="001A0A50" w:rsidRDefault="00461071" w:rsidP="00246A9D">
          <w:pPr>
            <w:pStyle w:val="Footer"/>
          </w:pPr>
          <w:r w:rsidRPr="001A0A50">
            <w:t>© 2013, Southern Alberta Institute of Technology</w:t>
          </w:r>
        </w:p>
      </w:tc>
    </w:tr>
  </w:tbl>
  <w:p w14:paraId="7ED40D05" w14:textId="77777777" w:rsidR="00461071" w:rsidRPr="008411EE" w:rsidRDefault="00461071" w:rsidP="00246A9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BD51E1" w14:textId="77777777" w:rsidR="00461071" w:rsidRPr="003113FE" w:rsidRDefault="00461071" w:rsidP="003113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3BDB38" w14:textId="77777777" w:rsidR="008A293D" w:rsidRDefault="008A293D" w:rsidP="00297B3E">
      <w:r>
        <w:separator/>
      </w:r>
    </w:p>
    <w:p w14:paraId="0055C9F7" w14:textId="77777777" w:rsidR="008A293D" w:rsidRDefault="008A293D" w:rsidP="00297B3E"/>
    <w:p w14:paraId="7631BB4E" w14:textId="77777777" w:rsidR="008A293D" w:rsidRDefault="008A293D" w:rsidP="00297B3E"/>
  </w:footnote>
  <w:footnote w:type="continuationSeparator" w:id="0">
    <w:p w14:paraId="24128B30" w14:textId="77777777" w:rsidR="008A293D" w:rsidRDefault="008A293D" w:rsidP="00297B3E">
      <w:r>
        <w:continuationSeparator/>
      </w:r>
    </w:p>
    <w:p w14:paraId="76727572" w14:textId="77777777" w:rsidR="008A293D" w:rsidRDefault="008A293D" w:rsidP="00297B3E"/>
    <w:p w14:paraId="20107B6B" w14:textId="77777777" w:rsidR="008A293D" w:rsidRDefault="008A293D" w:rsidP="00297B3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ED64B7" w14:textId="77777777" w:rsidR="00461071" w:rsidRDefault="00461071" w:rsidP="00297B3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414054" w14:textId="46FE2C30" w:rsidR="00461071" w:rsidRPr="00ED3282" w:rsidRDefault="00461071" w:rsidP="00297B3E">
    <w:pPr>
      <w:rPr>
        <w:sz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892224" behindDoc="0" locked="0" layoutInCell="1" allowOverlap="1" wp14:anchorId="199D14D4" wp14:editId="1FF21045">
              <wp:simplePos x="0" y="0"/>
              <wp:positionH relativeFrom="column">
                <wp:posOffset>0</wp:posOffset>
              </wp:positionH>
              <wp:positionV relativeFrom="paragraph">
                <wp:posOffset>340360</wp:posOffset>
              </wp:positionV>
              <wp:extent cx="5943600" cy="0"/>
              <wp:effectExtent l="19050" t="19050" r="0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943600" cy="0"/>
                      </a:xfrm>
                      <a:prstGeom prst="line">
                        <a:avLst/>
                      </a:prstGeom>
                      <a:ln w="28575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4A0C0B1" id="Straight Connector 4" o:spid="_x0000_s1026" style="position:absolute;flip:x;z-index:25189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6.8pt" to="468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" strokecolor="#4579b8 [3044]" strokeweight="2.25pt"/>
          </w:pict>
        </mc:Fallback>
      </mc:AlternateContent>
    </w:r>
    <w:r>
      <w:rPr>
        <w:sz w:val="24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FA3074" w14:textId="77777777" w:rsidR="00461071" w:rsidRDefault="00461071" w:rsidP="00297B3E">
    <w:r>
      <w:rPr>
        <w:noProof/>
      </w:rPr>
      <w:drawing>
        <wp:anchor distT="0" distB="0" distL="114300" distR="114300" simplePos="0" relativeHeight="251730944" behindDoc="1" locked="0" layoutInCell="1" allowOverlap="1" wp14:anchorId="3CF35CBC" wp14:editId="400AD0D2">
          <wp:simplePos x="0" y="0"/>
          <wp:positionH relativeFrom="column">
            <wp:posOffset>-1695450</wp:posOffset>
          </wp:positionH>
          <wp:positionV relativeFrom="paragraph">
            <wp:posOffset>-347345</wp:posOffset>
          </wp:positionV>
          <wp:extent cx="8432800" cy="797560"/>
          <wp:effectExtent l="0" t="0" r="0" b="0"/>
          <wp:wrapNone/>
          <wp:docPr id="234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2800" cy="797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706368" behindDoc="1" locked="0" layoutInCell="1" allowOverlap="1" wp14:anchorId="39891E23" wp14:editId="79F9D2EA">
          <wp:simplePos x="0" y="0"/>
          <wp:positionH relativeFrom="column">
            <wp:posOffset>730885</wp:posOffset>
          </wp:positionH>
          <wp:positionV relativeFrom="paragraph">
            <wp:posOffset>3326765</wp:posOffset>
          </wp:positionV>
          <wp:extent cx="4572000" cy="1995805"/>
          <wp:effectExtent l="0" t="0" r="0" b="10795"/>
          <wp:wrapNone/>
          <wp:docPr id="235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19958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6AABB867" wp14:editId="001D57EB">
              <wp:simplePos x="0" y="0"/>
              <wp:positionH relativeFrom="column">
                <wp:posOffset>5140325</wp:posOffset>
              </wp:positionH>
              <wp:positionV relativeFrom="paragraph">
                <wp:posOffset>529590</wp:posOffset>
              </wp:positionV>
              <wp:extent cx="1438910" cy="930275"/>
              <wp:effectExtent l="0" t="0" r="0" b="9525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38910" cy="9302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01A32D7" w14:textId="77777777" w:rsidR="00461071" w:rsidRPr="001A0A50" w:rsidRDefault="00461071" w:rsidP="00297B3E">
                          <w:r w:rsidRPr="001A0A50">
                            <w:t>APPLICABLE SCHOOL NAME HERE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ABB867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4" type="#_x0000_t202" style="position:absolute;margin-left:404.75pt;margin-top:41.7pt;width:113.3pt;height:73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" filled="f" stroked="f" strokeweight=".5pt">
              <v:path arrowok="t"/>
              <v:textbox>
                <w:txbxContent>
                  <w:p w14:paraId="201A32D7" w14:textId="77777777" w:rsidR="00461071" w:rsidRPr="001A0A50" w:rsidRDefault="00461071" w:rsidP="00297B3E">
                    <w:r w:rsidRPr="001A0A50">
                      <w:t>APPLICABLE SCHOOL NAME HERE</w:t>
                    </w:r>
                  </w:p>
                </w:txbxContent>
              </v:textbox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194CAE" w14:textId="77777777" w:rsidR="00461071" w:rsidRPr="00ED3282" w:rsidRDefault="00461071" w:rsidP="00297B3E">
    <w:pPr>
      <w:rPr>
        <w:sz w:val="24"/>
      </w:rPr>
    </w:pPr>
    <w:r>
      <w:rPr>
        <w:noProof/>
      </w:rPr>
      <w:drawing>
        <wp:anchor distT="0" distB="0" distL="114300" distR="114300" simplePos="0" relativeHeight="251749888" behindDoc="0" locked="0" layoutInCell="1" allowOverlap="1" wp14:anchorId="7890BF1E" wp14:editId="00C27E0F">
          <wp:simplePos x="0" y="0"/>
          <wp:positionH relativeFrom="column">
            <wp:posOffset>4885690</wp:posOffset>
          </wp:positionH>
          <wp:positionV relativeFrom="paragraph">
            <wp:posOffset>-345440</wp:posOffset>
          </wp:positionV>
          <wp:extent cx="1914525" cy="805180"/>
          <wp:effectExtent l="0" t="0" r="0" b="7620"/>
          <wp:wrapNone/>
          <wp:docPr id="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007"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8051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774464" behindDoc="1" locked="0" layoutInCell="1" allowOverlap="1" wp14:anchorId="0F98C083" wp14:editId="406AB4F5">
          <wp:simplePos x="0" y="0"/>
          <wp:positionH relativeFrom="column">
            <wp:posOffset>-1633855</wp:posOffset>
          </wp:positionH>
          <wp:positionV relativeFrom="paragraph">
            <wp:posOffset>-344805</wp:posOffset>
          </wp:positionV>
          <wp:extent cx="8425180" cy="796290"/>
          <wp:effectExtent l="0" t="0" r="7620" b="0"/>
          <wp:wrapNone/>
          <wp:docPr id="13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5180" cy="796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608" behindDoc="1" locked="0" layoutInCell="1" allowOverlap="1" wp14:anchorId="05CAADFC" wp14:editId="58ACE2FF">
          <wp:simplePos x="0" y="0"/>
          <wp:positionH relativeFrom="column">
            <wp:posOffset>681990</wp:posOffset>
          </wp:positionH>
          <wp:positionV relativeFrom="paragraph">
            <wp:posOffset>3872230</wp:posOffset>
          </wp:positionV>
          <wp:extent cx="4572000" cy="1996440"/>
          <wp:effectExtent l="0" t="0" r="0" b="10160"/>
          <wp:wrapNone/>
          <wp:docPr id="22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1996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285D0" w14:textId="2416ACF4" w:rsidR="00461071" w:rsidRDefault="00461071" w:rsidP="00297B3E"/>
  <w:p w14:paraId="0320377F" w14:textId="2F89E808" w:rsidR="00461071" w:rsidRDefault="00461071" w:rsidP="00297B3E">
    <w:r>
      <w:rPr>
        <w:noProof/>
      </w:rPr>
      <mc:AlternateContent>
        <mc:Choice Requires="wps">
          <w:drawing>
            <wp:anchor distT="0" distB="0" distL="114300" distR="114300" simplePos="0" relativeHeight="251894272" behindDoc="0" locked="0" layoutInCell="1" allowOverlap="1" wp14:anchorId="5E899867" wp14:editId="3E229183">
              <wp:simplePos x="0" y="0"/>
              <wp:positionH relativeFrom="column">
                <wp:posOffset>0</wp:posOffset>
              </wp:positionH>
              <wp:positionV relativeFrom="paragraph">
                <wp:posOffset>107315</wp:posOffset>
              </wp:positionV>
              <wp:extent cx="5943600" cy="0"/>
              <wp:effectExtent l="19050" t="19050" r="0" b="19050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943600" cy="0"/>
                      </a:xfrm>
                      <a:prstGeom prst="line">
                        <a:avLst/>
                      </a:prstGeom>
                      <a:ln w="28575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211D576C" id="Straight Connector 5" o:spid="_x0000_s1026" style="position:absolute;flip:x;z-index:25189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8.45pt" to="468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" strokecolor="#4579b8 [3044]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56B68"/>
    <w:multiLevelType w:val="hybridMultilevel"/>
    <w:tmpl w:val="21923FDA"/>
    <w:lvl w:ilvl="0" w:tplc="0B6A2EB0">
      <w:start w:val="1"/>
      <w:numFmt w:val="decimal"/>
      <w:pStyle w:val="QuestionStyle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FEC0BEE">
      <w:start w:val="1"/>
      <w:numFmt w:val="decimal"/>
      <w:lvlText w:val="%2."/>
      <w:lvlJc w:val="left"/>
      <w:pPr>
        <w:tabs>
          <w:tab w:val="num" w:pos="108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6F8B7251"/>
    <w:multiLevelType w:val="hybridMultilevel"/>
    <w:tmpl w:val="18CC8DC8"/>
    <w:lvl w:ilvl="0" w:tplc="9DBCAC32">
      <w:start w:val="1"/>
      <w:numFmt w:val="lowerLetter"/>
      <w:pStyle w:val="AnswerStyle"/>
      <w:lvlText w:val="%1)"/>
      <w:lvlJc w:val="left"/>
      <w:pPr>
        <w:ind w:left="108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1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1"/>
    <w:lvlOverride w:ilvl="0">
      <w:startOverride w:val="1"/>
    </w:lvlOverride>
  </w:num>
  <w:num w:numId="8">
    <w:abstractNumId w:val="1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1"/>
    <w:lvlOverride w:ilvl="0">
      <w:startOverride w:val="1"/>
    </w:lvlOverride>
  </w:num>
  <w:num w:numId="11">
    <w:abstractNumId w:val="1"/>
    <w:lvlOverride w:ilvl="0">
      <w:startOverride w:val="1"/>
    </w:lvlOverride>
  </w:num>
  <w:num w:numId="12">
    <w:abstractNumId w:val="1"/>
    <w:lvlOverride w:ilvl="0">
      <w:startOverride w:val="1"/>
    </w:lvlOverride>
  </w:num>
  <w:num w:numId="13">
    <w:abstractNumId w:val="1"/>
    <w:lvlOverride w:ilvl="0">
      <w:startOverride w:val="1"/>
    </w:lvlOverride>
  </w:num>
  <w:num w:numId="14">
    <w:abstractNumId w:val="1"/>
    <w:lvlOverride w:ilvl="0">
      <w:startOverride w:val="1"/>
    </w:lvlOverride>
  </w:num>
  <w:num w:numId="15">
    <w:abstractNumId w:val="1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1"/>
    <w:lvlOverride w:ilvl="0">
      <w:startOverride w:val="1"/>
    </w:lvlOverride>
  </w:num>
  <w:num w:numId="18">
    <w:abstractNumId w:val="1"/>
    <w:lvlOverride w:ilvl="0">
      <w:startOverride w:val="1"/>
    </w:lvlOverride>
  </w:num>
  <w:num w:numId="19">
    <w:abstractNumId w:val="1"/>
    <w:lvlOverride w:ilvl="0">
      <w:startOverride w:val="1"/>
    </w:lvlOverride>
  </w:num>
  <w:num w:numId="20">
    <w:abstractNumId w:val="1"/>
    <w:lvlOverride w:ilvl="0">
      <w:startOverride w:val="1"/>
    </w:lvlOverride>
  </w:num>
  <w:num w:numId="21">
    <w:abstractNumId w:val="1"/>
    <w:lvlOverride w:ilvl="0">
      <w:startOverride w:val="1"/>
    </w:lvlOverride>
  </w:num>
  <w:num w:numId="22">
    <w:abstractNumId w:val="1"/>
    <w:lvlOverride w:ilvl="0">
      <w:startOverride w:val="1"/>
    </w:lvlOverride>
  </w:num>
  <w:num w:numId="23">
    <w:abstractNumId w:val="1"/>
    <w:lvlOverride w:ilvl="0">
      <w:startOverride w:val="1"/>
    </w:lvlOverride>
  </w:num>
  <w:num w:numId="24">
    <w:abstractNumId w:val="1"/>
    <w:lvlOverride w:ilvl="0">
      <w:startOverride w:val="1"/>
    </w:lvlOverride>
  </w:num>
  <w:num w:numId="25">
    <w:abstractNumId w:val="1"/>
    <w:lvlOverride w:ilvl="0">
      <w:startOverride w:val="1"/>
    </w:lvlOverride>
  </w:num>
  <w:num w:numId="26">
    <w:abstractNumId w:val="1"/>
    <w:lvlOverride w:ilvl="0">
      <w:startOverride w:val="1"/>
    </w:lvlOverride>
  </w:num>
  <w:num w:numId="27">
    <w:abstractNumId w:val="1"/>
    <w:lvlOverride w:ilvl="0">
      <w:startOverride w:val="1"/>
    </w:lvlOverride>
  </w:num>
  <w:num w:numId="28">
    <w:abstractNumId w:val="1"/>
    <w:lvlOverride w:ilvl="0">
      <w:startOverride w:val="1"/>
    </w:lvlOverride>
  </w:num>
  <w:num w:numId="29">
    <w:abstractNumId w:val="1"/>
    <w:lvlOverride w:ilvl="0">
      <w:startOverride w:val="1"/>
    </w:lvlOverride>
  </w:num>
  <w:num w:numId="30">
    <w:abstractNumId w:val="1"/>
    <w:lvlOverride w:ilvl="0">
      <w:startOverride w:val="1"/>
    </w:lvlOverride>
  </w:num>
  <w:num w:numId="31">
    <w:abstractNumId w:val="1"/>
    <w:lvlOverride w:ilvl="0">
      <w:startOverride w:val="1"/>
    </w:lvlOverride>
  </w:num>
  <w:num w:numId="32">
    <w:abstractNumId w:val="1"/>
    <w:lvlOverride w:ilvl="0">
      <w:startOverride w:val="1"/>
    </w:lvlOverride>
  </w:num>
  <w:num w:numId="33">
    <w:abstractNumId w:val="1"/>
    <w:lvlOverride w:ilvl="0">
      <w:startOverride w:val="1"/>
    </w:lvlOverride>
  </w:num>
  <w:num w:numId="34">
    <w:abstractNumId w:val="1"/>
    <w:lvlOverride w:ilvl="0">
      <w:startOverride w:val="1"/>
    </w:lvlOverride>
  </w:num>
  <w:num w:numId="35">
    <w:abstractNumId w:val="1"/>
    <w:lvlOverride w:ilvl="0">
      <w:startOverride w:val="1"/>
    </w:lvlOverride>
  </w:num>
  <w:num w:numId="36">
    <w:abstractNumId w:val="1"/>
    <w:lvlOverride w:ilvl="0">
      <w:startOverride w:val="1"/>
    </w:lvlOverride>
  </w:num>
  <w:num w:numId="37">
    <w:abstractNumId w:val="1"/>
    <w:lvlOverride w:ilvl="0">
      <w:startOverride w:val="1"/>
    </w:lvlOverride>
  </w:num>
  <w:num w:numId="38">
    <w:abstractNumId w:val="1"/>
    <w:lvlOverride w:ilvl="0">
      <w:startOverride w:val="1"/>
    </w:lvlOverride>
  </w:num>
  <w:num w:numId="39">
    <w:abstractNumId w:val="1"/>
    <w:lvlOverride w:ilvl="0">
      <w:startOverride w:val="1"/>
    </w:lvlOverride>
  </w:num>
  <w:num w:numId="40">
    <w:abstractNumId w:val="1"/>
    <w:lvlOverride w:ilvl="0">
      <w:startOverride w:val="1"/>
    </w:lvlOverride>
  </w:num>
  <w:num w:numId="41">
    <w:abstractNumId w:val="1"/>
    <w:lvlOverride w:ilvl="0">
      <w:startOverride w:val="1"/>
    </w:lvlOverride>
  </w:num>
  <w:num w:numId="42">
    <w:abstractNumId w:val="1"/>
    <w:lvlOverride w:ilvl="0">
      <w:startOverride w:val="1"/>
    </w:lvlOverride>
  </w:num>
  <w:num w:numId="43">
    <w:abstractNumId w:val="1"/>
    <w:lvlOverride w:ilvl="0">
      <w:startOverride w:val="1"/>
    </w:lvlOverride>
  </w:num>
  <w:num w:numId="44">
    <w:abstractNumId w:val="1"/>
    <w:lvlOverride w:ilvl="0">
      <w:startOverride w:val="1"/>
    </w:lvlOverride>
  </w:num>
  <w:num w:numId="45">
    <w:abstractNumId w:val="1"/>
    <w:lvlOverride w:ilvl="0">
      <w:startOverride w:val="1"/>
    </w:lvlOverride>
  </w:num>
  <w:num w:numId="46">
    <w:abstractNumId w:val="1"/>
    <w:lvlOverride w:ilvl="0">
      <w:startOverride w:val="1"/>
    </w:lvlOverride>
  </w:num>
  <w:num w:numId="47">
    <w:abstractNumId w:val="1"/>
    <w:lvlOverride w:ilvl="0">
      <w:startOverride w:val="1"/>
    </w:lvlOverride>
  </w:num>
  <w:num w:numId="48">
    <w:abstractNumId w:val="1"/>
    <w:lvlOverride w:ilvl="0">
      <w:startOverride w:val="1"/>
    </w:lvlOverride>
  </w:num>
  <w:num w:numId="49">
    <w:abstractNumId w:val="1"/>
    <w:lvlOverride w:ilvl="0">
      <w:startOverride w:val="1"/>
    </w:lvlOverride>
  </w:num>
  <w:num w:numId="50">
    <w:abstractNumId w:val="1"/>
    <w:lvlOverride w:ilvl="0">
      <w:startOverride w:val="1"/>
    </w:lvlOverride>
  </w:num>
  <w:num w:numId="51">
    <w:abstractNumId w:val="1"/>
    <w:lvlOverride w:ilvl="0">
      <w:startOverride w:val="1"/>
    </w:lvlOverride>
  </w:num>
  <w:num w:numId="52">
    <w:abstractNumId w:val="1"/>
    <w:lvlOverride w:ilvl="0">
      <w:startOverride w:val="1"/>
    </w:lvlOverride>
  </w:num>
  <w:num w:numId="53">
    <w:abstractNumId w:val="1"/>
    <w:lvlOverride w:ilvl="0">
      <w:startOverride w:val="1"/>
    </w:lvlOverride>
  </w:num>
  <w:num w:numId="54">
    <w:abstractNumId w:val="1"/>
    <w:lvlOverride w:ilvl="0">
      <w:startOverride w:val="1"/>
    </w:lvlOverride>
  </w:num>
  <w:num w:numId="55">
    <w:abstractNumId w:val="1"/>
    <w:lvlOverride w:ilvl="0">
      <w:startOverride w:val="1"/>
    </w:lvlOverride>
  </w:num>
  <w:num w:numId="56">
    <w:abstractNumId w:val="1"/>
    <w:lvlOverride w:ilvl="0">
      <w:startOverride w:val="1"/>
    </w:lvlOverride>
  </w:num>
  <w:num w:numId="57">
    <w:abstractNumId w:val="1"/>
  </w:num>
  <w:num w:numId="58">
    <w:abstractNumId w:val="1"/>
    <w:lvlOverride w:ilvl="0">
      <w:startOverride w:val="1"/>
    </w:lvlOverride>
  </w:num>
  <w:num w:numId="59">
    <w:abstractNumId w:val="1"/>
    <w:lvlOverride w:ilvl="0">
      <w:startOverride w:val="1"/>
    </w:lvlOverride>
  </w:num>
  <w:num w:numId="60">
    <w:abstractNumId w:val="1"/>
    <w:lvlOverride w:ilvl="0">
      <w:startOverride w:val="1"/>
    </w:lvlOverride>
  </w:num>
  <w:num w:numId="61">
    <w:abstractNumId w:val="1"/>
    <w:lvlOverride w:ilvl="0">
      <w:startOverride w:val="1"/>
    </w:lvlOverride>
  </w:num>
  <w:num w:numId="62">
    <w:abstractNumId w:val="1"/>
    <w:lvlOverride w:ilvl="0">
      <w:startOverride w:val="1"/>
    </w:lvlOverride>
  </w:num>
  <w:num w:numId="63">
    <w:abstractNumId w:val="1"/>
    <w:lvlOverride w:ilvl="0">
      <w:startOverride w:val="1"/>
    </w:lvlOverride>
  </w:num>
  <w:num w:numId="64">
    <w:abstractNumId w:val="1"/>
    <w:lvlOverride w:ilvl="0">
      <w:startOverride w:val="1"/>
    </w:lvlOverride>
  </w:num>
  <w:num w:numId="65">
    <w:abstractNumId w:val="1"/>
    <w:lvlOverride w:ilvl="0">
      <w:startOverride w:val="1"/>
    </w:lvlOverride>
  </w:num>
  <w:num w:numId="66">
    <w:abstractNumId w:val="1"/>
    <w:lvlOverride w:ilvl="0">
      <w:startOverride w:val="1"/>
    </w:lvlOverride>
  </w:num>
  <w:num w:numId="67">
    <w:abstractNumId w:val="1"/>
    <w:lvlOverride w:ilvl="0">
      <w:startOverride w:val="1"/>
    </w:lvlOverride>
  </w:num>
  <w:num w:numId="68">
    <w:abstractNumId w:val="1"/>
    <w:lvlOverride w:ilvl="0">
      <w:startOverride w:val="1"/>
    </w:lvlOverride>
  </w:num>
  <w:num w:numId="69">
    <w:abstractNumId w:val="1"/>
    <w:lvlOverride w:ilvl="0">
      <w:startOverride w:val="1"/>
    </w:lvlOverride>
  </w:num>
  <w:num w:numId="70">
    <w:abstractNumId w:val="1"/>
    <w:lvlOverride w:ilvl="0">
      <w:startOverride w:val="1"/>
    </w:lvlOverride>
  </w:num>
  <w:num w:numId="71">
    <w:abstractNumId w:val="0"/>
  </w:num>
  <w:num w:numId="72">
    <w:abstractNumId w:val="1"/>
    <w:lvlOverride w:ilvl="0">
      <w:startOverride w:val="1"/>
    </w:lvlOverride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4EC"/>
    <w:rsid w:val="000143DF"/>
    <w:rsid w:val="000160E9"/>
    <w:rsid w:val="00032E57"/>
    <w:rsid w:val="000362BD"/>
    <w:rsid w:val="00036F15"/>
    <w:rsid w:val="00041B5E"/>
    <w:rsid w:val="0005300F"/>
    <w:rsid w:val="00053992"/>
    <w:rsid w:val="000554E3"/>
    <w:rsid w:val="000579BB"/>
    <w:rsid w:val="00090ACB"/>
    <w:rsid w:val="00095D68"/>
    <w:rsid w:val="000A1A97"/>
    <w:rsid w:val="000D5A67"/>
    <w:rsid w:val="000D6CD4"/>
    <w:rsid w:val="0010098C"/>
    <w:rsid w:val="00117156"/>
    <w:rsid w:val="00144E22"/>
    <w:rsid w:val="001547CE"/>
    <w:rsid w:val="00171FB6"/>
    <w:rsid w:val="001A0A50"/>
    <w:rsid w:val="001A3461"/>
    <w:rsid w:val="001B6665"/>
    <w:rsid w:val="001C0A55"/>
    <w:rsid w:val="001C3055"/>
    <w:rsid w:val="001C77AE"/>
    <w:rsid w:val="001D399F"/>
    <w:rsid w:val="001E53ED"/>
    <w:rsid w:val="00246A9D"/>
    <w:rsid w:val="00264C10"/>
    <w:rsid w:val="00270DF6"/>
    <w:rsid w:val="00276B8F"/>
    <w:rsid w:val="00297B3E"/>
    <w:rsid w:val="002B2A28"/>
    <w:rsid w:val="003034F0"/>
    <w:rsid w:val="00311306"/>
    <w:rsid w:val="003113FE"/>
    <w:rsid w:val="003152BC"/>
    <w:rsid w:val="003200AE"/>
    <w:rsid w:val="00337BAE"/>
    <w:rsid w:val="00350155"/>
    <w:rsid w:val="00350648"/>
    <w:rsid w:val="00357496"/>
    <w:rsid w:val="00373D1D"/>
    <w:rsid w:val="00381A18"/>
    <w:rsid w:val="00393D87"/>
    <w:rsid w:val="003F1384"/>
    <w:rsid w:val="003F29A9"/>
    <w:rsid w:val="003F3614"/>
    <w:rsid w:val="00400144"/>
    <w:rsid w:val="0040097E"/>
    <w:rsid w:val="004053D1"/>
    <w:rsid w:val="004078BB"/>
    <w:rsid w:val="00423EE9"/>
    <w:rsid w:val="00445DF5"/>
    <w:rsid w:val="004503C5"/>
    <w:rsid w:val="004540D0"/>
    <w:rsid w:val="00457729"/>
    <w:rsid w:val="00461071"/>
    <w:rsid w:val="00464AA9"/>
    <w:rsid w:val="00482B6C"/>
    <w:rsid w:val="00496A03"/>
    <w:rsid w:val="004A2C33"/>
    <w:rsid w:val="004C4C4D"/>
    <w:rsid w:val="004C6B67"/>
    <w:rsid w:val="004E2235"/>
    <w:rsid w:val="0050120A"/>
    <w:rsid w:val="005078E4"/>
    <w:rsid w:val="0051528C"/>
    <w:rsid w:val="00526375"/>
    <w:rsid w:val="00547B60"/>
    <w:rsid w:val="00557A2E"/>
    <w:rsid w:val="005A25B4"/>
    <w:rsid w:val="005B2B6A"/>
    <w:rsid w:val="005C05FB"/>
    <w:rsid w:val="006013D6"/>
    <w:rsid w:val="006148DC"/>
    <w:rsid w:val="00644444"/>
    <w:rsid w:val="006A1CDF"/>
    <w:rsid w:val="006A6D5A"/>
    <w:rsid w:val="00703F93"/>
    <w:rsid w:val="00716481"/>
    <w:rsid w:val="00776191"/>
    <w:rsid w:val="00794CE4"/>
    <w:rsid w:val="007A5107"/>
    <w:rsid w:val="007B4B4A"/>
    <w:rsid w:val="007C12F5"/>
    <w:rsid w:val="007C342F"/>
    <w:rsid w:val="007C74AD"/>
    <w:rsid w:val="007D01AD"/>
    <w:rsid w:val="007D4226"/>
    <w:rsid w:val="00833965"/>
    <w:rsid w:val="00835E23"/>
    <w:rsid w:val="008411EE"/>
    <w:rsid w:val="00864D10"/>
    <w:rsid w:val="00871FEB"/>
    <w:rsid w:val="00897B0B"/>
    <w:rsid w:val="008A1EC8"/>
    <w:rsid w:val="008A293D"/>
    <w:rsid w:val="008B3536"/>
    <w:rsid w:val="008B5F02"/>
    <w:rsid w:val="008B6EED"/>
    <w:rsid w:val="008C2E88"/>
    <w:rsid w:val="008E5515"/>
    <w:rsid w:val="009213A0"/>
    <w:rsid w:val="00923619"/>
    <w:rsid w:val="009236EE"/>
    <w:rsid w:val="00923E38"/>
    <w:rsid w:val="00925846"/>
    <w:rsid w:val="00956AFF"/>
    <w:rsid w:val="00970B47"/>
    <w:rsid w:val="009744B7"/>
    <w:rsid w:val="00981758"/>
    <w:rsid w:val="00994DAE"/>
    <w:rsid w:val="009C02B6"/>
    <w:rsid w:val="009C1F3C"/>
    <w:rsid w:val="009C77F7"/>
    <w:rsid w:val="00A07669"/>
    <w:rsid w:val="00A213D6"/>
    <w:rsid w:val="00A504CA"/>
    <w:rsid w:val="00A5077E"/>
    <w:rsid w:val="00A70DEE"/>
    <w:rsid w:val="00AA580E"/>
    <w:rsid w:val="00AC0083"/>
    <w:rsid w:val="00B074E1"/>
    <w:rsid w:val="00B07ACA"/>
    <w:rsid w:val="00B31691"/>
    <w:rsid w:val="00B317F4"/>
    <w:rsid w:val="00B53BF5"/>
    <w:rsid w:val="00B56B0C"/>
    <w:rsid w:val="00B77542"/>
    <w:rsid w:val="00B97B1D"/>
    <w:rsid w:val="00BA4726"/>
    <w:rsid w:val="00BB3F7A"/>
    <w:rsid w:val="00BF377E"/>
    <w:rsid w:val="00C01287"/>
    <w:rsid w:val="00C10994"/>
    <w:rsid w:val="00C10B87"/>
    <w:rsid w:val="00C15725"/>
    <w:rsid w:val="00C24CD4"/>
    <w:rsid w:val="00C53D73"/>
    <w:rsid w:val="00C577BB"/>
    <w:rsid w:val="00C91BB9"/>
    <w:rsid w:val="00C964E5"/>
    <w:rsid w:val="00CA07E0"/>
    <w:rsid w:val="00CB75B6"/>
    <w:rsid w:val="00CC08CE"/>
    <w:rsid w:val="00CD0BF9"/>
    <w:rsid w:val="00CE30F5"/>
    <w:rsid w:val="00CF57D1"/>
    <w:rsid w:val="00D250AC"/>
    <w:rsid w:val="00D26144"/>
    <w:rsid w:val="00D558AA"/>
    <w:rsid w:val="00D601EB"/>
    <w:rsid w:val="00D664EC"/>
    <w:rsid w:val="00D72831"/>
    <w:rsid w:val="00D74B2C"/>
    <w:rsid w:val="00D87442"/>
    <w:rsid w:val="00DA5A46"/>
    <w:rsid w:val="00DB0871"/>
    <w:rsid w:val="00DC1560"/>
    <w:rsid w:val="00DC3BFD"/>
    <w:rsid w:val="00DC55FB"/>
    <w:rsid w:val="00DC5FF5"/>
    <w:rsid w:val="00DD2056"/>
    <w:rsid w:val="00DD612B"/>
    <w:rsid w:val="00DD64BC"/>
    <w:rsid w:val="00DE4B75"/>
    <w:rsid w:val="00E00E9B"/>
    <w:rsid w:val="00E070CA"/>
    <w:rsid w:val="00E22232"/>
    <w:rsid w:val="00E45F6E"/>
    <w:rsid w:val="00E528C4"/>
    <w:rsid w:val="00E548FA"/>
    <w:rsid w:val="00E552DA"/>
    <w:rsid w:val="00E61435"/>
    <w:rsid w:val="00E64327"/>
    <w:rsid w:val="00E7012B"/>
    <w:rsid w:val="00E91B2A"/>
    <w:rsid w:val="00E922A0"/>
    <w:rsid w:val="00E95ABD"/>
    <w:rsid w:val="00E95B5A"/>
    <w:rsid w:val="00EA0ED5"/>
    <w:rsid w:val="00EB05B9"/>
    <w:rsid w:val="00EB176F"/>
    <w:rsid w:val="00EC5E6E"/>
    <w:rsid w:val="00ED3282"/>
    <w:rsid w:val="00EE15B9"/>
    <w:rsid w:val="00EF2EBA"/>
    <w:rsid w:val="00F03265"/>
    <w:rsid w:val="00F116E0"/>
    <w:rsid w:val="00F23DB9"/>
    <w:rsid w:val="00F26508"/>
    <w:rsid w:val="00F33A84"/>
    <w:rsid w:val="00F51468"/>
    <w:rsid w:val="00F545D0"/>
    <w:rsid w:val="00F837B3"/>
    <w:rsid w:val="00FC0059"/>
    <w:rsid w:val="00FC1CFE"/>
    <w:rsid w:val="00FD5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36F82A5"/>
  <w15:docId w15:val="{F21AF276-A9DF-4048-B237-641E6DC72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5725"/>
    <w:pPr>
      <w:spacing w:line="276" w:lineRule="auto"/>
    </w:pPr>
    <w:rPr>
      <w:rFonts w:ascii="Arial" w:hAnsi="Arial" w:cs="Arial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7A2E"/>
    <w:pPr>
      <w:keepNext/>
      <w:keepLines/>
      <w:spacing w:after="120"/>
      <w:outlineLvl w:val="0"/>
    </w:pPr>
    <w:rPr>
      <w:b/>
      <w:bCs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7A2E"/>
    <w:pPr>
      <w:spacing w:before="240" w:after="120"/>
      <w:outlineLvl w:val="1"/>
    </w:pPr>
    <w:rPr>
      <w:b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57A2E"/>
    <w:pPr>
      <w:spacing w:before="240" w:after="120"/>
      <w:outlineLvl w:val="2"/>
    </w:pPr>
    <w:rPr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57A2E"/>
    <w:pPr>
      <w:keepNext/>
      <w:keepLines/>
      <w:spacing w:before="240" w:after="120"/>
      <w:outlineLvl w:val="3"/>
    </w:pPr>
    <w:rPr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77BB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77BB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77BB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77BB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77BB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128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0128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078B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8BB"/>
    <w:rPr>
      <w:rFonts w:ascii="Arial" w:hAnsi="Arial" w:cs="Arial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46A9D"/>
    <w:pPr>
      <w:tabs>
        <w:tab w:val="center" w:pos="4680"/>
        <w:tab w:val="right" w:pos="9360"/>
      </w:tabs>
      <w:spacing w:before="60" w:after="60" w:line="240" w:lineRule="auto"/>
    </w:pPr>
    <w:rPr>
      <w:b/>
    </w:rPr>
  </w:style>
  <w:style w:type="character" w:customStyle="1" w:styleId="FooterChar">
    <w:name w:val="Footer Char"/>
    <w:basedOn w:val="DefaultParagraphFont"/>
    <w:link w:val="Footer"/>
    <w:uiPriority w:val="99"/>
    <w:rsid w:val="00246A9D"/>
    <w:rPr>
      <w:rFonts w:ascii="Arial" w:hAnsi="Arial" w:cs="Arial"/>
      <w:b/>
      <w:sz w:val="22"/>
      <w:szCs w:val="22"/>
    </w:rPr>
  </w:style>
  <w:style w:type="paragraph" w:styleId="ListParagraph">
    <w:name w:val="List Paragraph"/>
    <w:basedOn w:val="Normal"/>
    <w:uiPriority w:val="34"/>
    <w:qFormat/>
    <w:rsid w:val="00C577BB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557A2E"/>
    <w:rPr>
      <w:rFonts w:ascii="Arial" w:hAnsi="Arial" w:cs="Arial"/>
      <w:b/>
      <w:bCs/>
      <w:color w:val="000000" w:themeColor="text1"/>
      <w:sz w:val="32"/>
      <w:szCs w:val="32"/>
    </w:rPr>
  </w:style>
  <w:style w:type="character" w:customStyle="1" w:styleId="Heading2Char">
    <w:name w:val="Heading 2 Char"/>
    <w:link w:val="Heading2"/>
    <w:uiPriority w:val="9"/>
    <w:rsid w:val="00557A2E"/>
    <w:rPr>
      <w:rFonts w:ascii="Arial" w:hAnsi="Arial" w:cs="Arial"/>
      <w:b/>
      <w:sz w:val="28"/>
      <w:szCs w:val="28"/>
    </w:rPr>
  </w:style>
  <w:style w:type="character" w:customStyle="1" w:styleId="Heading3Char">
    <w:name w:val="Heading 3 Char"/>
    <w:link w:val="Heading3"/>
    <w:uiPriority w:val="9"/>
    <w:rsid w:val="00557A2E"/>
    <w:rPr>
      <w:rFonts w:ascii="Arial" w:hAnsi="Arial" w:cs="Arial"/>
      <w:b/>
      <w:sz w:val="24"/>
      <w:szCs w:val="24"/>
    </w:rPr>
  </w:style>
  <w:style w:type="character" w:customStyle="1" w:styleId="Heading4Char">
    <w:name w:val="Heading 4 Char"/>
    <w:link w:val="Heading4"/>
    <w:uiPriority w:val="9"/>
    <w:rsid w:val="00557A2E"/>
    <w:rPr>
      <w:rFonts w:ascii="Arial" w:hAnsi="Arial" w:cs="Arial"/>
      <w:b/>
      <w:bCs/>
      <w:i/>
      <w:iCs/>
      <w:sz w:val="22"/>
      <w:szCs w:val="22"/>
    </w:rPr>
  </w:style>
  <w:style w:type="character" w:customStyle="1" w:styleId="Heading5Char">
    <w:name w:val="Heading 5 Char"/>
    <w:link w:val="Heading5"/>
    <w:uiPriority w:val="9"/>
    <w:semiHidden/>
    <w:rsid w:val="00C577BB"/>
    <w:rPr>
      <w:rFonts w:ascii="Cambria" w:eastAsia="Times New Roman" w:hAnsi="Cambria" w:cs="Times New Roman"/>
      <w:color w:val="243F60"/>
    </w:rPr>
  </w:style>
  <w:style w:type="character" w:customStyle="1" w:styleId="Heading6Char">
    <w:name w:val="Heading 6 Char"/>
    <w:link w:val="Heading6"/>
    <w:uiPriority w:val="9"/>
    <w:semiHidden/>
    <w:rsid w:val="00C577BB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link w:val="Heading7"/>
    <w:uiPriority w:val="9"/>
    <w:semiHidden/>
    <w:rsid w:val="00C577BB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link w:val="Heading8"/>
    <w:uiPriority w:val="9"/>
    <w:semiHidden/>
    <w:rsid w:val="00C577BB"/>
    <w:rPr>
      <w:rFonts w:ascii="Cambria" w:eastAsia="Times New Roman" w:hAnsi="Cambria" w:cs="Times New Roman"/>
      <w:color w:val="4F81BD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C577BB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577BB"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FooterCopyright">
    <w:name w:val="Footer Copyright"/>
    <w:basedOn w:val="Footer"/>
    <w:qFormat/>
    <w:rsid w:val="00246A9D"/>
    <w:pPr>
      <w:spacing w:after="0"/>
    </w:pPr>
    <w:rPr>
      <w:b w:val="0"/>
    </w:rPr>
  </w:style>
  <w:style w:type="paragraph" w:customStyle="1" w:styleId="PageNo">
    <w:name w:val="Page No."/>
    <w:basedOn w:val="Footer"/>
    <w:qFormat/>
    <w:rsid w:val="00F26508"/>
    <w:pPr>
      <w:jc w:val="right"/>
    </w:pPr>
    <w:rPr>
      <w:sz w:val="20"/>
      <w:szCs w:val="20"/>
    </w:rPr>
  </w:style>
  <w:style w:type="paragraph" w:customStyle="1" w:styleId="CopyrightBackPage">
    <w:name w:val="Copyright Back Page"/>
    <w:basedOn w:val="Normal"/>
    <w:qFormat/>
    <w:rsid w:val="004078BB"/>
  </w:style>
  <w:style w:type="paragraph" w:styleId="NoSpacing">
    <w:name w:val="No Spacing"/>
    <w:uiPriority w:val="1"/>
    <w:qFormat/>
    <w:rsid w:val="00C577BB"/>
    <w:rPr>
      <w:sz w:val="22"/>
      <w:szCs w:val="22"/>
    </w:rPr>
  </w:style>
  <w:style w:type="character" w:styleId="SubtleEmphasis">
    <w:name w:val="Subtle Emphasis"/>
    <w:uiPriority w:val="19"/>
    <w:qFormat/>
    <w:rsid w:val="00C577BB"/>
    <w:rPr>
      <w:i/>
      <w:iCs/>
      <w:color w:val="808080"/>
    </w:rPr>
  </w:style>
  <w:style w:type="character" w:styleId="BookTitle">
    <w:name w:val="Book Title"/>
    <w:uiPriority w:val="33"/>
    <w:qFormat/>
    <w:rsid w:val="00C577BB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B074E1"/>
    <w:pPr>
      <w:spacing w:before="360" w:after="240"/>
      <w:outlineLvl w:val="9"/>
    </w:pPr>
    <w:rPr>
      <w:color w:val="D52B00"/>
    </w:rPr>
  </w:style>
  <w:style w:type="paragraph" w:customStyle="1" w:styleId="HeadingStyle1">
    <w:name w:val="Heading Style 1"/>
    <w:basedOn w:val="Normal"/>
    <w:link w:val="HeadingStyle1Char"/>
    <w:rsid w:val="00C15725"/>
    <w:pPr>
      <w:spacing w:before="240" w:after="120" w:line="240" w:lineRule="auto"/>
    </w:pPr>
    <w:rPr>
      <w:b/>
      <w:sz w:val="32"/>
      <w:szCs w:val="24"/>
    </w:rPr>
  </w:style>
  <w:style w:type="character" w:customStyle="1" w:styleId="HeadingStyle1Char">
    <w:name w:val="Heading Style 1 Char"/>
    <w:link w:val="HeadingStyle1"/>
    <w:rsid w:val="00464AA9"/>
    <w:rPr>
      <w:rFonts w:ascii="Arial" w:hAnsi="Arial" w:cs="Arial"/>
      <w:b/>
      <w:sz w:val="32"/>
      <w:szCs w:val="24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393D87"/>
    <w:pPr>
      <w:spacing w:after="120"/>
      <w:ind w:left="216"/>
    </w:pPr>
    <w:rPr>
      <w:smallCaps/>
      <w:szCs w:val="20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7D01AD"/>
    <w:pPr>
      <w:tabs>
        <w:tab w:val="right" w:leader="dot" w:pos="9350"/>
      </w:tabs>
      <w:spacing w:after="120"/>
    </w:pPr>
    <w:rPr>
      <w:bCs/>
      <w:noProof/>
      <w:szCs w:val="20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393D87"/>
    <w:pPr>
      <w:tabs>
        <w:tab w:val="right" w:leader="dot" w:pos="9350"/>
      </w:tabs>
      <w:spacing w:after="120"/>
      <w:ind w:left="446"/>
    </w:pPr>
    <w:rPr>
      <w:iCs/>
      <w:szCs w:val="20"/>
    </w:rPr>
  </w:style>
  <w:style w:type="character" w:styleId="CommentReference">
    <w:name w:val="annotation reference"/>
    <w:uiPriority w:val="99"/>
    <w:semiHidden/>
    <w:unhideWhenUsed/>
    <w:rsid w:val="00BF37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377E"/>
    <w:pPr>
      <w:spacing w:line="240" w:lineRule="auto"/>
    </w:pPr>
    <w:rPr>
      <w:rFonts w:eastAsia="Calibri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BF377E"/>
    <w:rPr>
      <w:rFonts w:eastAsia="Calibri"/>
      <w:sz w:val="20"/>
      <w:szCs w:val="20"/>
    </w:rPr>
  </w:style>
  <w:style w:type="character" w:customStyle="1" w:styleId="DocName">
    <w:name w:val="DocName"/>
    <w:basedOn w:val="DefaultParagraphFont"/>
    <w:uiPriority w:val="1"/>
    <w:qFormat/>
    <w:rsid w:val="00C15725"/>
    <w:rPr>
      <w:rFonts w:ascii="Times New Roman" w:hAnsi="Times New Roman"/>
      <w:i w:val="0"/>
      <w:iCs/>
      <w:sz w:val="17"/>
    </w:rPr>
  </w:style>
  <w:style w:type="character" w:styleId="Hyperlink">
    <w:name w:val="Hyperlink"/>
    <w:basedOn w:val="DefaultParagraphFont"/>
    <w:uiPriority w:val="99"/>
    <w:unhideWhenUsed/>
    <w:rsid w:val="008C2E88"/>
    <w:rPr>
      <w:color w:val="0000FF" w:themeColor="hyperlink"/>
      <w:u w:val="single"/>
    </w:rPr>
  </w:style>
  <w:style w:type="paragraph" w:customStyle="1" w:styleId="FinalExam">
    <w:name w:val="Final Exam"/>
    <w:basedOn w:val="Normal"/>
    <w:qFormat/>
    <w:rsid w:val="00923E38"/>
    <w:pPr>
      <w:jc w:val="center"/>
    </w:pPr>
    <w:rPr>
      <w:rFonts w:ascii="Arial Black" w:hAnsi="Arial Black"/>
      <w:b/>
      <w:color w:val="D52B00"/>
      <w:sz w:val="44"/>
      <w:szCs w:val="44"/>
    </w:rPr>
  </w:style>
  <w:style w:type="paragraph" w:customStyle="1" w:styleId="SchoolName">
    <w:name w:val="School Name"/>
    <w:basedOn w:val="Normal"/>
    <w:qFormat/>
    <w:rsid w:val="007D4226"/>
    <w:pPr>
      <w:spacing w:before="60" w:line="240" w:lineRule="auto"/>
    </w:pPr>
    <w:rPr>
      <w:rFonts w:ascii="Arial Black" w:hAnsi="Arial Black"/>
      <w:b/>
      <w:color w:val="FFFFFF"/>
      <w:sz w:val="28"/>
    </w:rPr>
  </w:style>
  <w:style w:type="paragraph" w:customStyle="1" w:styleId="CourseName">
    <w:name w:val="Course Name"/>
    <w:basedOn w:val="Normal"/>
    <w:qFormat/>
    <w:rsid w:val="00923E38"/>
    <w:pPr>
      <w:spacing w:line="240" w:lineRule="auto"/>
    </w:pPr>
    <w:rPr>
      <w:rFonts w:ascii="Impact" w:hAnsi="Impact"/>
      <w:color w:val="000000"/>
      <w:spacing w:val="20"/>
      <w:kern w:val="40"/>
      <w:position w:val="-6"/>
      <w:sz w:val="144"/>
      <w:szCs w:val="144"/>
    </w:rPr>
  </w:style>
  <w:style w:type="paragraph" w:customStyle="1" w:styleId="CourseCode">
    <w:name w:val="Course Code"/>
    <w:basedOn w:val="Normal"/>
    <w:qFormat/>
    <w:rsid w:val="00923E38"/>
    <w:pPr>
      <w:spacing w:line="240" w:lineRule="auto"/>
    </w:pPr>
    <w:rPr>
      <w:rFonts w:ascii="Arial Black" w:hAnsi="Arial Black"/>
      <w:b/>
      <w:sz w:val="48"/>
      <w:szCs w:val="48"/>
    </w:rPr>
  </w:style>
  <w:style w:type="paragraph" w:customStyle="1" w:styleId="Weight">
    <w:name w:val="Weight"/>
    <w:basedOn w:val="Normal"/>
    <w:qFormat/>
    <w:rsid w:val="0040097E"/>
    <w:pPr>
      <w:tabs>
        <w:tab w:val="left" w:pos="5760"/>
        <w:tab w:val="right" w:pos="8640"/>
      </w:tabs>
      <w:spacing w:line="240" w:lineRule="auto"/>
    </w:pPr>
    <w:rPr>
      <w:rFonts w:ascii="Arial Black" w:hAnsi="Arial Black"/>
      <w:b/>
      <w:sz w:val="32"/>
      <w:szCs w:val="32"/>
    </w:rPr>
  </w:style>
  <w:style w:type="paragraph" w:customStyle="1" w:styleId="DoNotOpen">
    <w:name w:val="Do Not Open"/>
    <w:basedOn w:val="Normal"/>
    <w:qFormat/>
    <w:rsid w:val="00EB05B9"/>
    <w:pPr>
      <w:tabs>
        <w:tab w:val="left" w:pos="2160"/>
        <w:tab w:val="right" w:pos="10080"/>
      </w:tabs>
      <w:jc w:val="center"/>
    </w:pPr>
    <w:rPr>
      <w:b/>
      <w:color w:val="D52B00"/>
      <w:sz w:val="28"/>
      <w:szCs w:val="28"/>
    </w:rPr>
  </w:style>
  <w:style w:type="paragraph" w:customStyle="1" w:styleId="StudentName">
    <w:name w:val="Student Name"/>
    <w:basedOn w:val="Normal"/>
    <w:qFormat/>
    <w:rsid w:val="0040097E"/>
    <w:pPr>
      <w:tabs>
        <w:tab w:val="left" w:pos="2160"/>
        <w:tab w:val="right" w:pos="10080"/>
      </w:tabs>
      <w:jc w:val="both"/>
    </w:pPr>
    <w:rPr>
      <w:b/>
      <w:sz w:val="28"/>
      <w:szCs w:val="28"/>
    </w:rPr>
  </w:style>
  <w:style w:type="paragraph" w:customStyle="1" w:styleId="EffectiveDate">
    <w:name w:val="Effective Date"/>
    <w:basedOn w:val="Normal"/>
    <w:qFormat/>
    <w:rsid w:val="00557A2E"/>
    <w:pPr>
      <w:tabs>
        <w:tab w:val="left" w:pos="3960"/>
      </w:tabs>
      <w:spacing w:before="120"/>
    </w:pPr>
  </w:style>
  <w:style w:type="paragraph" w:customStyle="1" w:styleId="QuestionStyle">
    <w:name w:val="Question Style"/>
    <w:basedOn w:val="Normal"/>
    <w:qFormat/>
    <w:rsid w:val="00EB05B9"/>
    <w:pPr>
      <w:numPr>
        <w:numId w:val="1"/>
      </w:numPr>
      <w:spacing w:after="60"/>
    </w:pPr>
  </w:style>
  <w:style w:type="paragraph" w:customStyle="1" w:styleId="AnswerStyle">
    <w:name w:val="Answer Style"/>
    <w:basedOn w:val="Normal"/>
    <w:qFormat/>
    <w:rsid w:val="00EB05B9"/>
    <w:pPr>
      <w:numPr>
        <w:numId w:val="57"/>
      </w:numPr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5846"/>
    <w:rPr>
      <w:rFonts w:eastAsia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5846"/>
    <w:rPr>
      <w:rFonts w:ascii="Arial" w:eastAsia="Calibri" w:hAnsi="Arial" w:cs="Arial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57A2E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5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eader" Target="header4.xml"/><Relationship Id="rId7" Type="http://schemas.openxmlformats.org/officeDocument/2006/relationships/settings" Target="settings.xml"/><Relationship Id="rId12" Type="http://schemas.openxmlformats.org/officeDocument/2006/relationships/hyperlink" Target="http://www.sait.ca/" TargetMode="External"/><Relationship Id="rId17" Type="http://schemas.openxmlformats.org/officeDocument/2006/relationships/header" Target="header2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legge\Desktop\er-template-4-word-97-2003-june-6-2013-10-06-13%20(1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A027B-08A3-41F2-B50F-080C76807C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151C09-1F74-4C5B-87AC-8525B095B8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0E9C20-9AAE-4C3C-899F-75F1E6D72B4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65D12025-4BC0-410A-9A57-2837560A9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er-template-4-word-97-2003-june-6-2013-10-06-13 (1)</Template>
  <TotalTime>3</TotalTime>
  <Pages>17</Pages>
  <Words>2036</Words>
  <Characters>11607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Fayyaz</cp:lastModifiedBy>
  <cp:revision>5</cp:revision>
  <cp:lastPrinted>2016-04-11T17:43:00Z</cp:lastPrinted>
  <dcterms:created xsi:type="dcterms:W3CDTF">2023-08-11T01:04:00Z</dcterms:created>
  <dcterms:modified xsi:type="dcterms:W3CDTF">2025-05-28T20:19:00Z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