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30ACD0EF" w:rsidR="00C01287" w:rsidRPr="00C15725" w:rsidRDefault="00C01287" w:rsidP="003F29A9">
      <w:pPr>
        <w:ind w:left="720"/>
      </w:pPr>
    </w:p>
    <w:p w14:paraId="087FAD24" w14:textId="6A73C323" w:rsidR="005673DD" w:rsidRDefault="005673DD" w:rsidP="00297B3E">
      <w:r w:rsidRPr="005673DD">
        <w:rPr>
          <w:noProof/>
        </w:rPr>
        <w:drawing>
          <wp:inline distT="0" distB="0" distL="0" distR="0" wp14:anchorId="75FFAB6A" wp14:editId="3B747EC4">
            <wp:extent cx="795647" cy="853478"/>
            <wp:effectExtent l="0" t="0" r="5080" b="381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609" cy="87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22A151A1" w:rsidR="00D558AA" w:rsidRPr="00297B3E" w:rsidRDefault="001C0A55" w:rsidP="00D7063A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="00D558AA" w:rsidRPr="00D558AA">
                              <w:t>:</w:t>
                            </w:r>
                            <w:r w:rsidR="00297B3E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77777777" w:rsidR="001C0A55" w:rsidRDefault="001C0A55" w:rsidP="00297B3E"/>
                          <w:p w14:paraId="3620E760" w14:textId="483E6F34" w:rsidR="001C0A55" w:rsidRDefault="00DC5FF5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</w:t>
                            </w:r>
                            <w:r w:rsidR="001C0A55">
                              <w:t>:</w:t>
                            </w:r>
                            <w:r w:rsidR="001C0A55">
                              <w:tab/>
                            </w:r>
                            <w:r w:rsidR="001C0A5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0A1A97" w:rsidRDefault="000A1A97" w:rsidP="00297B3E"/>
                          <w:p w14:paraId="24BBAAF6" w14:textId="77777777" w:rsidR="007B4B4A" w:rsidRDefault="007B4B4A" w:rsidP="00297B3E"/>
                          <w:p w14:paraId="192E7376" w14:textId="77777777" w:rsidR="000A1A97" w:rsidRPr="003F29A9" w:rsidRDefault="000A1A97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0A1A97" w:rsidRPr="003F29A9" w:rsidRDefault="00A70DEE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</w:t>
                            </w:r>
                            <w:r w:rsidR="00864D10" w:rsidRPr="003F29A9">
                              <w:rPr>
                                <w:color w:val="000000" w:themeColor="text1"/>
                              </w:rPr>
                              <w:t>o not</w:t>
                            </w:r>
                            <w:r w:rsidR="000A1A97" w:rsidRPr="003F29A9">
                              <w:rPr>
                                <w:color w:val="000000" w:themeColor="text1"/>
                              </w:rPr>
                              <w:t xml:space="preserve">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EEDC0" id="Text Box 6" o:spid="_x0000_s1032" type="#_x0000_t202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" filled="f" stroked="f">
                <v:textbox>
                  <w:txbxContent>
                    <w:p w14:paraId="186B27AB" w14:textId="22A151A1" w:rsidR="00D558AA" w:rsidRPr="00297B3E" w:rsidRDefault="001C0A55" w:rsidP="00D7063A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="00D558AA" w:rsidRPr="00D558AA">
                        <w:t>:</w:t>
                      </w:r>
                      <w:r w:rsidR="00297B3E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33F9C218" w14:textId="77777777" w:rsidR="001C0A55" w:rsidRDefault="001C0A55" w:rsidP="00297B3E"/>
                    <w:p w14:paraId="3620E760" w14:textId="483E6F34" w:rsidR="001C0A55" w:rsidRDefault="00DC5FF5" w:rsidP="00297B3E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</w:t>
                      </w:r>
                      <w:r w:rsidR="001C0A55">
                        <w:t>:</w:t>
                      </w:r>
                      <w:r w:rsidR="001C0A55">
                        <w:tab/>
                      </w:r>
                      <w:r w:rsidR="001C0A55">
                        <w:rPr>
                          <w:u w:val="single"/>
                        </w:rPr>
                        <w:tab/>
                      </w:r>
                    </w:p>
                    <w:p w14:paraId="72F7676D" w14:textId="77777777" w:rsidR="000A1A97" w:rsidRDefault="000A1A97" w:rsidP="00297B3E"/>
                    <w:p w14:paraId="24BBAAF6" w14:textId="77777777" w:rsidR="007B4B4A" w:rsidRDefault="007B4B4A" w:rsidP="00297B3E"/>
                    <w:p w14:paraId="192E7376" w14:textId="77777777" w:rsidR="000A1A97" w:rsidRPr="003F29A9" w:rsidRDefault="000A1A97" w:rsidP="00297B3E">
                      <w:pPr>
                        <w:rPr>
                          <w:color w:val="005EB8"/>
                        </w:rPr>
                      </w:pPr>
                    </w:p>
                    <w:p w14:paraId="1847BAF5" w14:textId="38A1543D" w:rsidR="000A1A97" w:rsidRPr="003F29A9" w:rsidRDefault="00A70DEE" w:rsidP="00557A2E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</w:t>
                      </w:r>
                      <w:r w:rsidR="00864D10" w:rsidRPr="003F29A9">
                        <w:rPr>
                          <w:color w:val="000000" w:themeColor="text1"/>
                        </w:rPr>
                        <w:t>o not</w:t>
                      </w:r>
                      <w:r w:rsidR="000A1A97" w:rsidRPr="003F29A9">
                        <w:rPr>
                          <w:color w:val="000000" w:themeColor="text1"/>
                        </w:rPr>
                        <w:t xml:space="preserve">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D558AA" w:rsidRPr="0040097E" w:rsidRDefault="001C0A55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C0A55" w:rsidRPr="00D558AA" w:rsidRDefault="001C0A55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6551A" id="Text Box 2" o:spid="_x0000_s1033" type="#_x0000_t20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" stroked="f">
                <v:textbox>
                  <w:txbxContent>
                    <w:p w14:paraId="0E69FCB5" w14:textId="4D34459D" w:rsidR="00D558AA" w:rsidRPr="0040097E" w:rsidRDefault="001C0A55" w:rsidP="00557A2E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53B5F5D2" w14:textId="471794FB" w:rsidR="001C0A55" w:rsidRPr="00D558AA" w:rsidRDefault="001C0A55" w:rsidP="00297B3E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19695F" w14:textId="76120428" w:rsidR="00C10B87" w:rsidRPr="001547CE" w:rsidRDefault="005673DD" w:rsidP="00297B3E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160BA308">
                <wp:simplePos x="0" y="0"/>
                <wp:positionH relativeFrom="column">
                  <wp:posOffset>-463138</wp:posOffset>
                </wp:positionH>
                <wp:positionV relativeFrom="paragraph">
                  <wp:posOffset>199744</wp:posOffset>
                </wp:positionV>
                <wp:extent cx="6741795" cy="7894303"/>
                <wp:effectExtent l="0" t="0" r="1905" b="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1795" cy="7894303"/>
                          <a:chOff x="2575" y="-6791"/>
                          <a:chExt cx="67425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575" y="-6791"/>
                            <a:ext cx="66491" cy="31773"/>
                            <a:chOff x="2575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1E091846" w:rsidR="00897B0B" w:rsidRPr="00CF57D1" w:rsidRDefault="001C0A55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DD2056" w:rsidRPr="00CF57D1">
                                  <w:rPr>
                                    <w:color w:val="000000" w:themeColor="text1"/>
                                  </w:rPr>
                                  <w:t>xam</w:t>
                                </w:r>
                                <w:r w:rsidR="001E286E">
                                  <w:rPr>
                                    <w:color w:val="000000" w:themeColor="text1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5" y="6839"/>
                              <a:ext cx="66491" cy="1206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62D0DC22" w:rsidR="00897B0B" w:rsidRPr="00871FEB" w:rsidRDefault="00AF57D0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  <w:r w:rsidR="00800FC8"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 xml:space="preserve"> Exam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05F54EBC" w:rsidR="00897B0B" w:rsidRPr="005078E4" w:rsidRDefault="00AF57D0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pic="http://schemas.openxmlformats.org/drawingml/2006/pictur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897B0B" w:rsidRPr="00E61435" w:rsidRDefault="001C0A55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>Date</w:t>
                              </w:r>
                              <w:r w:rsidR="00D558AA"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557A2E"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8" style="position:absolute;margin-left:-36.45pt;margin-top:15.75pt;width:530.85pt;height:621.6pt;z-index:251488768" coordorigin="2575,-6791" coordsize="67425,5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">
                <v:group id="Group 30" o:spid="_x0000_s1029" style="position:absolute;left:2575;top:-6791;width:66491;height:31773" coordorigin="2575,-6791" coordsize="66491,31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30" type="#_x0000_t202" style="position:absolute;left:3890;top:-6791;width:5236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1E091846" w:rsidR="00897B0B" w:rsidRPr="00CF57D1" w:rsidRDefault="001C0A55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E</w:t>
                          </w:r>
                          <w:r w:rsidR="00DD2056" w:rsidRPr="00CF57D1">
                            <w:rPr>
                              <w:color w:val="000000" w:themeColor="text1"/>
                            </w:rPr>
                            <w:t>xam</w:t>
                          </w:r>
                          <w:r w:rsidR="001E286E">
                            <w:rPr>
                              <w:color w:val="000000" w:themeColor="text1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5" o:spid="_x0000_s1031" type="#_x0000_t202" style="position:absolute;left:2575;top:6839;width:66491;height:12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62D0DC22" w:rsidR="00897B0B" w:rsidRPr="00871FEB" w:rsidRDefault="00AF57D0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  <w:r w:rsidR="00800FC8"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 xml:space="preserve"> Exam 1</w:t>
                          </w:r>
                        </w:p>
                      </w:txbxContent>
                    </v:textbox>
                  </v:shape>
                  <v:shape id="_x0000_s1032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05F54EBC" w:rsidR="00897B0B" w:rsidRPr="005078E4" w:rsidRDefault="00AF57D0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3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897B0B" w:rsidRPr="00E61435" w:rsidRDefault="001C0A55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>Date</w:t>
                        </w:r>
                        <w:r w:rsidR="00D558AA" w:rsidRPr="00E61435">
                          <w:rPr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="00557A2E"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9EC2DA4" w14:textId="3A3D7D30" w:rsidR="00C01287" w:rsidRPr="001547CE" w:rsidRDefault="00C01287" w:rsidP="00297B3E"/>
    <w:p w14:paraId="449FB509" w14:textId="77777777" w:rsidR="00C01287" w:rsidRPr="001547CE" w:rsidRDefault="00C01287" w:rsidP="00C15725">
      <w:pPr>
        <w:sectPr w:rsidR="00C01287" w:rsidRPr="001547CE" w:rsidSect="004C4C4D">
          <w:footerReference w:type="default" r:id="rId12"/>
          <w:footerReference w:type="first" r:id="rId13"/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</w:p>
    <w:p w14:paraId="3FE431BC" w14:textId="3D4BF9C4" w:rsidR="00D558AA" w:rsidRPr="00297B3E" w:rsidRDefault="00AF57D0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Exam</w:t>
      </w:r>
      <w:r w:rsidR="00800FC8">
        <w:t xml:space="preserve"> 1</w:t>
      </w:r>
    </w:p>
    <w:p w14:paraId="68834A4A" w14:textId="77777777" w:rsidR="00557A2E" w:rsidRPr="00557A2E" w:rsidRDefault="00557A2E" w:rsidP="00557A2E">
      <w:pPr>
        <w:pStyle w:val="Heading2"/>
      </w:pPr>
      <w:r w:rsidRPr="00557A2E">
        <w:t>Student Code of Conduct</w:t>
      </w:r>
    </w:p>
    <w:p w14:paraId="0FC5EDA0" w14:textId="2CF82C90" w:rsidR="00557A2E" w:rsidRPr="00923E38" w:rsidRDefault="00557A2E" w:rsidP="00557A2E">
      <w:r w:rsidRPr="00923E38">
        <w:t>Academic dishonesty is considered to be an extremely seri</w:t>
      </w:r>
      <w:r w:rsidR="00DC5FF5">
        <w:t>ous academic offence. Reference</w:t>
      </w:r>
      <w:r w:rsidRPr="00923E38">
        <w:t xml:space="preserve"> Procedure AC. 3.4.1 - Student Code of Conduct (available on </w:t>
      </w:r>
      <w:hyperlink r:id="rId14">
        <w:r w:rsidRPr="00923E38">
          <w:rPr>
            <w:color w:val="0000FF"/>
            <w:u w:val="single"/>
          </w:rPr>
          <w:t>http://www.</w:t>
        </w:r>
        <w:r w:rsidR="0063487C">
          <w:rPr>
            <w:color w:val="0000FF"/>
            <w:u w:val="single"/>
          </w:rPr>
          <w:t>Edenbrook</w:t>
        </w:r>
        <w:r w:rsidRPr="00923E38">
          <w:rPr>
            <w:color w:val="0000FF"/>
            <w:u w:val="single"/>
          </w:rPr>
          <w:t>.ca</w:t>
        </w:r>
      </w:hyperlink>
      <w:r w:rsidRPr="00923E38">
        <w:t>).</w:t>
      </w:r>
    </w:p>
    <w:p w14:paraId="105A6F7C" w14:textId="25F212C6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</w:p>
    <w:p w14:paraId="47A83B96" w14:textId="77777777" w:rsidR="00AF57D0" w:rsidRPr="00F8179E" w:rsidRDefault="00AF57D0" w:rsidP="00AF57D0">
      <w:pPr>
        <w:pStyle w:val="QuestionStyle"/>
      </w:pPr>
      <w:r w:rsidRPr="00F8179E">
        <w:t>What is the purpose of the AEC reproducibility test?</w:t>
      </w:r>
    </w:p>
    <w:p w14:paraId="1C02D504" w14:textId="77777777" w:rsidR="00AF57D0" w:rsidRPr="00F8179E" w:rsidRDefault="00AF57D0" w:rsidP="00AF57D0">
      <w:pPr>
        <w:pStyle w:val="AnswerStyle"/>
      </w:pPr>
      <w:r w:rsidRPr="00F8179E">
        <w:t xml:space="preserve">To ensure you have consistent </w:t>
      </w:r>
      <w:proofErr w:type="spellStart"/>
      <w:r w:rsidRPr="00F8179E">
        <w:t>kVp</w:t>
      </w:r>
      <w:proofErr w:type="spellEnd"/>
    </w:p>
    <w:p w14:paraId="33B2C708" w14:textId="77777777" w:rsidR="00AF57D0" w:rsidRPr="00F8179E" w:rsidRDefault="00AF57D0" w:rsidP="00AF57D0">
      <w:pPr>
        <w:pStyle w:val="AnswerStyle"/>
      </w:pPr>
      <w:r w:rsidRPr="00F8179E">
        <w:t xml:space="preserve">To ensure you have a consistent </w:t>
      </w:r>
      <w:proofErr w:type="spellStart"/>
      <w:r w:rsidRPr="00F8179E">
        <w:t>mAs</w:t>
      </w:r>
      <w:proofErr w:type="spellEnd"/>
    </w:p>
    <w:p w14:paraId="6C8A49CE" w14:textId="56C39A41" w:rsidR="00AF57D0" w:rsidRPr="00F8179E" w:rsidRDefault="00AF57D0" w:rsidP="00AF57D0">
      <w:pPr>
        <w:pStyle w:val="AnswerStyle"/>
      </w:pPr>
      <w:r w:rsidRPr="00F8179E">
        <w:t>To ensure you h</w:t>
      </w:r>
      <w:r w:rsidR="00D7063A">
        <w:t>ave consistent radiation output</w:t>
      </w:r>
    </w:p>
    <w:p w14:paraId="103E641E" w14:textId="77777777" w:rsidR="00AF57D0" w:rsidRPr="00F8179E" w:rsidRDefault="00AF57D0" w:rsidP="00AF57D0">
      <w:pPr>
        <w:pStyle w:val="AnswerStyle"/>
      </w:pPr>
      <w:r w:rsidRPr="00F8179E">
        <w:t>To ensure you have consistent time</w:t>
      </w:r>
    </w:p>
    <w:p w14:paraId="4493852D" w14:textId="77777777" w:rsidR="00AF57D0" w:rsidRPr="00F8179E" w:rsidRDefault="00AF57D0" w:rsidP="00AF57D0"/>
    <w:p w14:paraId="55174FFF" w14:textId="77777777" w:rsidR="00AF57D0" w:rsidRPr="00F8179E" w:rsidRDefault="00AF57D0" w:rsidP="00AF57D0">
      <w:pPr>
        <w:pStyle w:val="QuestionStyle"/>
      </w:pPr>
      <w:r w:rsidRPr="00F8179E">
        <w:t>Which of the following tools is not used during the AEC reproducibility test?</w:t>
      </w:r>
    </w:p>
    <w:p w14:paraId="7A64D83A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Dosimeter</w:t>
      </w:r>
    </w:p>
    <w:p w14:paraId="09C82D2C" w14:textId="290180FD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Lead shielding</w:t>
      </w:r>
    </w:p>
    <w:p w14:paraId="5F79AD73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Acrylic blocks</w:t>
      </w:r>
    </w:p>
    <w:p w14:paraId="5A000505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None of the above</w:t>
      </w:r>
    </w:p>
    <w:p w14:paraId="4DCD6E67" w14:textId="77777777" w:rsidR="00AF57D0" w:rsidRPr="00F8179E" w:rsidRDefault="00AF57D0" w:rsidP="00AF57D0"/>
    <w:p w14:paraId="5D113A3C" w14:textId="77777777" w:rsidR="00AF57D0" w:rsidRPr="00F8179E" w:rsidRDefault="00AF57D0" w:rsidP="00AF57D0">
      <w:pPr>
        <w:pStyle w:val="QuestionStyle"/>
      </w:pPr>
      <w:r w:rsidRPr="00F8179E">
        <w:t>What is the acceptable range for the AEC reproducibility test?</w:t>
      </w:r>
    </w:p>
    <w:p w14:paraId="78F4014F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1% of the average</w:t>
      </w:r>
    </w:p>
    <w:p w14:paraId="43E33B05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5% of the average</w:t>
      </w:r>
    </w:p>
    <w:p w14:paraId="7F5C0A73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10% of the average</w:t>
      </w:r>
    </w:p>
    <w:p w14:paraId="0909E39A" w14:textId="1C8423F5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</w:t>
      </w:r>
      <w:r w:rsidR="00D7063A">
        <w:t>st be within 20% of the average</w:t>
      </w:r>
    </w:p>
    <w:p w14:paraId="5B6D4E4E" w14:textId="77777777" w:rsidR="00AF57D0" w:rsidRPr="00F8179E" w:rsidRDefault="00AF57D0" w:rsidP="00AF57D0"/>
    <w:p w14:paraId="0B61EB7E" w14:textId="77777777" w:rsidR="00AF57D0" w:rsidRPr="00F8179E" w:rsidRDefault="00AF57D0" w:rsidP="00AF57D0">
      <w:pPr>
        <w:pStyle w:val="QuestionStyle"/>
      </w:pPr>
      <w:r w:rsidRPr="00F8179E">
        <w:t>In which of the following tests do we take exposures at all of the mA stations?</w:t>
      </w:r>
    </w:p>
    <w:p w14:paraId="4693FC7E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density</w:t>
      </w:r>
    </w:p>
    <w:p w14:paraId="364A3EB2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reproducibility</w:t>
      </w:r>
    </w:p>
    <w:p w14:paraId="59541318" w14:textId="146421B5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sensitivity</w:t>
      </w:r>
    </w:p>
    <w:p w14:paraId="096D7728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uniformity</w:t>
      </w:r>
    </w:p>
    <w:p w14:paraId="4781018A" w14:textId="1C8B67B6" w:rsidR="000D0E6B" w:rsidRDefault="000D0E6B">
      <w:pPr>
        <w:spacing w:line="240" w:lineRule="auto"/>
      </w:pPr>
      <w:r>
        <w:br w:type="page"/>
      </w:r>
    </w:p>
    <w:p w14:paraId="3B24D3F7" w14:textId="77777777" w:rsidR="00AF57D0" w:rsidRPr="00F8179E" w:rsidRDefault="00AF57D0" w:rsidP="00AF57D0">
      <w:pPr>
        <w:pStyle w:val="QuestionStyle"/>
      </w:pPr>
      <w:r w:rsidRPr="00F8179E">
        <w:lastRenderedPageBreak/>
        <w:t xml:space="preserve">During the AEC density test, our </w:t>
      </w:r>
      <w:proofErr w:type="spellStart"/>
      <w:r w:rsidRPr="00F8179E">
        <w:t>mR</w:t>
      </w:r>
      <w:proofErr w:type="spellEnd"/>
      <w:r w:rsidRPr="00F8179E">
        <w:t xml:space="preserve"> reading should change ____% for each density setting we select.</w:t>
      </w:r>
    </w:p>
    <w:p w14:paraId="0EE4737D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5</w:t>
      </w:r>
    </w:p>
    <w:p w14:paraId="6D2F4432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10</w:t>
      </w:r>
    </w:p>
    <w:p w14:paraId="49581E6F" w14:textId="15BE238C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15</w:t>
      </w:r>
    </w:p>
    <w:p w14:paraId="5494744C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20</w:t>
      </w:r>
    </w:p>
    <w:p w14:paraId="5E3E57A2" w14:textId="77777777" w:rsidR="00AF57D0" w:rsidRPr="00F8179E" w:rsidRDefault="00AF57D0" w:rsidP="00AF57D0"/>
    <w:p w14:paraId="18B4BB65" w14:textId="77777777" w:rsidR="00AF57D0" w:rsidRPr="00F8179E" w:rsidRDefault="00AF57D0" w:rsidP="00AF57D0">
      <w:pPr>
        <w:pStyle w:val="QuestionStyle"/>
      </w:pPr>
      <w:r w:rsidRPr="00F8179E">
        <w:t>An alternate name for the reproducibility test is:</w:t>
      </w:r>
    </w:p>
    <w:p w14:paraId="6885C77D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 xml:space="preserve">Coefficient of </w:t>
      </w:r>
      <w:proofErr w:type="spellStart"/>
      <w:r w:rsidRPr="00F8179E">
        <w:t>mAs</w:t>
      </w:r>
      <w:proofErr w:type="spellEnd"/>
    </w:p>
    <w:p w14:paraId="6F42F048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 xml:space="preserve">Coefficient of </w:t>
      </w:r>
      <w:proofErr w:type="spellStart"/>
      <w:r w:rsidRPr="00F8179E">
        <w:t>kVp</w:t>
      </w:r>
      <w:proofErr w:type="spellEnd"/>
    </w:p>
    <w:p w14:paraId="7608ED3E" w14:textId="04339276" w:rsidR="00AF57D0" w:rsidRPr="00F8179E" w:rsidRDefault="00D7063A" w:rsidP="00AF57D0">
      <w:pPr>
        <w:pStyle w:val="AnswerStyle"/>
        <w:numPr>
          <w:ilvl w:val="0"/>
          <w:numId w:val="20"/>
        </w:numPr>
      </w:pPr>
      <w:r>
        <w:t>Repeatability</w:t>
      </w:r>
    </w:p>
    <w:p w14:paraId="4F8263BA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proofErr w:type="spellStart"/>
      <w:r w:rsidRPr="00F8179E">
        <w:t>kVp</w:t>
      </w:r>
      <w:proofErr w:type="spellEnd"/>
      <w:r w:rsidRPr="00F8179E">
        <w:t xml:space="preserve"> accuracy</w:t>
      </w:r>
    </w:p>
    <w:p w14:paraId="5838A851" w14:textId="77777777" w:rsidR="00AF57D0" w:rsidRPr="00F8179E" w:rsidRDefault="00AF57D0" w:rsidP="00AF57D0"/>
    <w:p w14:paraId="109E0BC9" w14:textId="77777777" w:rsidR="00AF57D0" w:rsidRPr="00F8179E" w:rsidRDefault="00AF57D0" w:rsidP="00AF57D0">
      <w:pPr>
        <w:pStyle w:val="QuestionStyle"/>
      </w:pPr>
      <w:r w:rsidRPr="00F8179E">
        <w:t>The purpose of the reproducibility test is to ensure that the unit is producing the same ______ each time.</w:t>
      </w:r>
    </w:p>
    <w:p w14:paraId="1A36E820" w14:textId="2D524AE1" w:rsidR="00AF57D0" w:rsidRPr="00F8179E" w:rsidRDefault="00D7063A" w:rsidP="00AF57D0">
      <w:pPr>
        <w:pStyle w:val="AnswerStyle"/>
        <w:numPr>
          <w:ilvl w:val="0"/>
          <w:numId w:val="21"/>
        </w:numPr>
      </w:pPr>
      <w:r>
        <w:t>Exposure</w:t>
      </w:r>
    </w:p>
    <w:p w14:paraId="4773DFC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proofErr w:type="spellStart"/>
      <w:r w:rsidRPr="00F8179E">
        <w:t>kVp</w:t>
      </w:r>
      <w:proofErr w:type="spellEnd"/>
    </w:p>
    <w:p w14:paraId="435BB792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</w:t>
      </w:r>
    </w:p>
    <w:p w14:paraId="309E285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proofErr w:type="spellStart"/>
      <w:r w:rsidRPr="00F8179E">
        <w:t>mAs</w:t>
      </w:r>
      <w:proofErr w:type="spellEnd"/>
    </w:p>
    <w:p w14:paraId="3E7D81D2" w14:textId="77777777" w:rsidR="00AF57D0" w:rsidRPr="00F8179E" w:rsidRDefault="00AF57D0" w:rsidP="00AF57D0"/>
    <w:p w14:paraId="6FEA1952" w14:textId="77777777" w:rsidR="00AF57D0" w:rsidRPr="00F8179E" w:rsidRDefault="00AF57D0" w:rsidP="00AF57D0">
      <w:pPr>
        <w:pStyle w:val="QuestionStyle"/>
      </w:pPr>
      <w:r w:rsidRPr="00F8179E">
        <w:t xml:space="preserve">Which of the following equipment is NOT required for the </w:t>
      </w:r>
      <w:proofErr w:type="spellStart"/>
      <w:r w:rsidRPr="00F8179E">
        <w:t>kVp</w:t>
      </w:r>
      <w:proofErr w:type="spellEnd"/>
      <w:r w:rsidRPr="00F8179E">
        <w:t xml:space="preserve"> accuracy test?</w:t>
      </w:r>
    </w:p>
    <w:p w14:paraId="02DA5C4C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proofErr w:type="spellStart"/>
      <w:r w:rsidRPr="00F8179E">
        <w:t>kVp</w:t>
      </w:r>
      <w:proofErr w:type="spellEnd"/>
      <w:r w:rsidRPr="00F8179E">
        <w:t xml:space="preserve"> meter</w:t>
      </w:r>
    </w:p>
    <w:p w14:paraId="0E138CAE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Dosimeter</w:t>
      </w:r>
    </w:p>
    <w:p w14:paraId="1F08A41D" w14:textId="6C8D7794" w:rsidR="00AF57D0" w:rsidRPr="00F8179E" w:rsidRDefault="00D7063A" w:rsidP="00AF57D0">
      <w:pPr>
        <w:pStyle w:val="AnswerStyle"/>
        <w:numPr>
          <w:ilvl w:val="0"/>
          <w:numId w:val="22"/>
        </w:numPr>
      </w:pPr>
      <w:r>
        <w:t>Densitometer</w:t>
      </w:r>
    </w:p>
    <w:p w14:paraId="298CC028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Lead strips</w:t>
      </w:r>
    </w:p>
    <w:p w14:paraId="17B48D49" w14:textId="77777777" w:rsidR="00AF57D0" w:rsidRPr="00F8179E" w:rsidRDefault="00AF57D0" w:rsidP="00AF57D0"/>
    <w:p w14:paraId="049CD954" w14:textId="77777777" w:rsidR="00AF57D0" w:rsidRPr="00F8179E" w:rsidRDefault="00AF57D0" w:rsidP="00AF57D0">
      <w:pPr>
        <w:pStyle w:val="QuestionStyle"/>
      </w:pPr>
      <w:r w:rsidRPr="00F8179E">
        <w:t xml:space="preserve">The purpose of the </w:t>
      </w:r>
      <w:proofErr w:type="spellStart"/>
      <w:r w:rsidRPr="00F8179E">
        <w:t>kVp</w:t>
      </w:r>
      <w:proofErr w:type="spellEnd"/>
      <w:r w:rsidRPr="00F8179E">
        <w:t xml:space="preserve"> accuracy test is to determine that the machine is producing: </w:t>
      </w:r>
    </w:p>
    <w:p w14:paraId="104A1AA6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 xml:space="preserve">Consistent </w:t>
      </w:r>
      <w:proofErr w:type="spellStart"/>
      <w:r w:rsidRPr="00F8179E">
        <w:t>mR</w:t>
      </w:r>
      <w:proofErr w:type="spellEnd"/>
      <w:r w:rsidRPr="00F8179E">
        <w:t xml:space="preserve"> value for each exposure</w:t>
      </w:r>
    </w:p>
    <w:p w14:paraId="05ED0F73" w14:textId="4335662E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Th</w:t>
      </w:r>
      <w:r w:rsidR="00D7063A">
        <w:t xml:space="preserve">e </w:t>
      </w:r>
      <w:proofErr w:type="spellStart"/>
      <w:r w:rsidR="00D7063A">
        <w:t>kVp</w:t>
      </w:r>
      <w:proofErr w:type="spellEnd"/>
      <w:r w:rsidR="00D7063A">
        <w:t xml:space="preserve"> set on the control panel</w:t>
      </w:r>
    </w:p>
    <w:p w14:paraId="72766AA4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 xml:space="preserve">Consistent </w:t>
      </w:r>
      <w:proofErr w:type="spellStart"/>
      <w:r w:rsidRPr="00F8179E">
        <w:t>kVp</w:t>
      </w:r>
      <w:proofErr w:type="spellEnd"/>
      <w:r w:rsidRPr="00F8179E">
        <w:t xml:space="preserve"> values</w:t>
      </w:r>
    </w:p>
    <w:p w14:paraId="43E61ACD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exposure times</w:t>
      </w:r>
    </w:p>
    <w:p w14:paraId="6D9F02D0" w14:textId="77777777" w:rsidR="00AF57D0" w:rsidRPr="00F8179E" w:rsidRDefault="00AF57D0" w:rsidP="00AF57D0"/>
    <w:p w14:paraId="083BC553" w14:textId="77777777" w:rsidR="00AF57D0" w:rsidRPr="00F8179E" w:rsidRDefault="00AF57D0" w:rsidP="00AF57D0">
      <w:pPr>
        <w:pStyle w:val="QuestionStyle"/>
      </w:pPr>
      <w:r w:rsidRPr="00F8179E">
        <w:t xml:space="preserve">What parameter is kept constant throughout the </w:t>
      </w:r>
      <w:proofErr w:type="spellStart"/>
      <w:r w:rsidRPr="00F8179E">
        <w:t>kVp</w:t>
      </w:r>
      <w:proofErr w:type="spellEnd"/>
      <w:r w:rsidRPr="00F8179E">
        <w:t xml:space="preserve"> accuracy test?</w:t>
      </w:r>
    </w:p>
    <w:p w14:paraId="780DBA05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proofErr w:type="spellStart"/>
      <w:r w:rsidRPr="00F8179E">
        <w:t>kVp</w:t>
      </w:r>
      <w:proofErr w:type="spellEnd"/>
    </w:p>
    <w:p w14:paraId="41A64CD9" w14:textId="28A0A736" w:rsidR="00AF57D0" w:rsidRPr="00F8179E" w:rsidRDefault="00D7063A" w:rsidP="00AF57D0">
      <w:pPr>
        <w:pStyle w:val="AnswerStyle"/>
        <w:numPr>
          <w:ilvl w:val="0"/>
          <w:numId w:val="24"/>
        </w:numPr>
      </w:pPr>
      <w:proofErr w:type="spellStart"/>
      <w:r>
        <w:t>mAs</w:t>
      </w:r>
      <w:proofErr w:type="spellEnd"/>
    </w:p>
    <w:p w14:paraId="23DF0490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mA</w:t>
      </w:r>
    </w:p>
    <w:p w14:paraId="3DBED916" w14:textId="54DB5763" w:rsidR="00AF57D0" w:rsidRPr="00F8179E" w:rsidRDefault="000D0E6B" w:rsidP="00AF57D0">
      <w:pPr>
        <w:pStyle w:val="AnswerStyle"/>
        <w:numPr>
          <w:ilvl w:val="0"/>
          <w:numId w:val="24"/>
        </w:numPr>
      </w:pPr>
      <w:r w:rsidRPr="00F8179E">
        <w:t>Time</w:t>
      </w:r>
    </w:p>
    <w:p w14:paraId="5D9AF37D" w14:textId="77777777" w:rsidR="00AF57D0" w:rsidRPr="00F8179E" w:rsidRDefault="00AF57D0" w:rsidP="00AF57D0"/>
    <w:p w14:paraId="77516A00" w14:textId="77777777" w:rsidR="00D7063A" w:rsidRDefault="00D7063A">
      <w:pPr>
        <w:spacing w:line="240" w:lineRule="auto"/>
      </w:pPr>
      <w:r>
        <w:br w:type="page"/>
      </w:r>
    </w:p>
    <w:p w14:paraId="1C7BDBBA" w14:textId="1E5D2B43" w:rsidR="00AF57D0" w:rsidRPr="00F8179E" w:rsidRDefault="00AF57D0" w:rsidP="00AF57D0">
      <w:pPr>
        <w:pStyle w:val="QuestionStyle"/>
      </w:pPr>
      <w:r w:rsidRPr="00F8179E">
        <w:lastRenderedPageBreak/>
        <w:t xml:space="preserve">The relationship between </w:t>
      </w:r>
      <w:proofErr w:type="spellStart"/>
      <w:r w:rsidRPr="00F8179E">
        <w:t>mAs</w:t>
      </w:r>
      <w:proofErr w:type="spellEnd"/>
      <w:r w:rsidRPr="00F8179E">
        <w:t xml:space="preserve"> and dose can be described as:</w:t>
      </w:r>
    </w:p>
    <w:p w14:paraId="56A935D3" w14:textId="23423BFA" w:rsidR="00AF57D0" w:rsidRPr="00F8179E" w:rsidRDefault="00D7063A" w:rsidP="00AF57D0">
      <w:pPr>
        <w:pStyle w:val="AnswerStyle"/>
        <w:numPr>
          <w:ilvl w:val="0"/>
          <w:numId w:val="25"/>
        </w:numPr>
      </w:pPr>
      <w:r>
        <w:t>Direct</w:t>
      </w:r>
    </w:p>
    <w:p w14:paraId="3482D5E4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Indirect</w:t>
      </w:r>
    </w:p>
    <w:p w14:paraId="1A54576F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Non-threshold</w:t>
      </w:r>
    </w:p>
    <w:p w14:paraId="30AAFB5E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 xml:space="preserve">Threshold </w:t>
      </w:r>
    </w:p>
    <w:p w14:paraId="2A7A07E9" w14:textId="77777777" w:rsidR="00AF57D0" w:rsidRPr="00F8179E" w:rsidRDefault="00AF57D0" w:rsidP="00AF57D0"/>
    <w:p w14:paraId="268E496B" w14:textId="77777777" w:rsidR="00AF57D0" w:rsidRPr="00F8179E" w:rsidRDefault="00AF57D0" w:rsidP="00AF57D0">
      <w:pPr>
        <w:pStyle w:val="QuestionStyle"/>
      </w:pPr>
      <w:r w:rsidRPr="00F8179E">
        <w:t xml:space="preserve">If we double the </w:t>
      </w:r>
      <w:proofErr w:type="spellStart"/>
      <w:r w:rsidRPr="00F8179E">
        <w:t>mAs</w:t>
      </w:r>
      <w:proofErr w:type="spellEnd"/>
      <w:r w:rsidRPr="00F8179E">
        <w:t>, how will the exposure be affected?</w:t>
      </w:r>
    </w:p>
    <w:p w14:paraId="3BA34432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Halved</w:t>
      </w:r>
    </w:p>
    <w:p w14:paraId="017C0018" w14:textId="0BFF5D8A" w:rsidR="00AF57D0" w:rsidRPr="00F8179E" w:rsidRDefault="00D7063A" w:rsidP="00AF57D0">
      <w:pPr>
        <w:pStyle w:val="AnswerStyle"/>
        <w:numPr>
          <w:ilvl w:val="0"/>
          <w:numId w:val="26"/>
        </w:numPr>
      </w:pPr>
      <w:r>
        <w:t>Doubled</w:t>
      </w:r>
    </w:p>
    <w:p w14:paraId="0D1C489A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Unable to determine</w:t>
      </w:r>
    </w:p>
    <w:p w14:paraId="1119F20C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 xml:space="preserve">No effect  </w:t>
      </w:r>
    </w:p>
    <w:p w14:paraId="2B677AE2" w14:textId="77777777" w:rsidR="00AF57D0" w:rsidRPr="00F8179E" w:rsidRDefault="00AF57D0" w:rsidP="00AF57D0"/>
    <w:p w14:paraId="3BE1FAFE" w14:textId="77777777" w:rsidR="00AF57D0" w:rsidRPr="00F8179E" w:rsidRDefault="00AF57D0" w:rsidP="00AF57D0">
      <w:pPr>
        <w:pStyle w:val="QuestionStyle"/>
      </w:pPr>
      <w:r w:rsidRPr="00F8179E">
        <w:t>The purpose of the timer accuracy test is to determine that the machine is:</w:t>
      </w:r>
    </w:p>
    <w:p w14:paraId="6766BE05" w14:textId="5EB423B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Exposing for the amount of time that has been set</w:t>
      </w:r>
    </w:p>
    <w:p w14:paraId="6B94C2F2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 xml:space="preserve">Producing the </w:t>
      </w:r>
      <w:proofErr w:type="spellStart"/>
      <w:r w:rsidRPr="00F8179E">
        <w:t>mAs</w:t>
      </w:r>
      <w:proofErr w:type="spellEnd"/>
      <w:r w:rsidRPr="00F8179E">
        <w:t xml:space="preserve"> that has been set</w:t>
      </w:r>
    </w:p>
    <w:p w14:paraId="4507A4CA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linear time settings</w:t>
      </w:r>
    </w:p>
    <w:p w14:paraId="5149C25B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 that has been set</w:t>
      </w:r>
    </w:p>
    <w:p w14:paraId="15B20942" w14:textId="77777777" w:rsidR="00AF57D0" w:rsidRPr="00F8179E" w:rsidRDefault="00AF57D0" w:rsidP="00AF57D0"/>
    <w:p w14:paraId="6A19E78A" w14:textId="77777777" w:rsidR="00AF57D0" w:rsidRPr="00F8179E" w:rsidRDefault="00AF57D0" w:rsidP="00AF57D0">
      <w:pPr>
        <w:pStyle w:val="QuestionStyle"/>
      </w:pPr>
      <w:r w:rsidRPr="00F8179E">
        <w:t>For the timer accuracy test, the results that we record are:</w:t>
      </w:r>
    </w:p>
    <w:p w14:paraId="7ED48CAB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Dose</w:t>
      </w:r>
    </w:p>
    <w:p w14:paraId="3B257FC5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mA</w:t>
      </w:r>
    </w:p>
    <w:p w14:paraId="28A387F4" w14:textId="3FCB003E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Time</w:t>
      </w:r>
    </w:p>
    <w:p w14:paraId="24A357E3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proofErr w:type="spellStart"/>
      <w:r w:rsidRPr="00F8179E">
        <w:t>kVp</w:t>
      </w:r>
      <w:proofErr w:type="spellEnd"/>
    </w:p>
    <w:p w14:paraId="296F5471" w14:textId="77777777" w:rsidR="00AF57D0" w:rsidRPr="00F8179E" w:rsidRDefault="00AF57D0" w:rsidP="00AF57D0"/>
    <w:p w14:paraId="2F0736A3" w14:textId="77777777" w:rsidR="00AF57D0" w:rsidRPr="00F8179E" w:rsidRDefault="00AF57D0" w:rsidP="00AF57D0">
      <w:pPr>
        <w:pStyle w:val="QuestionStyle"/>
      </w:pPr>
      <w:r w:rsidRPr="00F8179E">
        <w:t xml:space="preserve">As the time is halved, how is the </w:t>
      </w:r>
      <w:proofErr w:type="spellStart"/>
      <w:r w:rsidRPr="00F8179E">
        <w:t>kVp</w:t>
      </w:r>
      <w:proofErr w:type="spellEnd"/>
      <w:r w:rsidRPr="00F8179E">
        <w:t xml:space="preserve"> affected?</w:t>
      </w:r>
    </w:p>
    <w:p w14:paraId="42C7DEE9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 xml:space="preserve">Halved </w:t>
      </w:r>
    </w:p>
    <w:p w14:paraId="08BF665E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Doubled</w:t>
      </w:r>
    </w:p>
    <w:p w14:paraId="31C6CFD5" w14:textId="30231DFE" w:rsidR="00AF57D0" w:rsidRPr="00F8179E" w:rsidRDefault="00D7063A" w:rsidP="00AF57D0">
      <w:pPr>
        <w:pStyle w:val="AnswerStyle"/>
        <w:numPr>
          <w:ilvl w:val="0"/>
          <w:numId w:val="29"/>
        </w:numPr>
      </w:pPr>
      <w:r>
        <w:t>No effect</w:t>
      </w:r>
    </w:p>
    <w:p w14:paraId="331FF43F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Quartered</w:t>
      </w:r>
    </w:p>
    <w:p w14:paraId="6BE9F4DE" w14:textId="77777777" w:rsidR="00AF57D0" w:rsidRPr="00F8179E" w:rsidRDefault="00AF57D0" w:rsidP="00AF57D0"/>
    <w:p w14:paraId="0963DCA4" w14:textId="77777777" w:rsidR="00AF57D0" w:rsidRPr="00F8179E" w:rsidRDefault="00AF57D0" w:rsidP="00AF57D0">
      <w:pPr>
        <w:pStyle w:val="QuestionStyle"/>
      </w:pPr>
      <w:r w:rsidRPr="00F8179E">
        <w:t>Clinically, if a tube failed the perpendicularity test, a potential consequence could be:</w:t>
      </w:r>
    </w:p>
    <w:p w14:paraId="571439F2" w14:textId="05A0E346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Missed diagnosis of a</w:t>
      </w:r>
      <w:r w:rsidR="00D7063A">
        <w:t xml:space="preserve">n </w:t>
      </w:r>
      <w:proofErr w:type="spellStart"/>
      <w:r w:rsidR="00D7063A">
        <w:t>undisplaced</w:t>
      </w:r>
      <w:proofErr w:type="spellEnd"/>
      <w:r w:rsidR="00D7063A">
        <w:t xml:space="preserve"> hairline fracture</w:t>
      </w:r>
    </w:p>
    <w:p w14:paraId="3DFFE5DC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Magnification</w:t>
      </w:r>
    </w:p>
    <w:p w14:paraId="1D2206CF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Clipped anatomy</w:t>
      </w:r>
    </w:p>
    <w:p w14:paraId="3D6BFD87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Increased patient dose</w:t>
      </w:r>
    </w:p>
    <w:p w14:paraId="72EA0513" w14:textId="77777777" w:rsidR="00AF57D0" w:rsidRPr="00F8179E" w:rsidRDefault="00AF57D0" w:rsidP="00AF57D0"/>
    <w:p w14:paraId="3B9486E1" w14:textId="77777777" w:rsidR="00D7063A" w:rsidRDefault="00D7063A">
      <w:pPr>
        <w:spacing w:line="240" w:lineRule="auto"/>
      </w:pPr>
      <w:r>
        <w:br w:type="page"/>
      </w:r>
    </w:p>
    <w:p w14:paraId="16D18C5C" w14:textId="095C78D7" w:rsidR="00AF57D0" w:rsidRPr="00F8179E" w:rsidRDefault="00AF57D0" w:rsidP="00AF57D0">
      <w:pPr>
        <w:pStyle w:val="QuestionStyle"/>
      </w:pPr>
      <w:r w:rsidRPr="00F8179E">
        <w:lastRenderedPageBreak/>
        <w:t>If the coefficient of variation is smaller than the acceptable limit, what will the clinical outcome be?</w:t>
      </w:r>
    </w:p>
    <w:p w14:paraId="000272FA" w14:textId="083BAB48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the same exposure factors are used</w:t>
      </w:r>
    </w:p>
    <w:p w14:paraId="79019438" w14:textId="52C6EEB9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exposures attained when the same exposure factors are use</w:t>
      </w:r>
      <w:r w:rsidR="00991ABD">
        <w:t>d</w:t>
      </w:r>
    </w:p>
    <w:p w14:paraId="4CA01969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different exposure factors are used</w:t>
      </w:r>
    </w:p>
    <w:p w14:paraId="34FBBC85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densities produced consistently</w:t>
      </w:r>
    </w:p>
    <w:p w14:paraId="387BF8F5" w14:textId="77777777" w:rsidR="00AF57D0" w:rsidRPr="00F8179E" w:rsidRDefault="00AF57D0" w:rsidP="00AF57D0"/>
    <w:p w14:paraId="070AA327" w14:textId="77777777" w:rsidR="00AF57D0" w:rsidRPr="00F8179E" w:rsidRDefault="00AF57D0" w:rsidP="00971D5E">
      <w:pPr>
        <w:pStyle w:val="QuestionStyle"/>
      </w:pPr>
      <w:r w:rsidRPr="00F8179E">
        <w:t>The tool used in the line pair test is called:</w:t>
      </w:r>
    </w:p>
    <w:p w14:paraId="3E21C1F8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test tool</w:t>
      </w:r>
    </w:p>
    <w:p w14:paraId="301B26C7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resolution tool</w:t>
      </w:r>
    </w:p>
    <w:p w14:paraId="1CAB7869" w14:textId="489CA873" w:rsidR="00AF57D0" w:rsidRPr="00F8179E" w:rsidRDefault="00D7063A" w:rsidP="00971D5E">
      <w:pPr>
        <w:pStyle w:val="AnswerStyle"/>
        <w:numPr>
          <w:ilvl w:val="0"/>
          <w:numId w:val="32"/>
        </w:numPr>
      </w:pPr>
      <w:r>
        <w:t>Line pair test tool</w:t>
      </w:r>
    </w:p>
    <w:p w14:paraId="79371EFF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pair measurement template</w:t>
      </w:r>
    </w:p>
    <w:p w14:paraId="52AD0815" w14:textId="77777777" w:rsidR="00AF57D0" w:rsidRPr="00F8179E" w:rsidRDefault="00AF57D0" w:rsidP="00AF57D0"/>
    <w:p w14:paraId="531BF9C0" w14:textId="368466B3" w:rsidR="00AF57D0" w:rsidRPr="00F8179E" w:rsidRDefault="00AF57D0" w:rsidP="00971D5E">
      <w:pPr>
        <w:pStyle w:val="QuestionStyle"/>
      </w:pPr>
      <w:r w:rsidRPr="00F8179E">
        <w:t xml:space="preserve">How </w:t>
      </w:r>
      <w:r w:rsidR="00531B65">
        <w:t>does the tool used in the above-</w:t>
      </w:r>
      <w:r w:rsidRPr="00F8179E">
        <w:t>mentioned test work?</w:t>
      </w:r>
    </w:p>
    <w:p w14:paraId="734918B5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counts as many lines as possible</w:t>
      </w:r>
    </w:p>
    <w:p w14:paraId="5645CF6A" w14:textId="722EE5ED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furthest area where the lines an</w:t>
      </w:r>
      <w:r w:rsidR="00D7063A">
        <w:t>d spaces can be differentiated</w:t>
      </w:r>
    </w:p>
    <w:p w14:paraId="4F32F27E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area of fewest lines</w:t>
      </w:r>
    </w:p>
    <w:p w14:paraId="708DB592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last number seen in the space between the lines</w:t>
      </w:r>
    </w:p>
    <w:p w14:paraId="077B8E2A" w14:textId="77777777" w:rsidR="00AF57D0" w:rsidRPr="00F8179E" w:rsidRDefault="00AF57D0" w:rsidP="00AF57D0"/>
    <w:p w14:paraId="2A0998EE" w14:textId="77777777" w:rsidR="00AF57D0" w:rsidRPr="00F8179E" w:rsidRDefault="00AF57D0" w:rsidP="00971D5E">
      <w:pPr>
        <w:pStyle w:val="QuestionStyle"/>
      </w:pPr>
      <w:r w:rsidRPr="00F8179E">
        <w:t>What is the main purpose of filtration?</w:t>
      </w:r>
    </w:p>
    <w:p w14:paraId="4D3CBABA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make a more homogenous beam</w:t>
      </w:r>
    </w:p>
    <w:p w14:paraId="2DD44A5D" w14:textId="7147FF7C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decrease patient dose by absorbing high energy </w:t>
      </w:r>
      <w:r w:rsidR="00991ABD">
        <w:t>X-ray</w:t>
      </w:r>
      <w:r w:rsidRPr="00F8179E">
        <w:t>s</w:t>
      </w:r>
    </w:p>
    <w:p w14:paraId="44358EA1" w14:textId="7DC89464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increase radiographic density by absorbing low energy </w:t>
      </w:r>
      <w:r w:rsidR="00991ABD">
        <w:t>X-ray</w:t>
      </w:r>
      <w:r w:rsidRPr="00F8179E">
        <w:t>s</w:t>
      </w:r>
    </w:p>
    <w:p w14:paraId="55AD7CD8" w14:textId="6117A045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decrease patient dose by absorbing low energy </w:t>
      </w:r>
      <w:r w:rsidR="00991ABD">
        <w:t>X-ray</w:t>
      </w:r>
      <w:r w:rsidRPr="00F8179E">
        <w:t>s</w:t>
      </w:r>
    </w:p>
    <w:p w14:paraId="7B9B59CF" w14:textId="77777777" w:rsidR="00AF57D0" w:rsidRPr="00F8179E" w:rsidRDefault="00AF57D0" w:rsidP="00AF57D0"/>
    <w:p w14:paraId="11D15742" w14:textId="77777777" w:rsidR="00AF57D0" w:rsidRPr="00F8179E" w:rsidRDefault="00AF57D0" w:rsidP="00971D5E">
      <w:pPr>
        <w:pStyle w:val="QuestionStyle"/>
      </w:pPr>
      <w:r w:rsidRPr="00F8179E">
        <w:t>To determine the HVL reading, you:</w:t>
      </w:r>
    </w:p>
    <w:p w14:paraId="270D3899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the mean value by the original value</w:t>
      </w:r>
    </w:p>
    <w:p w14:paraId="41411335" w14:textId="1F01D179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your origina</w:t>
      </w:r>
      <w:r w:rsidR="00D7063A">
        <w:t>l reading on the dosimeter by 2</w:t>
      </w:r>
    </w:p>
    <w:p w14:paraId="788AB8FC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Calculate 20% of the original dose</w:t>
      </w:r>
    </w:p>
    <w:p w14:paraId="7CE7887D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 xml:space="preserve">Multiply the number of aluminum sheets used by the original </w:t>
      </w:r>
      <w:proofErr w:type="spellStart"/>
      <w:r w:rsidRPr="00F8179E">
        <w:t>kVp</w:t>
      </w:r>
      <w:proofErr w:type="spellEnd"/>
    </w:p>
    <w:p w14:paraId="6D70F1B1" w14:textId="77777777" w:rsidR="00971D5E" w:rsidRDefault="00971D5E" w:rsidP="00AF57D0"/>
    <w:p w14:paraId="596C27CF" w14:textId="1064A8A9" w:rsidR="00AF57D0" w:rsidRPr="00F8179E" w:rsidRDefault="00AF57D0" w:rsidP="00971D5E">
      <w:pPr>
        <w:pStyle w:val="QuestionStyle"/>
      </w:pPr>
      <w:r w:rsidRPr="00F8179E">
        <w:t>The purpose of the mA linearity test is to determine</w:t>
      </w:r>
      <w:r w:rsidR="00531B65">
        <w:t xml:space="preserve"> that</w:t>
      </w:r>
      <w:r w:rsidRPr="00F8179E">
        <w:t xml:space="preserve"> the relationship between _________ is linear.</w:t>
      </w:r>
    </w:p>
    <w:p w14:paraId="2540088B" w14:textId="23CDC5BB" w:rsidR="00AF57D0" w:rsidRPr="00F8179E" w:rsidRDefault="00AF57D0" w:rsidP="00971D5E">
      <w:pPr>
        <w:pStyle w:val="AnswerStyle"/>
        <w:numPr>
          <w:ilvl w:val="0"/>
          <w:numId w:val="36"/>
        </w:numPr>
      </w:pPr>
      <w:proofErr w:type="spellStart"/>
      <w:r w:rsidRPr="00F8179E">
        <w:t>mAs</w:t>
      </w:r>
      <w:proofErr w:type="spellEnd"/>
      <w:r w:rsidRPr="00F8179E">
        <w:t xml:space="preserve"> and dose</w:t>
      </w:r>
    </w:p>
    <w:p w14:paraId="249475E5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proofErr w:type="spellStart"/>
      <w:r w:rsidRPr="00F8179E">
        <w:t>mAs</w:t>
      </w:r>
      <w:proofErr w:type="spellEnd"/>
      <w:r w:rsidRPr="00F8179E">
        <w:t xml:space="preserve"> and </w:t>
      </w:r>
      <w:proofErr w:type="spellStart"/>
      <w:r w:rsidRPr="00F8179E">
        <w:t>kVp</w:t>
      </w:r>
      <w:proofErr w:type="spellEnd"/>
    </w:p>
    <w:p w14:paraId="6E7B8AE9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 and time</w:t>
      </w:r>
    </w:p>
    <w:p w14:paraId="148CF9BE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proofErr w:type="spellStart"/>
      <w:r w:rsidRPr="00F8179E">
        <w:t>mAs</w:t>
      </w:r>
      <w:proofErr w:type="spellEnd"/>
      <w:r w:rsidRPr="00F8179E">
        <w:t xml:space="preserve"> and filtration</w:t>
      </w:r>
    </w:p>
    <w:p w14:paraId="7F55B37A" w14:textId="77777777" w:rsidR="00AF57D0" w:rsidRPr="00F8179E" w:rsidRDefault="00AF57D0" w:rsidP="00AF57D0"/>
    <w:p w14:paraId="15D35E23" w14:textId="77777777" w:rsidR="00AF57D0" w:rsidRPr="00F8179E" w:rsidRDefault="00AF57D0" w:rsidP="00971D5E">
      <w:pPr>
        <w:pStyle w:val="QuestionStyle"/>
      </w:pPr>
      <w:r w:rsidRPr="00F8179E">
        <w:lastRenderedPageBreak/>
        <w:t xml:space="preserve">If the exposure readout at 64 </w:t>
      </w:r>
      <w:proofErr w:type="spellStart"/>
      <w:r w:rsidRPr="00F8179E">
        <w:t>mAs</w:t>
      </w:r>
      <w:proofErr w:type="spellEnd"/>
      <w:r w:rsidRPr="00F8179E">
        <w:t xml:space="preserve"> is 400 </w:t>
      </w:r>
      <w:proofErr w:type="spellStart"/>
      <w:r w:rsidRPr="00F8179E">
        <w:t>mR</w:t>
      </w:r>
      <w:proofErr w:type="spellEnd"/>
      <w:r w:rsidRPr="00F8179E">
        <w:t xml:space="preserve">, theoretically what will the exposure be at 32 </w:t>
      </w:r>
      <w:proofErr w:type="spellStart"/>
      <w:r w:rsidRPr="00F8179E">
        <w:t>mAs</w:t>
      </w:r>
      <w:proofErr w:type="spellEnd"/>
      <w:r w:rsidRPr="00F8179E">
        <w:t>?</w:t>
      </w:r>
    </w:p>
    <w:p w14:paraId="68CF2048" w14:textId="0AD95C38" w:rsidR="00AF57D0" w:rsidRPr="00F8179E" w:rsidRDefault="00D7063A" w:rsidP="00971D5E">
      <w:pPr>
        <w:pStyle w:val="AnswerStyle"/>
        <w:numPr>
          <w:ilvl w:val="0"/>
          <w:numId w:val="37"/>
        </w:numPr>
      </w:pPr>
      <w:r>
        <w:t xml:space="preserve">200 </w:t>
      </w:r>
      <w:proofErr w:type="spellStart"/>
      <w:r>
        <w:t>mR</w:t>
      </w:r>
      <w:proofErr w:type="spellEnd"/>
    </w:p>
    <w:p w14:paraId="6D165381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800 </w:t>
      </w:r>
      <w:proofErr w:type="spellStart"/>
      <w:r w:rsidRPr="00F8179E">
        <w:t>mR</w:t>
      </w:r>
      <w:proofErr w:type="spellEnd"/>
    </w:p>
    <w:p w14:paraId="0C8E648B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400 </w:t>
      </w:r>
      <w:proofErr w:type="spellStart"/>
      <w:r w:rsidRPr="00F8179E">
        <w:t>mR</w:t>
      </w:r>
      <w:proofErr w:type="spellEnd"/>
    </w:p>
    <w:p w14:paraId="4DB3D288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 xml:space="preserve">100 </w:t>
      </w:r>
      <w:proofErr w:type="spellStart"/>
      <w:r w:rsidRPr="00F8179E">
        <w:t>mR</w:t>
      </w:r>
      <w:proofErr w:type="spellEnd"/>
    </w:p>
    <w:p w14:paraId="06A0816E" w14:textId="77777777" w:rsidR="00AF57D0" w:rsidRPr="00F8179E" w:rsidRDefault="00AF57D0" w:rsidP="00AF57D0"/>
    <w:p w14:paraId="5691FA27" w14:textId="77777777" w:rsidR="00AF57D0" w:rsidRPr="00F8179E" w:rsidRDefault="00AF57D0" w:rsidP="00971D5E">
      <w:pPr>
        <w:pStyle w:val="QuestionStyle"/>
      </w:pPr>
      <w:r w:rsidRPr="00F8179E">
        <w:t>AEC tests need to be performed:</w:t>
      </w:r>
    </w:p>
    <w:p w14:paraId="393695EA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Monthly</w:t>
      </w:r>
    </w:p>
    <w:p w14:paraId="7E22137C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Bimonthly</w:t>
      </w:r>
    </w:p>
    <w:p w14:paraId="7C52884F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Semiannually</w:t>
      </w:r>
    </w:p>
    <w:p w14:paraId="0544401B" w14:textId="4FB388B0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Annually</w:t>
      </w:r>
    </w:p>
    <w:p w14:paraId="6049F18B" w14:textId="77777777" w:rsidR="00971D5E" w:rsidRDefault="00971D5E" w:rsidP="00971D5E">
      <w:pPr>
        <w:pStyle w:val="AnswerStyle"/>
        <w:numPr>
          <w:ilvl w:val="0"/>
          <w:numId w:val="0"/>
        </w:numPr>
      </w:pPr>
    </w:p>
    <w:p w14:paraId="549FA607" w14:textId="77C3114A" w:rsidR="00971D5E" w:rsidRPr="00F8179E" w:rsidRDefault="00971D5E" w:rsidP="00971D5E">
      <w:pPr>
        <w:pStyle w:val="QuestionStyle"/>
      </w:pPr>
      <w:r>
        <w:t>The below</w:t>
      </w:r>
      <w:r w:rsidRPr="00F8179E">
        <w:t xml:space="preserve"> picture depicts the set up for which of the following tests: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5670"/>
      </w:tblGrid>
      <w:tr w:rsidR="00971D5E" w14:paraId="164E74FC" w14:textId="77777777" w:rsidTr="00991ABD">
        <w:trPr>
          <w:jc w:val="center"/>
        </w:trPr>
        <w:tc>
          <w:tcPr>
            <w:tcW w:w="3420" w:type="dxa"/>
            <w:vAlign w:val="center"/>
          </w:tcPr>
          <w:p w14:paraId="2DF5CEE0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mA linearity</w:t>
            </w:r>
          </w:p>
          <w:p w14:paraId="4A0E2664" w14:textId="5F38204E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Timer accuracy</w:t>
            </w:r>
          </w:p>
          <w:p w14:paraId="1BE39AF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sensitivity</w:t>
            </w:r>
          </w:p>
          <w:p w14:paraId="05BC473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field balance</w:t>
            </w:r>
          </w:p>
          <w:p w14:paraId="23045116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Positive beam limitation</w:t>
            </w:r>
          </w:p>
          <w:p w14:paraId="77A77F7F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HVL</w:t>
            </w:r>
          </w:p>
          <w:p w14:paraId="7C46D8BB" w14:textId="77777777" w:rsidR="00971D5E" w:rsidRDefault="00971D5E" w:rsidP="00971D5E"/>
        </w:tc>
        <w:tc>
          <w:tcPr>
            <w:tcW w:w="5670" w:type="dxa"/>
            <w:vAlign w:val="center"/>
          </w:tcPr>
          <w:p w14:paraId="44F56C74" w14:textId="1BBCE81F" w:rsidR="00971D5E" w:rsidRDefault="00971D5E" w:rsidP="00971D5E">
            <w:pPr>
              <w:jc w:val="center"/>
            </w:pPr>
            <w:r w:rsidRPr="00F8179E">
              <w:rPr>
                <w:noProof/>
              </w:rPr>
              <w:drawing>
                <wp:inline distT="0" distB="0" distL="0" distR="0" wp14:anchorId="3921A994" wp14:editId="5B737512">
                  <wp:extent cx="1842094" cy="2771775"/>
                  <wp:effectExtent l="0" t="0" r="6350" b="0"/>
                  <wp:docPr id="8" name="Picture 8" descr="C:\Users\jburton\Desktop\reproducibility pic with annota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burton\Desktop\reproducibility pic with annota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702" cy="2778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F9D884" w14:textId="52542B54" w:rsidR="00991ABD" w:rsidRPr="00991ABD" w:rsidRDefault="00991ABD" w:rsidP="004672DE">
      <w:pPr>
        <w:jc w:val="center"/>
        <w:rPr>
          <w:b/>
          <w:sz w:val="18"/>
          <w:szCs w:val="18"/>
        </w:rPr>
      </w:pPr>
    </w:p>
    <w:p w14:paraId="34C12346" w14:textId="77777777" w:rsidR="00991ABD" w:rsidRPr="00F8179E" w:rsidRDefault="00991ABD" w:rsidP="00AF57D0"/>
    <w:p w14:paraId="3EDB98BF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All of the above</w:t>
      </w:r>
    </w:p>
    <w:p w14:paraId="097FAE75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1,2,5,6</w:t>
      </w:r>
    </w:p>
    <w:p w14:paraId="02547488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3,4,6</w:t>
      </w:r>
    </w:p>
    <w:p w14:paraId="7D073774" w14:textId="65A7F9A6" w:rsidR="00AF57D0" w:rsidRPr="00F8179E" w:rsidRDefault="00D7063A" w:rsidP="00971D5E">
      <w:pPr>
        <w:pStyle w:val="AnswerStyle"/>
        <w:numPr>
          <w:ilvl w:val="0"/>
          <w:numId w:val="41"/>
        </w:numPr>
      </w:pPr>
      <w:r>
        <w:t>1,2,6</w:t>
      </w:r>
    </w:p>
    <w:p w14:paraId="18E76A3C" w14:textId="77777777" w:rsidR="00AF57D0" w:rsidRPr="00F8179E" w:rsidRDefault="00AF57D0" w:rsidP="00AF57D0"/>
    <w:p w14:paraId="4BDA110D" w14:textId="77777777" w:rsidR="00D7063A" w:rsidRDefault="00D7063A">
      <w:pPr>
        <w:spacing w:line="240" w:lineRule="auto"/>
      </w:pPr>
      <w:r>
        <w:br w:type="page"/>
      </w:r>
    </w:p>
    <w:p w14:paraId="00E34B67" w14:textId="4C07371C" w:rsidR="00AF57D0" w:rsidRPr="00F8179E" w:rsidRDefault="00971D5E" w:rsidP="00971D5E">
      <w:pPr>
        <w:pStyle w:val="QuestionStyle"/>
      </w:pPr>
      <w:r>
        <w:lastRenderedPageBreak/>
        <w:t>The below</w:t>
      </w:r>
      <w:r w:rsidRPr="00F8179E">
        <w:t xml:space="preserve"> picture depicts the set up for which QC tests?</w:t>
      </w:r>
    </w:p>
    <w:p w14:paraId="2AD06C76" w14:textId="4B90EC16" w:rsidR="00AF57D0" w:rsidRPr="00F8179E" w:rsidRDefault="00971D5E" w:rsidP="00991ABD">
      <w:pPr>
        <w:jc w:val="center"/>
      </w:pPr>
      <w:r w:rsidRPr="00F8179E">
        <w:rPr>
          <w:noProof/>
        </w:rPr>
        <w:drawing>
          <wp:inline distT="0" distB="0" distL="0" distR="0" wp14:anchorId="11BDEF2C" wp14:editId="56E43E2E">
            <wp:extent cx="3009900" cy="2000349"/>
            <wp:effectExtent l="0" t="0" r="0" b="0"/>
            <wp:docPr id="9" name="Picture 9" descr="C:\Users\jburton\Desktop\aec room set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burton\Desktop\aec room set u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728" cy="201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F1A74" w14:textId="38BACE7F" w:rsidR="00991ABD" w:rsidRPr="00991ABD" w:rsidRDefault="00991ABD" w:rsidP="00991ABD">
      <w:pPr>
        <w:jc w:val="center"/>
        <w:rPr>
          <w:b/>
          <w:sz w:val="18"/>
          <w:szCs w:val="18"/>
        </w:rPr>
      </w:pPr>
      <w:r w:rsidRPr="00991ABD">
        <w:rPr>
          <w:b/>
          <w:sz w:val="18"/>
          <w:szCs w:val="18"/>
        </w:rPr>
        <w:t xml:space="preserve">Figure </w:t>
      </w:r>
      <w:r>
        <w:rPr>
          <w:b/>
          <w:sz w:val="18"/>
          <w:szCs w:val="18"/>
        </w:rPr>
        <w:t>2</w:t>
      </w:r>
    </w:p>
    <w:p w14:paraId="63968CB6" w14:textId="77777777" w:rsidR="00991ABD" w:rsidRPr="00991ABD" w:rsidRDefault="00991ABD" w:rsidP="00991ABD">
      <w:pPr>
        <w:jc w:val="center"/>
        <w:rPr>
          <w:sz w:val="18"/>
          <w:szCs w:val="18"/>
        </w:rPr>
      </w:pPr>
      <w:r w:rsidRPr="00991ABD">
        <w:rPr>
          <w:sz w:val="18"/>
          <w:szCs w:val="18"/>
        </w:rPr>
        <w:t>© 2016, Southern A</w:t>
      </w:r>
      <w:r>
        <w:rPr>
          <w:sz w:val="18"/>
          <w:szCs w:val="18"/>
        </w:rPr>
        <w:t>lberta Institute of Technology</w:t>
      </w:r>
    </w:p>
    <w:p w14:paraId="0B5AD8C3" w14:textId="5E49B294" w:rsidR="00AF57D0" w:rsidRPr="00F8179E" w:rsidRDefault="00AF57D0" w:rsidP="00AF57D0"/>
    <w:p w14:paraId="58C67AE6" w14:textId="77777777" w:rsidR="00AF57D0" w:rsidRPr="00F8179E" w:rsidRDefault="00AF57D0" w:rsidP="00971D5E">
      <w:pPr>
        <w:pStyle w:val="AnswerStyle"/>
        <w:numPr>
          <w:ilvl w:val="0"/>
          <w:numId w:val="42"/>
        </w:numPr>
      </w:pPr>
      <w:r w:rsidRPr="00F8179E">
        <w:t>mA linearity</w:t>
      </w:r>
    </w:p>
    <w:p w14:paraId="5165B2E7" w14:textId="093C6629" w:rsidR="00AF57D0" w:rsidRPr="00F8179E" w:rsidRDefault="00971D5E" w:rsidP="00971D5E">
      <w:pPr>
        <w:pStyle w:val="AnswerStyle"/>
        <w:numPr>
          <w:ilvl w:val="0"/>
          <w:numId w:val="42"/>
        </w:numPr>
      </w:pPr>
      <w:r w:rsidRPr="00F8179E">
        <w:t>Reproducibility</w:t>
      </w:r>
    </w:p>
    <w:p w14:paraId="458D3098" w14:textId="2E031A21" w:rsidR="00AF57D0" w:rsidRPr="00F8179E" w:rsidRDefault="00D7063A" w:rsidP="00971D5E">
      <w:pPr>
        <w:pStyle w:val="AnswerStyle"/>
        <w:numPr>
          <w:ilvl w:val="0"/>
          <w:numId w:val="42"/>
        </w:numPr>
      </w:pPr>
      <w:r>
        <w:t>AEC field balance</w:t>
      </w:r>
    </w:p>
    <w:p w14:paraId="548E078A" w14:textId="77777777" w:rsidR="00AF57D0" w:rsidRPr="00F8179E" w:rsidRDefault="00AF57D0" w:rsidP="00971D5E">
      <w:pPr>
        <w:pStyle w:val="AnswerStyle"/>
        <w:numPr>
          <w:ilvl w:val="0"/>
          <w:numId w:val="42"/>
        </w:numPr>
      </w:pPr>
      <w:r w:rsidRPr="00F8179E">
        <w:t>Light field-radiation field alignment</w:t>
      </w:r>
    </w:p>
    <w:p w14:paraId="67C42E8B" w14:textId="77777777" w:rsidR="00AF57D0" w:rsidRPr="00F8179E" w:rsidRDefault="00AF57D0" w:rsidP="00AF57D0"/>
    <w:p w14:paraId="6C3A7C89" w14:textId="30B48689" w:rsidR="00AF57D0" w:rsidRPr="00F8179E" w:rsidRDefault="00AF57D0" w:rsidP="00971D5E">
      <w:pPr>
        <w:pStyle w:val="QuestionStyle"/>
      </w:pPr>
      <w:r w:rsidRPr="00F8179E">
        <w:t xml:space="preserve">According to SC 35, the HVL at 80 </w:t>
      </w:r>
      <w:proofErr w:type="spellStart"/>
      <w:r w:rsidRPr="00F8179E">
        <w:t>kVp</w:t>
      </w:r>
      <w:proofErr w:type="spellEnd"/>
      <w:r w:rsidRPr="00F8179E">
        <w:t xml:space="preserve"> must be at least ____</w:t>
      </w:r>
      <w:r w:rsidR="00531B65">
        <w:t xml:space="preserve"> </w:t>
      </w:r>
      <w:r w:rsidRPr="00F8179E">
        <w:t>mm of aluminum.</w:t>
      </w:r>
    </w:p>
    <w:p w14:paraId="1AC87F25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2.5</w:t>
      </w:r>
    </w:p>
    <w:p w14:paraId="18C26D29" w14:textId="63D451CB" w:rsidR="00AF57D0" w:rsidRPr="00F8179E" w:rsidRDefault="00D7063A" w:rsidP="00971D5E">
      <w:pPr>
        <w:pStyle w:val="AnswerStyle"/>
        <w:numPr>
          <w:ilvl w:val="0"/>
          <w:numId w:val="43"/>
        </w:numPr>
      </w:pPr>
      <w:r>
        <w:t>2.9</w:t>
      </w:r>
    </w:p>
    <w:p w14:paraId="75E272A4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3.2</w:t>
      </w:r>
    </w:p>
    <w:p w14:paraId="0B54F8FD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3.6</w:t>
      </w:r>
    </w:p>
    <w:p w14:paraId="55E0BBAE" w14:textId="77777777" w:rsidR="00AF57D0" w:rsidRPr="00F8179E" w:rsidRDefault="00AF57D0" w:rsidP="00AF57D0"/>
    <w:p w14:paraId="298CDDC6" w14:textId="77777777" w:rsidR="00AF57D0" w:rsidRPr="00F8179E" w:rsidRDefault="00AF57D0" w:rsidP="00971D5E">
      <w:pPr>
        <w:pStyle w:val="QuestionStyle"/>
      </w:pPr>
      <w:r w:rsidRPr="00F8179E">
        <w:t xml:space="preserve">According to SC 35, the </w:t>
      </w:r>
      <w:proofErr w:type="spellStart"/>
      <w:r w:rsidRPr="00F8179E">
        <w:t>kVp</w:t>
      </w:r>
      <w:proofErr w:type="spellEnd"/>
      <w:r w:rsidRPr="00F8179E">
        <w:t xml:space="preserve"> must not deviate from the selected value by more than:</w:t>
      </w:r>
    </w:p>
    <w:p w14:paraId="1C24CD6C" w14:textId="76C2345A" w:rsidR="00AF57D0" w:rsidRPr="00F8179E" w:rsidRDefault="00D7063A" w:rsidP="00971D5E">
      <w:pPr>
        <w:pStyle w:val="AnswerStyle"/>
        <w:numPr>
          <w:ilvl w:val="0"/>
          <w:numId w:val="44"/>
        </w:numPr>
      </w:pPr>
      <w:r>
        <w:t>10%</w:t>
      </w:r>
    </w:p>
    <w:p w14:paraId="4AE96F91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20%</w:t>
      </w:r>
    </w:p>
    <w:p w14:paraId="7869E484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15%</w:t>
      </w:r>
    </w:p>
    <w:p w14:paraId="117089CD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5%</w:t>
      </w:r>
    </w:p>
    <w:p w14:paraId="25633C0A" w14:textId="71909F79" w:rsidR="00991ABD" w:rsidRDefault="00991ABD">
      <w:pPr>
        <w:spacing w:line="240" w:lineRule="auto"/>
      </w:pPr>
      <w:r>
        <w:br w:type="page"/>
      </w:r>
    </w:p>
    <w:p w14:paraId="33C2666F" w14:textId="77777777" w:rsidR="00AF57D0" w:rsidRPr="00F8179E" w:rsidRDefault="00AF57D0" w:rsidP="00971D5E">
      <w:pPr>
        <w:pStyle w:val="QuestionStyle"/>
      </w:pPr>
      <w:r w:rsidRPr="00F8179E">
        <w:lastRenderedPageBreak/>
        <w:t>According to SC 35, the mA must not deviate from the selected value by more than:</w:t>
      </w:r>
    </w:p>
    <w:p w14:paraId="43E06CA4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10%</w:t>
      </w:r>
    </w:p>
    <w:p w14:paraId="13B4B1E3" w14:textId="4A1E4B71" w:rsidR="00AF57D0" w:rsidRPr="00F8179E" w:rsidRDefault="00D7063A" w:rsidP="00971D5E">
      <w:pPr>
        <w:pStyle w:val="AnswerStyle"/>
        <w:numPr>
          <w:ilvl w:val="0"/>
          <w:numId w:val="45"/>
        </w:numPr>
      </w:pPr>
      <w:r>
        <w:t>20%</w:t>
      </w:r>
    </w:p>
    <w:p w14:paraId="161910EF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15%</w:t>
      </w:r>
    </w:p>
    <w:p w14:paraId="5AAB4E87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5%</w:t>
      </w:r>
    </w:p>
    <w:p w14:paraId="78F08999" w14:textId="77777777" w:rsidR="00AF57D0" w:rsidRPr="00F8179E" w:rsidRDefault="00AF57D0" w:rsidP="00AF57D0"/>
    <w:p w14:paraId="3EDBBCC0" w14:textId="77777777" w:rsidR="00AF57D0" w:rsidRPr="00F8179E" w:rsidRDefault="00AF57D0" w:rsidP="00971D5E">
      <w:pPr>
        <w:pStyle w:val="QuestionStyle"/>
      </w:pPr>
      <w:r w:rsidRPr="00F8179E">
        <w:t>According to SC 35, the loading time must not deviate from the selected value by more than:</w:t>
      </w:r>
    </w:p>
    <w:p w14:paraId="0EE4E97F" w14:textId="67E38473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10% + 1</w:t>
      </w:r>
      <w:r w:rsidR="00531B65">
        <w:t xml:space="preserve"> </w:t>
      </w:r>
      <w:proofErr w:type="spellStart"/>
      <w:r w:rsidR="00D7063A">
        <w:t>ms</w:t>
      </w:r>
      <w:proofErr w:type="spellEnd"/>
    </w:p>
    <w:p w14:paraId="7EDE5525" w14:textId="48FAD89F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+ 1</w:t>
      </w:r>
      <w:r w:rsidR="00531B65">
        <w:t xml:space="preserve"> </w:t>
      </w:r>
      <w:proofErr w:type="spellStart"/>
      <w:r w:rsidRPr="00F8179E">
        <w:t>ms</w:t>
      </w:r>
      <w:proofErr w:type="spellEnd"/>
    </w:p>
    <w:p w14:paraId="32756C7F" w14:textId="77777777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 xml:space="preserve">10% + 0.2 </w:t>
      </w:r>
      <w:proofErr w:type="spellStart"/>
      <w:r w:rsidRPr="00F8179E">
        <w:t>ms</w:t>
      </w:r>
      <w:proofErr w:type="spellEnd"/>
    </w:p>
    <w:p w14:paraId="66F6DD3C" w14:textId="5A3565C0" w:rsidR="004078BB" w:rsidRDefault="00AF57D0" w:rsidP="00D7063A">
      <w:pPr>
        <w:pStyle w:val="AnswerStyle"/>
        <w:numPr>
          <w:ilvl w:val="0"/>
          <w:numId w:val="46"/>
        </w:numPr>
      </w:pPr>
      <w:r w:rsidRPr="00F8179E">
        <w:t>20%</w:t>
      </w:r>
      <w:r w:rsidR="00531B65">
        <w:t xml:space="preserve"> +</w:t>
      </w:r>
      <w:r w:rsidRPr="00F8179E">
        <w:t xml:space="preserve"> 0.1</w:t>
      </w:r>
      <w:r w:rsidR="00531B65">
        <w:t xml:space="preserve"> </w:t>
      </w:r>
      <w:proofErr w:type="spellStart"/>
      <w:r w:rsidRPr="00F8179E">
        <w:t>ms</w:t>
      </w:r>
      <w:proofErr w:type="spellEnd"/>
    </w:p>
    <w:p w14:paraId="6B9554B4" w14:textId="77777777" w:rsidR="00D26144" w:rsidRDefault="00D26144" w:rsidP="00297B3E"/>
    <w:p w14:paraId="5ADF731A" w14:textId="77777777" w:rsidR="001C77AE" w:rsidRDefault="001C77AE" w:rsidP="00297B3E">
      <w:pPr>
        <w:sectPr w:rsidR="001C77AE" w:rsidSect="008B6EED">
          <w:footerReference w:type="default" r:id="rId17"/>
          <w:footerReference w:type="first" r:id="rId18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494F9412" w14:textId="77777777" w:rsidR="00D26144" w:rsidRDefault="00D26144" w:rsidP="00297B3E"/>
    <w:sectPr w:rsidR="00D26144" w:rsidSect="00E00E9B">
      <w:footerReference w:type="default" r:id="rId19"/>
      <w:footerReference w:type="first" r:id="rId20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D165E" w14:textId="77777777" w:rsidR="008D20E7" w:rsidRDefault="008D20E7" w:rsidP="00297B3E">
      <w:r>
        <w:separator/>
      </w:r>
    </w:p>
    <w:p w14:paraId="3B50030B" w14:textId="77777777" w:rsidR="008D20E7" w:rsidRDefault="008D20E7" w:rsidP="00297B3E"/>
    <w:p w14:paraId="0791903F" w14:textId="77777777" w:rsidR="008D20E7" w:rsidRDefault="008D20E7" w:rsidP="00297B3E"/>
  </w:endnote>
  <w:endnote w:type="continuationSeparator" w:id="0">
    <w:p w14:paraId="12F59286" w14:textId="77777777" w:rsidR="008D20E7" w:rsidRDefault="008D20E7" w:rsidP="00297B3E">
      <w:r>
        <w:continuationSeparator/>
      </w:r>
    </w:p>
    <w:p w14:paraId="7202CC02" w14:textId="77777777" w:rsidR="008D20E7" w:rsidRDefault="008D20E7" w:rsidP="00297B3E"/>
    <w:p w14:paraId="705964CE" w14:textId="77777777" w:rsidR="008D20E7" w:rsidRDefault="008D20E7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4661D0C9" w14:paraId="1963084D" w14:textId="77777777" w:rsidTr="4661D0C9">
      <w:trPr>
        <w:trHeight w:val="300"/>
      </w:trPr>
      <w:tc>
        <w:tcPr>
          <w:tcW w:w="3500" w:type="dxa"/>
        </w:tcPr>
        <w:p w14:paraId="687EF966" w14:textId="760A8C0E" w:rsidR="4661D0C9" w:rsidRDefault="4661D0C9" w:rsidP="4661D0C9">
          <w:pPr>
            <w:pStyle w:val="Header"/>
            <w:ind w:left="-115"/>
          </w:pPr>
        </w:p>
      </w:tc>
      <w:tc>
        <w:tcPr>
          <w:tcW w:w="3500" w:type="dxa"/>
        </w:tcPr>
        <w:p w14:paraId="0B1E5654" w14:textId="234436FF" w:rsidR="4661D0C9" w:rsidRDefault="4661D0C9" w:rsidP="4661D0C9">
          <w:pPr>
            <w:pStyle w:val="Header"/>
            <w:jc w:val="center"/>
          </w:pPr>
        </w:p>
      </w:tc>
      <w:tc>
        <w:tcPr>
          <w:tcW w:w="3500" w:type="dxa"/>
        </w:tcPr>
        <w:p w14:paraId="1DAE59CE" w14:textId="0461D884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29261EEE" w14:textId="49BEA276" w:rsidR="4661D0C9" w:rsidRDefault="4661D0C9" w:rsidP="4661D0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00"/>
      <w:gridCol w:w="3500"/>
      <w:gridCol w:w="3500"/>
    </w:tblGrid>
    <w:tr w:rsidR="4661D0C9" w14:paraId="231CD0B1" w14:textId="77777777" w:rsidTr="4661D0C9">
      <w:trPr>
        <w:trHeight w:val="300"/>
      </w:trPr>
      <w:tc>
        <w:tcPr>
          <w:tcW w:w="3500" w:type="dxa"/>
        </w:tcPr>
        <w:p w14:paraId="6C67B3FB" w14:textId="4B3EAD08" w:rsidR="4661D0C9" w:rsidRDefault="4661D0C9" w:rsidP="4661D0C9">
          <w:pPr>
            <w:pStyle w:val="Header"/>
            <w:ind w:left="-115"/>
          </w:pPr>
        </w:p>
      </w:tc>
      <w:tc>
        <w:tcPr>
          <w:tcW w:w="3500" w:type="dxa"/>
        </w:tcPr>
        <w:p w14:paraId="58EB7D04" w14:textId="5A5F7B26" w:rsidR="4661D0C9" w:rsidRDefault="4661D0C9" w:rsidP="4661D0C9">
          <w:pPr>
            <w:pStyle w:val="Header"/>
            <w:jc w:val="center"/>
          </w:pPr>
        </w:p>
      </w:tc>
      <w:tc>
        <w:tcPr>
          <w:tcW w:w="3500" w:type="dxa"/>
        </w:tcPr>
        <w:p w14:paraId="30A8619A" w14:textId="4F7ECDB4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7F465CA5" w14:textId="16958717" w:rsidR="4661D0C9" w:rsidRDefault="4661D0C9" w:rsidP="4661D0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61D0C9" w14:paraId="5EA5CAA1" w14:textId="77777777" w:rsidTr="4661D0C9">
      <w:trPr>
        <w:trHeight w:val="300"/>
      </w:trPr>
      <w:tc>
        <w:tcPr>
          <w:tcW w:w="3120" w:type="dxa"/>
        </w:tcPr>
        <w:p w14:paraId="15A51AA8" w14:textId="12C50FB4" w:rsidR="4661D0C9" w:rsidRDefault="4661D0C9" w:rsidP="4661D0C9">
          <w:pPr>
            <w:pStyle w:val="Header"/>
            <w:ind w:left="-115"/>
          </w:pPr>
        </w:p>
      </w:tc>
      <w:tc>
        <w:tcPr>
          <w:tcW w:w="3120" w:type="dxa"/>
        </w:tcPr>
        <w:p w14:paraId="4453F629" w14:textId="7595F8E6" w:rsidR="4661D0C9" w:rsidRDefault="4661D0C9" w:rsidP="4661D0C9">
          <w:pPr>
            <w:pStyle w:val="Header"/>
            <w:jc w:val="center"/>
          </w:pPr>
        </w:p>
      </w:tc>
      <w:tc>
        <w:tcPr>
          <w:tcW w:w="3120" w:type="dxa"/>
        </w:tcPr>
        <w:p w14:paraId="57D8BB28" w14:textId="11A053F0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2EBF1850" w14:textId="6CE9A9AA" w:rsidR="4661D0C9" w:rsidRDefault="4661D0C9" w:rsidP="4661D0C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61D0C9" w14:paraId="31B0F0BD" w14:textId="77777777" w:rsidTr="4661D0C9">
      <w:trPr>
        <w:trHeight w:val="300"/>
      </w:trPr>
      <w:tc>
        <w:tcPr>
          <w:tcW w:w="3120" w:type="dxa"/>
        </w:tcPr>
        <w:p w14:paraId="25D11830" w14:textId="2F183477" w:rsidR="4661D0C9" w:rsidRDefault="4661D0C9" w:rsidP="4661D0C9">
          <w:pPr>
            <w:pStyle w:val="Header"/>
            <w:ind w:left="-115"/>
          </w:pPr>
        </w:p>
      </w:tc>
      <w:tc>
        <w:tcPr>
          <w:tcW w:w="3120" w:type="dxa"/>
        </w:tcPr>
        <w:p w14:paraId="25CBAFF9" w14:textId="03E034A2" w:rsidR="4661D0C9" w:rsidRDefault="4661D0C9" w:rsidP="4661D0C9">
          <w:pPr>
            <w:pStyle w:val="Header"/>
            <w:jc w:val="center"/>
          </w:pPr>
        </w:p>
      </w:tc>
      <w:tc>
        <w:tcPr>
          <w:tcW w:w="3120" w:type="dxa"/>
        </w:tcPr>
        <w:p w14:paraId="2BD24096" w14:textId="29322A03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2613EFEA" w14:textId="63E2377C" w:rsidR="4661D0C9" w:rsidRDefault="4661D0C9" w:rsidP="4661D0C9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61D0C9" w14:paraId="5F38EBF9" w14:textId="77777777" w:rsidTr="4661D0C9">
      <w:trPr>
        <w:trHeight w:val="300"/>
      </w:trPr>
      <w:tc>
        <w:tcPr>
          <w:tcW w:w="3120" w:type="dxa"/>
        </w:tcPr>
        <w:p w14:paraId="0034CB3F" w14:textId="6C930467" w:rsidR="4661D0C9" w:rsidRDefault="4661D0C9" w:rsidP="4661D0C9">
          <w:pPr>
            <w:pStyle w:val="Header"/>
            <w:ind w:left="-115"/>
          </w:pPr>
        </w:p>
      </w:tc>
      <w:tc>
        <w:tcPr>
          <w:tcW w:w="3120" w:type="dxa"/>
        </w:tcPr>
        <w:p w14:paraId="1E1644C0" w14:textId="50F2A9C7" w:rsidR="4661D0C9" w:rsidRDefault="4661D0C9" w:rsidP="4661D0C9">
          <w:pPr>
            <w:pStyle w:val="Header"/>
            <w:jc w:val="center"/>
          </w:pPr>
        </w:p>
      </w:tc>
      <w:tc>
        <w:tcPr>
          <w:tcW w:w="3120" w:type="dxa"/>
        </w:tcPr>
        <w:p w14:paraId="78D3A8A3" w14:textId="4136B381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07A8CB4A" w14:textId="35D88EA1" w:rsidR="4661D0C9" w:rsidRDefault="4661D0C9" w:rsidP="4661D0C9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661D0C9" w14:paraId="47B02DE0" w14:textId="77777777" w:rsidTr="4661D0C9">
      <w:trPr>
        <w:trHeight w:val="300"/>
      </w:trPr>
      <w:tc>
        <w:tcPr>
          <w:tcW w:w="3120" w:type="dxa"/>
        </w:tcPr>
        <w:p w14:paraId="7CB0AE4D" w14:textId="08E31168" w:rsidR="4661D0C9" w:rsidRDefault="4661D0C9" w:rsidP="4661D0C9">
          <w:pPr>
            <w:pStyle w:val="Header"/>
            <w:ind w:left="-115"/>
          </w:pPr>
        </w:p>
      </w:tc>
      <w:tc>
        <w:tcPr>
          <w:tcW w:w="3120" w:type="dxa"/>
        </w:tcPr>
        <w:p w14:paraId="127FC112" w14:textId="695BB6D2" w:rsidR="4661D0C9" w:rsidRDefault="4661D0C9" w:rsidP="4661D0C9">
          <w:pPr>
            <w:pStyle w:val="Header"/>
            <w:jc w:val="center"/>
          </w:pPr>
        </w:p>
      </w:tc>
      <w:tc>
        <w:tcPr>
          <w:tcW w:w="3120" w:type="dxa"/>
        </w:tcPr>
        <w:p w14:paraId="43331408" w14:textId="5B1B2C6D" w:rsidR="4661D0C9" w:rsidRDefault="4661D0C9" w:rsidP="4661D0C9">
          <w:pPr>
            <w:pStyle w:val="Header"/>
            <w:ind w:right="-115"/>
            <w:jc w:val="right"/>
          </w:pPr>
        </w:p>
      </w:tc>
    </w:tr>
  </w:tbl>
  <w:p w14:paraId="397E8319" w14:textId="6E7A1573" w:rsidR="4661D0C9" w:rsidRDefault="4661D0C9" w:rsidP="4661D0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2AAD2" w14:textId="77777777" w:rsidR="008D20E7" w:rsidRDefault="008D20E7" w:rsidP="00297B3E">
      <w:r>
        <w:separator/>
      </w:r>
    </w:p>
    <w:p w14:paraId="72AFE2C9" w14:textId="77777777" w:rsidR="008D20E7" w:rsidRDefault="008D20E7" w:rsidP="00297B3E"/>
    <w:p w14:paraId="609C2CD2" w14:textId="77777777" w:rsidR="008D20E7" w:rsidRDefault="008D20E7" w:rsidP="00297B3E"/>
  </w:footnote>
  <w:footnote w:type="continuationSeparator" w:id="0">
    <w:p w14:paraId="0C7A36BF" w14:textId="77777777" w:rsidR="008D20E7" w:rsidRDefault="008D20E7" w:rsidP="00297B3E">
      <w:r>
        <w:continuationSeparator/>
      </w:r>
    </w:p>
    <w:p w14:paraId="4792F043" w14:textId="77777777" w:rsidR="008D20E7" w:rsidRDefault="008D20E7" w:rsidP="00297B3E"/>
    <w:p w14:paraId="6B1820FD" w14:textId="77777777" w:rsidR="008D20E7" w:rsidRDefault="008D20E7" w:rsidP="00297B3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11C61650"/>
    <w:lvl w:ilvl="0" w:tplc="7AB4E796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D597879"/>
    <w:multiLevelType w:val="hybridMultilevel"/>
    <w:tmpl w:val="0062214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55542D"/>
    <w:multiLevelType w:val="hybridMultilevel"/>
    <w:tmpl w:val="F0C41EC2"/>
    <w:lvl w:ilvl="0" w:tplc="D1B497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76F72"/>
    <w:multiLevelType w:val="hybridMultilevel"/>
    <w:tmpl w:val="64A45D8E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D74E5"/>
    <w:multiLevelType w:val="hybridMultilevel"/>
    <w:tmpl w:val="6706DEC4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B7251"/>
    <w:multiLevelType w:val="hybridMultilevel"/>
    <w:tmpl w:val="56184612"/>
    <w:lvl w:ilvl="0" w:tplc="6CA0BAD2">
      <w:start w:val="1"/>
      <w:numFmt w:val="lowerLetter"/>
      <w:pStyle w:val="AnswerStyle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0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0"/>
  </w:num>
  <w:num w:numId="15">
    <w:abstractNumId w:val="0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5"/>
    <w:lvlOverride w:ilvl="0">
      <w:startOverride w:val="1"/>
    </w:lvlOverride>
  </w:num>
  <w:num w:numId="40">
    <w:abstractNumId w:val="2"/>
  </w:num>
  <w:num w:numId="41">
    <w:abstractNumId w:val="5"/>
    <w:lvlOverride w:ilvl="0">
      <w:startOverride w:val="1"/>
    </w:lvlOverride>
  </w:num>
  <w:num w:numId="42">
    <w:abstractNumId w:val="5"/>
    <w:lvlOverride w:ilvl="0">
      <w:startOverride w:val="1"/>
    </w:lvlOverride>
  </w:num>
  <w:num w:numId="43">
    <w:abstractNumId w:val="5"/>
    <w:lvlOverride w:ilvl="0">
      <w:startOverride w:val="1"/>
    </w:lvlOverride>
  </w:num>
  <w:num w:numId="44">
    <w:abstractNumId w:val="5"/>
    <w:lvlOverride w:ilvl="0">
      <w:startOverride w:val="1"/>
    </w:lvlOverride>
  </w:num>
  <w:num w:numId="45">
    <w:abstractNumId w:val="5"/>
    <w:lvlOverride w:ilvl="0">
      <w:startOverride w:val="1"/>
    </w:lvlOverride>
  </w:num>
  <w:num w:numId="4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829F6"/>
    <w:rsid w:val="00090ACB"/>
    <w:rsid w:val="00095D68"/>
    <w:rsid w:val="000A1A97"/>
    <w:rsid w:val="000D0E6B"/>
    <w:rsid w:val="000D5A67"/>
    <w:rsid w:val="000D6CD4"/>
    <w:rsid w:val="00117156"/>
    <w:rsid w:val="00142024"/>
    <w:rsid w:val="00144E22"/>
    <w:rsid w:val="001547CE"/>
    <w:rsid w:val="001A0A50"/>
    <w:rsid w:val="001A3C99"/>
    <w:rsid w:val="001B6665"/>
    <w:rsid w:val="001C0A55"/>
    <w:rsid w:val="001C3055"/>
    <w:rsid w:val="001C77AE"/>
    <w:rsid w:val="001D399F"/>
    <w:rsid w:val="001E286E"/>
    <w:rsid w:val="001E53ED"/>
    <w:rsid w:val="00246A9D"/>
    <w:rsid w:val="00264C10"/>
    <w:rsid w:val="00270DF6"/>
    <w:rsid w:val="00276B8F"/>
    <w:rsid w:val="00297B3E"/>
    <w:rsid w:val="002B2A28"/>
    <w:rsid w:val="003152BC"/>
    <w:rsid w:val="003200AE"/>
    <w:rsid w:val="00337BAE"/>
    <w:rsid w:val="00350155"/>
    <w:rsid w:val="00350648"/>
    <w:rsid w:val="00357496"/>
    <w:rsid w:val="00373D1D"/>
    <w:rsid w:val="00381A18"/>
    <w:rsid w:val="00393D87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672DE"/>
    <w:rsid w:val="004A2C33"/>
    <w:rsid w:val="004C4C4D"/>
    <w:rsid w:val="004C6B67"/>
    <w:rsid w:val="004E2235"/>
    <w:rsid w:val="0050120A"/>
    <w:rsid w:val="005078E4"/>
    <w:rsid w:val="00526375"/>
    <w:rsid w:val="00531B65"/>
    <w:rsid w:val="00547B60"/>
    <w:rsid w:val="00557A2E"/>
    <w:rsid w:val="005673DD"/>
    <w:rsid w:val="005A25B4"/>
    <w:rsid w:val="005B2B6A"/>
    <w:rsid w:val="005C05FB"/>
    <w:rsid w:val="006013D6"/>
    <w:rsid w:val="00605B9C"/>
    <w:rsid w:val="006148DC"/>
    <w:rsid w:val="0063487C"/>
    <w:rsid w:val="00644444"/>
    <w:rsid w:val="006A1CDF"/>
    <w:rsid w:val="006A6D5A"/>
    <w:rsid w:val="006D12D1"/>
    <w:rsid w:val="00703F93"/>
    <w:rsid w:val="00776191"/>
    <w:rsid w:val="007A5107"/>
    <w:rsid w:val="007B4B4A"/>
    <w:rsid w:val="007C12F5"/>
    <w:rsid w:val="007C342F"/>
    <w:rsid w:val="007C74AD"/>
    <w:rsid w:val="007D01AD"/>
    <w:rsid w:val="007D4226"/>
    <w:rsid w:val="00800FC8"/>
    <w:rsid w:val="00833965"/>
    <w:rsid w:val="00835E23"/>
    <w:rsid w:val="008411EE"/>
    <w:rsid w:val="00864D10"/>
    <w:rsid w:val="00871FEB"/>
    <w:rsid w:val="00897B0B"/>
    <w:rsid w:val="008A1EC8"/>
    <w:rsid w:val="008B3536"/>
    <w:rsid w:val="008B5F02"/>
    <w:rsid w:val="008B6EED"/>
    <w:rsid w:val="008C2E88"/>
    <w:rsid w:val="008D20E7"/>
    <w:rsid w:val="009213A0"/>
    <w:rsid w:val="009236EE"/>
    <w:rsid w:val="00923E38"/>
    <w:rsid w:val="00925846"/>
    <w:rsid w:val="00956AFF"/>
    <w:rsid w:val="00970B47"/>
    <w:rsid w:val="00971D5E"/>
    <w:rsid w:val="009744B7"/>
    <w:rsid w:val="00981758"/>
    <w:rsid w:val="00991ABD"/>
    <w:rsid w:val="00994DAE"/>
    <w:rsid w:val="009C1F3C"/>
    <w:rsid w:val="009C77F7"/>
    <w:rsid w:val="009E5180"/>
    <w:rsid w:val="00A213D6"/>
    <w:rsid w:val="00A22979"/>
    <w:rsid w:val="00A504CA"/>
    <w:rsid w:val="00A5077E"/>
    <w:rsid w:val="00A70DEE"/>
    <w:rsid w:val="00AC0083"/>
    <w:rsid w:val="00AF57D0"/>
    <w:rsid w:val="00B074E1"/>
    <w:rsid w:val="00B07ACA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53D73"/>
    <w:rsid w:val="00C577BB"/>
    <w:rsid w:val="00C64569"/>
    <w:rsid w:val="00C91BB9"/>
    <w:rsid w:val="00C964E5"/>
    <w:rsid w:val="00CA07E0"/>
    <w:rsid w:val="00CB0D2D"/>
    <w:rsid w:val="00CB75B6"/>
    <w:rsid w:val="00CC08CE"/>
    <w:rsid w:val="00CD0BF9"/>
    <w:rsid w:val="00CF57D1"/>
    <w:rsid w:val="00D250AC"/>
    <w:rsid w:val="00D26144"/>
    <w:rsid w:val="00D37992"/>
    <w:rsid w:val="00D4294A"/>
    <w:rsid w:val="00D558AA"/>
    <w:rsid w:val="00D601EB"/>
    <w:rsid w:val="00D664EC"/>
    <w:rsid w:val="00D7063A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91B2A"/>
    <w:rsid w:val="00E922A0"/>
    <w:rsid w:val="00E95B5A"/>
    <w:rsid w:val="00EA0ED5"/>
    <w:rsid w:val="00EB05B9"/>
    <w:rsid w:val="00EB176F"/>
    <w:rsid w:val="00EC5E6E"/>
    <w:rsid w:val="00ED3282"/>
    <w:rsid w:val="00EF2EBA"/>
    <w:rsid w:val="00F03265"/>
    <w:rsid w:val="00F116E0"/>
    <w:rsid w:val="00F26508"/>
    <w:rsid w:val="00F33A84"/>
    <w:rsid w:val="00F545D0"/>
    <w:rsid w:val="00FC0059"/>
    <w:rsid w:val="00FC1CFE"/>
    <w:rsid w:val="00FD5C15"/>
    <w:rsid w:val="1A36DCD1"/>
    <w:rsid w:val="4661D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5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4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971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ait.ca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739FD-EBBC-4AD3-AECD-C5D234B1E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72965B-DC7E-4720-AF7F-58ADFBB724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4A461-DCDE-4EE6-B19E-46ED596A0CB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9D66571-39D8-42A9-B570-0CE53B44C5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2</TotalTime>
  <Pages>9</Pages>
  <Words>772</Words>
  <Characters>4405</Characters>
  <Application>Microsoft Office Word</Application>
  <DocSecurity>0</DocSecurity>
  <Lines>36</Lines>
  <Paragraphs>10</Paragraphs>
  <ScaleCrop>false</ScaleCrop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9</cp:revision>
  <cp:lastPrinted>2016-04-11T17:43:00Z</cp:lastPrinted>
  <dcterms:created xsi:type="dcterms:W3CDTF">2025-02-05T22:28:00Z</dcterms:created>
  <dcterms:modified xsi:type="dcterms:W3CDTF">2025-05-28T19:46:00Z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