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F8A3D" w14:textId="2B9A6C6E" w:rsidR="00C01287" w:rsidRPr="00C15725" w:rsidRDefault="00241513" w:rsidP="00241513">
      <w:r>
        <w:rPr>
          <w:noProof/>
        </w:rPr>
        <w:drawing>
          <wp:inline distT="0" distB="0" distL="0" distR="0" wp14:anchorId="1D3944A6" wp14:editId="12C20EB6">
            <wp:extent cx="889204" cy="955343"/>
            <wp:effectExtent l="0" t="0" r="6350" b="0"/>
            <wp:docPr id="1" name="Picture 1" descr="C:\Users\Fayyaz\AppData\Local\Microsoft\Windows\INetCache\Content.Word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ayyaz\AppData\Local\Microsoft\Windows\INetCache\Content.Word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943" cy="966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3D319" w14:textId="67DABDFF" w:rsidR="005A25B4" w:rsidRPr="00C15725" w:rsidRDefault="003F29A9" w:rsidP="00C15725">
      <w:r>
        <w:rPr>
          <w:noProof/>
        </w:rPr>
        <mc:AlternateContent>
          <mc:Choice Requires="wpg">
            <w:drawing>
              <wp:anchor distT="0" distB="0" distL="114300" distR="114300" simplePos="0" relativeHeight="251488768" behindDoc="0" locked="0" layoutInCell="1" allowOverlap="1" wp14:anchorId="7AB6F95E" wp14:editId="6FEBDBC9">
                <wp:simplePos x="0" y="0"/>
                <wp:positionH relativeFrom="column">
                  <wp:posOffset>-485775</wp:posOffset>
                </wp:positionH>
                <wp:positionV relativeFrom="paragraph">
                  <wp:posOffset>842010</wp:posOffset>
                </wp:positionV>
                <wp:extent cx="6767838" cy="8132421"/>
                <wp:effectExtent l="0" t="0" r="0" b="2540"/>
                <wp:wrapNone/>
                <wp:docPr id="1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67838" cy="8132421"/>
                          <a:chOff x="2315" y="-6791"/>
                          <a:chExt cx="67685" cy="59935"/>
                        </a:xfrm>
                      </wpg:grpSpPr>
                      <wpg:grpSp>
                        <wpg:cNvPr id="15" name="Group 30"/>
                        <wpg:cNvGrpSpPr>
                          <a:grpSpLocks/>
                        </wpg:cNvGrpSpPr>
                        <wpg:grpSpPr bwMode="auto">
                          <a:xfrm>
                            <a:off x="2315" y="-6791"/>
                            <a:ext cx="66491" cy="31773"/>
                            <a:chOff x="2315" y="-6791"/>
                            <a:chExt cx="66491" cy="31773"/>
                          </a:xfrm>
                        </wpg:grpSpPr>
                        <wps:wsp>
                          <wps:cNvPr id="17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-6791"/>
                              <a:ext cx="52362" cy="5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66EF47" w14:textId="5370F91C" w:rsidR="001A4D8B" w:rsidRPr="00CF57D1" w:rsidRDefault="001A4D8B" w:rsidP="003F29A9">
                                <w:pPr>
                                  <w:pStyle w:val="FinalExam"/>
                                  <w:jc w:val="left"/>
                                  <w:rPr>
                                    <w:color w:val="000000" w:themeColor="text1"/>
                                  </w:rPr>
                                </w:pPr>
                                <w:r w:rsidRPr="00CF57D1">
                                  <w:rPr>
                                    <w:color w:val="000000" w:themeColor="text1"/>
                                  </w:rPr>
                                  <w:t>Final Exam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15" y="3723"/>
                              <a:ext cx="66491" cy="118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7D7429" w14:textId="3CB33847" w:rsidR="001A4D8B" w:rsidRPr="00871FEB" w:rsidRDefault="001A4D8B" w:rsidP="00297B3E">
                                <w:pPr>
                                  <w:pStyle w:val="CourseName"/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  <w:t>Quality Assurance and Control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19767"/>
                              <a:ext cx="59550" cy="52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94799F" w14:textId="2DC24F8E" w:rsidR="001A4D8B" w:rsidRPr="005078E4" w:rsidRDefault="001A4D8B" w:rsidP="00297B3E">
                                <w:pPr>
                                  <w:pStyle w:val="CourseCode"/>
                                  <w:rPr>
                                    <w:rFonts w:ascii="Titillium" w:hAnsi="Titillium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</w:rPr>
                                  <w:t>QUAL 370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896" y="49339"/>
                            <a:ext cx="28104" cy="3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950A1D" w14:textId="69DC9640" w:rsidR="001A4D8B" w:rsidRPr="00E61435" w:rsidRDefault="001A4D8B" w:rsidP="00557A2E">
                              <w:pPr>
                                <w:pStyle w:val="EffectiveDate"/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E61435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Date: </w:t>
                              </w:r>
                              <w:r w:rsidRPr="007C342F">
                                <w:rPr>
                                  <w:sz w:val="28"/>
                                  <w:szCs w:val="2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pic="http://schemas.openxmlformats.org/drawingml/2006/picture" xmlns:a14="http://schemas.microsoft.com/office/drawing/2010/main" xmlns:a="http://schemas.openxmlformats.org/drawingml/2006/main">
            <w:pict>
              <v:group id="Group 31" style="position:absolute;margin-left:-38.25pt;margin-top:66.3pt;width:532.9pt;height:640.35pt;z-index:251488768" coordsize="67685,59935" coordorigin="2315,-6791" o:spid="_x0000_s1026" w14:anchorId="7AB6F9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">
                <v:group id="Group 30" style="position:absolute;left:2315;top:-6791;width:66491;height:31773" coordsize="66491,31773" coordorigin="2315,-6791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style="position:absolute;left:3890;top:-6791;width:52362;height:5321;visibility:visible;mso-wrap-style:square;v-text-anchor:top" o:spid="_x0000_s102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>
                    <v:textbox>
                      <w:txbxContent>
                        <w:p w:rsidRPr="00CF57D1" w:rsidR="001A4D8B" w:rsidP="003F29A9" w:rsidRDefault="001A4D8B" w14:paraId="2866EF47" w14:textId="5370F91C">
                          <w:pPr>
                            <w:pStyle w:val="FinalExam"/>
                            <w:jc w:val="left"/>
                            <w:rPr>
                              <w:color w:val="000000" w:themeColor="text1"/>
                            </w:rPr>
                          </w:pPr>
                          <w:r w:rsidRPr="00CF57D1">
                            <w:rPr>
                              <w:color w:val="000000" w:themeColor="text1"/>
                            </w:rPr>
                            <w:t>Final Exam</w:t>
                          </w:r>
                        </w:p>
                      </w:txbxContent>
                    </v:textbox>
                  </v:shape>
                  <v:shape id="Text Box 5" style="position:absolute;left:2315;top:3723;width:66491;height:11879;visibility:visible;mso-wrap-style:square;v-text-anchor:top" o:spid="_x0000_s1029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>
                    <v:textbox>
                      <w:txbxContent>
                        <w:p w:rsidRPr="00871FEB" w:rsidR="001A4D8B" w:rsidP="00297B3E" w:rsidRDefault="001A4D8B" w14:paraId="767D7429" w14:textId="3CB33847">
                          <w:pPr>
                            <w:pStyle w:val="CourseName"/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  <w:t>Quality Assurance and Control</w:t>
                          </w:r>
                        </w:p>
                      </w:txbxContent>
                    </v:textbox>
                  </v:shape>
                  <v:shape id="_x0000_s1030" style="position:absolute;left:3890;top:19767;width:59550;height:5215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>
                    <v:textbox>
                      <w:txbxContent>
                        <w:p w:rsidRPr="005078E4" w:rsidR="001A4D8B" w:rsidP="00297B3E" w:rsidRDefault="001A4D8B" w14:paraId="0394799F" w14:textId="2DC24F8E">
                          <w:pPr>
                            <w:pStyle w:val="CourseCode"/>
                            <w:rPr>
                              <w:rFonts w:ascii="Titillium" w:hAnsi="Titillium"/>
                            </w:rPr>
                          </w:pPr>
                          <w:r>
                            <w:rPr>
                              <w:rFonts w:ascii="Titillium" w:hAnsi="Titillium"/>
                            </w:rPr>
                            <w:t>QUAL 370</w:t>
                          </w:r>
                        </w:p>
                      </w:txbxContent>
                    </v:textbox>
                  </v:shape>
                </v:group>
                <v:shape id="_x0000_s1031" style="position:absolute;left:41896;top:49339;width:28104;height:3805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>
                  <v:textbox>
                    <w:txbxContent>
                      <w:p w:rsidRPr="00E61435" w:rsidR="001A4D8B" w:rsidP="00557A2E" w:rsidRDefault="001A4D8B" w14:paraId="16950A1D" w14:textId="69DC9640">
                        <w:pPr>
                          <w:pStyle w:val="EffectiveDate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E61435">
                          <w:rPr>
                            <w:b/>
                            <w:sz w:val="28"/>
                            <w:szCs w:val="28"/>
                          </w:rPr>
                          <w:t xml:space="preserve">Date: </w:t>
                        </w:r>
                        <w:r w:rsidRPr="007C342F">
                          <w:rPr>
                            <w:sz w:val="28"/>
                            <w:szCs w:val="2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C0A55">
        <w:rPr>
          <w:noProof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377EEDC0" wp14:editId="5AA8FD79">
                <wp:simplePos x="0" y="0"/>
                <wp:positionH relativeFrom="column">
                  <wp:posOffset>-339725</wp:posOffset>
                </wp:positionH>
                <wp:positionV relativeFrom="paragraph">
                  <wp:posOffset>5609117</wp:posOffset>
                </wp:positionV>
                <wp:extent cx="6527800" cy="1733107"/>
                <wp:effectExtent l="0" t="0" r="0" b="63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B27AB" w14:textId="3F671DC5" w:rsidR="001A4D8B" w:rsidRPr="00297B3E" w:rsidRDefault="001A4D8B" w:rsidP="00F837B3">
                            <w:pPr>
                              <w:pStyle w:val="Weight"/>
                              <w:tabs>
                                <w:tab w:val="clear" w:pos="5760"/>
                                <w:tab w:val="clear" w:pos="8640"/>
                              </w:tabs>
                              <w:rPr>
                                <w:b w:val="0"/>
                                <w:u w:val="single"/>
                              </w:rPr>
                            </w:pPr>
                            <w:r>
                              <w:t>Weight</w:t>
                            </w:r>
                            <w:r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5B4694">
                              <w:rPr>
                                <w:b w:val="0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>0%</w:t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Pr="00297B3E">
                              <w:tab/>
                            </w:r>
                            <w:r>
                              <w:t>Marks</w:t>
                            </w:r>
                            <w:r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4732C9">
                              <w:rPr>
                                <w:b w:val="0"/>
                                <w:u w:val="single"/>
                              </w:rPr>
                              <w:t>ANSWERS</w:t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33F9C218" w14:textId="62E78094" w:rsidR="001A4D8B" w:rsidRDefault="001A4D8B" w:rsidP="00297B3E">
                            <w:r>
                              <w:tab/>
                            </w:r>
                          </w:p>
                          <w:p w14:paraId="3620E760" w14:textId="769B9D84" w:rsidR="001A4D8B" w:rsidRDefault="001A4D8B" w:rsidP="00297B3E">
                            <w:pPr>
                              <w:pStyle w:val="Weight"/>
                              <w:rPr>
                                <w:u w:val="single"/>
                              </w:rPr>
                            </w:pPr>
                            <w:r>
                              <w:t>Time Allotted for This Exam: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72F7676D" w14:textId="77777777" w:rsidR="001A4D8B" w:rsidRDefault="001A4D8B" w:rsidP="00297B3E"/>
                          <w:p w14:paraId="24BBAAF6" w14:textId="77777777" w:rsidR="001A4D8B" w:rsidRDefault="001A4D8B" w:rsidP="00297B3E"/>
                          <w:p w14:paraId="192E7376" w14:textId="77777777" w:rsidR="001A4D8B" w:rsidRPr="003F29A9" w:rsidRDefault="001A4D8B" w:rsidP="00297B3E">
                            <w:pPr>
                              <w:rPr>
                                <w:color w:val="005EB8"/>
                              </w:rPr>
                            </w:pPr>
                          </w:p>
                          <w:p w14:paraId="1847BAF5" w14:textId="38A1543D" w:rsidR="001A4D8B" w:rsidRPr="003F29A9" w:rsidRDefault="001A4D8B" w:rsidP="00557A2E">
                            <w:pPr>
                              <w:pStyle w:val="DoNotOpen"/>
                              <w:tabs>
                                <w:tab w:val="clear" w:pos="2160"/>
                              </w:tabs>
                              <w:rPr>
                                <w:rFonts w:ascii="Arial Black" w:hAnsi="Arial Blac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F29A9">
                              <w:rPr>
                                <w:color w:val="000000" w:themeColor="text1"/>
                              </w:rPr>
                              <w:t>Do not open this exam booklet until you are instructed to do so.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pic="http://schemas.openxmlformats.org/drawingml/2006/picture" xmlns:a14="http://schemas.microsoft.com/office/drawing/2010/main" xmlns:a="http://schemas.openxmlformats.org/drawingml/2006/main">
            <w:pict>
              <v:shapetype id="_x0000_t202" coordsize="21600,21600" o:spt="202" path="m,l,21600r21600,l21600,xe" w14:anchorId="377EEDC0">
                <v:stroke joinstyle="miter"/>
                <v:path gradientshapeok="t" o:connecttype="rect"/>
              </v:shapetype>
              <v:shape id="Text Box 6" style="position:absolute;margin-left:-26.75pt;margin-top:441.65pt;width:514pt;height:136.45pt;z-index:2515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">
                <v:textbox>
                  <w:txbxContent>
                    <w:p w:rsidRPr="00297B3E" w:rsidR="001A4D8B" w:rsidP="00F837B3" w:rsidRDefault="001A4D8B" w14:paraId="186B27AB" w14:textId="3F671DC5">
                      <w:pPr>
                        <w:pStyle w:val="Weight"/>
                        <w:tabs>
                          <w:tab w:val="clear" w:pos="5760"/>
                          <w:tab w:val="clear" w:pos="8640"/>
                        </w:tabs>
                        <w:rPr>
                          <w:b w:val="0"/>
                          <w:u w:val="single"/>
                        </w:rPr>
                      </w:pPr>
                      <w:r>
                        <w:t>Weight</w:t>
                      </w:r>
                      <w:r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 w:rsidR="005B4694">
                        <w:rPr>
                          <w:b w:val="0"/>
                          <w:u w:val="single"/>
                        </w:rPr>
                        <w:t>3</w:t>
                      </w:r>
                      <w:r>
                        <w:rPr>
                          <w:b w:val="0"/>
                          <w:u w:val="single"/>
                        </w:rPr>
                        <w:t>0%</w:t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 w:rsidRPr="00297B3E">
                        <w:tab/>
                      </w:r>
                      <w:r>
                        <w:t>Marks</w:t>
                      </w:r>
                      <w:r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 w:rsidR="004732C9">
                        <w:rPr>
                          <w:b w:val="0"/>
                          <w:u w:val="single"/>
                        </w:rPr>
                        <w:t>ANSWERS</w:t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</w:p>
                    <w:p w:rsidR="001A4D8B" w:rsidP="00297B3E" w:rsidRDefault="001A4D8B" w14:paraId="33F9C218" w14:textId="62E78094">
                      <w:r>
                        <w:tab/>
                      </w:r>
                    </w:p>
                    <w:p w:rsidR="001A4D8B" w:rsidP="00297B3E" w:rsidRDefault="001A4D8B" w14:paraId="3620E760" w14:textId="769B9D84">
                      <w:pPr>
                        <w:pStyle w:val="Weight"/>
                        <w:rPr>
                          <w:u w:val="single"/>
                        </w:rPr>
                      </w:pPr>
                      <w:r>
                        <w:t>Time Allotted for This Exam: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1A4D8B" w:rsidP="00297B3E" w:rsidRDefault="001A4D8B" w14:paraId="72F7676D" w14:textId="77777777"/>
                    <w:p w:rsidR="001A4D8B" w:rsidP="00297B3E" w:rsidRDefault="001A4D8B" w14:paraId="24BBAAF6" w14:textId="77777777"/>
                    <w:p w:rsidRPr="003F29A9" w:rsidR="001A4D8B" w:rsidP="00297B3E" w:rsidRDefault="001A4D8B" w14:paraId="192E7376" w14:textId="77777777">
                      <w:pPr>
                        <w:rPr>
                          <w:color w:val="005EB8"/>
                        </w:rPr>
                      </w:pPr>
                    </w:p>
                    <w:p w:rsidRPr="003F29A9" w:rsidR="001A4D8B" w:rsidP="00557A2E" w:rsidRDefault="001A4D8B" w14:paraId="1847BAF5" w14:textId="38A1543D">
                      <w:pPr>
                        <w:pStyle w:val="DoNotOpen"/>
                        <w:tabs>
                          <w:tab w:val="clear" w:pos="2160"/>
                        </w:tabs>
                        <w:rPr>
                          <w:rFonts w:ascii="Arial Black" w:hAnsi="Arial Black"/>
                          <w:color w:val="000000" w:themeColor="text1"/>
                          <w:sz w:val="32"/>
                          <w:szCs w:val="32"/>
                        </w:rPr>
                      </w:pPr>
                      <w:r w:rsidRPr="003F29A9">
                        <w:rPr>
                          <w:color w:val="000000" w:themeColor="text1"/>
                        </w:rPr>
                        <w:t>Do not open this exam booklet until you are instructed to do so.</w:t>
                      </w:r>
                    </w:p>
                  </w:txbxContent>
                </v:textbox>
              </v:shape>
            </w:pict>
          </mc:Fallback>
        </mc:AlternateContent>
      </w:r>
      <w:r w:rsidR="001C0A55" w:rsidRPr="003576B1">
        <w:rPr>
          <w:noProof/>
        </w:rPr>
        <mc:AlternateContent>
          <mc:Choice Requires="wps">
            <w:drawing>
              <wp:anchor distT="45720" distB="45720" distL="114300" distR="114300" simplePos="0" relativeHeight="251833856" behindDoc="0" locked="0" layoutInCell="1" allowOverlap="1" wp14:anchorId="1746551A" wp14:editId="63BBEF13">
                <wp:simplePos x="0" y="0"/>
                <wp:positionH relativeFrom="column">
                  <wp:posOffset>-415290</wp:posOffset>
                </wp:positionH>
                <wp:positionV relativeFrom="paragraph">
                  <wp:posOffset>7686040</wp:posOffset>
                </wp:positionV>
                <wp:extent cx="6602095" cy="818515"/>
                <wp:effectExtent l="0" t="0" r="8255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9FCB5" w14:textId="4D34459D" w:rsidR="001A4D8B" w:rsidRPr="0040097E" w:rsidRDefault="001A4D8B" w:rsidP="00557A2E">
                            <w:pPr>
                              <w:pStyle w:val="StudentName"/>
                              <w:spacing w:after="240"/>
                              <w:rPr>
                                <w:u w:val="single"/>
                              </w:rPr>
                            </w:pPr>
                            <w:r>
                              <w:t>Student Name</w:t>
                            </w:r>
                            <w:r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53B5F5D2" w14:textId="471794FB" w:rsidR="001A4D8B" w:rsidRPr="00D558AA" w:rsidRDefault="001A4D8B" w:rsidP="00297B3E">
                            <w:pPr>
                              <w:pStyle w:val="StudentName"/>
                            </w:pPr>
                            <w:r>
                              <w:t>Student ID</w:t>
                            </w:r>
                            <w:r w:rsidRPr="00D558AA">
                              <w:t>:</w:t>
                            </w:r>
                            <w:r w:rsidRPr="001C0A55">
                              <w:t xml:space="preserve"> </w:t>
                            </w:r>
                            <w:r w:rsidRPr="001C0A55"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pic="http://schemas.openxmlformats.org/drawingml/2006/picture" xmlns:a14="http://schemas.microsoft.com/office/drawing/2010/main" xmlns:a="http://schemas.openxmlformats.org/drawingml/2006/main">
            <w:pict>
              <v:shape id="Text Box 2" style="position:absolute;margin-left:-32.7pt;margin-top:605.2pt;width:519.85pt;height:64.45pt;z-index:251833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3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" w14:anchorId="1746551A">
                <v:textbox>
                  <w:txbxContent>
                    <w:p w:rsidRPr="0040097E" w:rsidR="001A4D8B" w:rsidP="00557A2E" w:rsidRDefault="001A4D8B" w14:paraId="0E69FCB5" w14:textId="4D34459D">
                      <w:pPr>
                        <w:pStyle w:val="StudentName"/>
                        <w:spacing w:after="240"/>
                        <w:rPr>
                          <w:u w:val="single"/>
                        </w:rPr>
                      </w:pPr>
                      <w:r>
                        <w:t>Student Name</w:t>
                      </w:r>
                      <w:r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  <w:p w:rsidRPr="00D558AA" w:rsidR="001A4D8B" w:rsidP="00297B3E" w:rsidRDefault="001A4D8B" w14:paraId="53B5F5D2" w14:textId="471794FB">
                      <w:pPr>
                        <w:pStyle w:val="StudentName"/>
                      </w:pPr>
                      <w:r>
                        <w:t>Student ID</w:t>
                      </w:r>
                      <w:r w:rsidRPr="00D558AA">
                        <w:t>:</w:t>
                      </w:r>
                      <w:r w:rsidRPr="001C0A55">
                        <w:t xml:space="preserve"> </w:t>
                      </w:r>
                      <w:r w:rsidRPr="001C0A55"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25B4">
        <w:br w:type="page"/>
      </w:r>
    </w:p>
    <w:p w14:paraId="41562014" w14:textId="495AD6B8" w:rsidR="00C01287" w:rsidRDefault="00C01287" w:rsidP="00297B3E"/>
    <w:p w14:paraId="2019695F" w14:textId="522A67FA" w:rsidR="00C10B87" w:rsidRPr="001547CE" w:rsidRDefault="00C10B87" w:rsidP="00297B3E"/>
    <w:p w14:paraId="09EC2DA4" w14:textId="3A3D7D30" w:rsidR="00C01287" w:rsidRPr="001547CE" w:rsidRDefault="00C01287" w:rsidP="00297B3E"/>
    <w:p w14:paraId="449FB509" w14:textId="77777777" w:rsidR="00C01287" w:rsidRPr="001547CE" w:rsidRDefault="00C01287" w:rsidP="00C15725">
      <w:pPr>
        <w:sectPr w:rsidR="00C01287" w:rsidRPr="001547CE" w:rsidSect="004C4C4D">
          <w:headerReference w:type="default" r:id="rId12"/>
          <w:headerReference w:type="first" r:id="rId13"/>
          <w:pgSz w:w="12240" w:h="15840" w:code="1"/>
          <w:pgMar w:top="288" w:right="288" w:bottom="1440" w:left="1440" w:header="720" w:footer="720" w:gutter="0"/>
          <w:cols w:space="720"/>
          <w:titlePg/>
          <w:docGrid w:linePitch="360"/>
        </w:sectPr>
      </w:pPr>
    </w:p>
    <w:p w14:paraId="3FE431BC" w14:textId="14F1F029" w:rsidR="00D558AA" w:rsidRPr="00297B3E" w:rsidRDefault="00482B6C" w:rsidP="00557A2E">
      <w:pPr>
        <w:pStyle w:val="Heading1"/>
      </w:pPr>
      <w:r>
        <w:lastRenderedPageBreak/>
        <w:t>QUAL 370</w:t>
      </w:r>
      <w:r w:rsidR="00E61435">
        <w:t>:</w:t>
      </w:r>
      <w:r w:rsidR="00526375">
        <w:t xml:space="preserve"> </w:t>
      </w:r>
      <w:r>
        <w:t>Quality Assurance and Control</w:t>
      </w:r>
      <w:r w:rsidR="00E61435">
        <w:t xml:space="preserve"> Final Exam</w:t>
      </w:r>
      <w:r w:rsidR="001A4D8B">
        <w:t xml:space="preserve"> Answers</w:t>
      </w:r>
    </w:p>
    <w:p w14:paraId="105A6F7C" w14:textId="6004A19E" w:rsidR="001C3055" w:rsidRPr="00557A2E" w:rsidRDefault="001C3055" w:rsidP="00557A2E">
      <w:pPr>
        <w:pStyle w:val="Heading3"/>
      </w:pPr>
      <w:r w:rsidRPr="00557A2E">
        <w:rPr>
          <w:rStyle w:val="Heading3Char"/>
          <w:b/>
        </w:rPr>
        <w:t>Multiple Choice Questions</w:t>
      </w:r>
      <w:r w:rsidR="009C77F7" w:rsidRPr="00557A2E">
        <w:t xml:space="preserve"> (X </w:t>
      </w:r>
      <w:r w:rsidR="00D87442">
        <w:t xml:space="preserve">total </w:t>
      </w:r>
      <w:r w:rsidR="009C77F7" w:rsidRPr="00557A2E">
        <w:t>marks)</w:t>
      </w:r>
    </w:p>
    <w:p w14:paraId="08F9A8A3" w14:textId="21F286FB" w:rsidR="00CE30F5" w:rsidRPr="00182838" w:rsidRDefault="00CE30F5" w:rsidP="00CE30F5">
      <w:pPr>
        <w:pStyle w:val="QuestionStyle"/>
      </w:pPr>
      <w:r w:rsidRPr="00182838">
        <w:t>One purpose for obtaining the radiation output (</w:t>
      </w:r>
      <w:proofErr w:type="spellStart"/>
      <w:r w:rsidRPr="00182838">
        <w:t>mR</w:t>
      </w:r>
      <w:proofErr w:type="spellEnd"/>
      <w:r w:rsidRPr="00182838">
        <w:t>/</w:t>
      </w:r>
      <w:proofErr w:type="spellStart"/>
      <w:r w:rsidRPr="00182838">
        <w:t>mAs</w:t>
      </w:r>
      <w:proofErr w:type="spellEnd"/>
      <w:r w:rsidRPr="00182838">
        <w:t xml:space="preserve">) of </w:t>
      </w:r>
      <w:r w:rsidR="00333A12">
        <w:t>X-ray</w:t>
      </w:r>
      <w:r w:rsidRPr="00182838">
        <w:t xml:space="preserve"> generators is to ensure that the:</w:t>
      </w:r>
    </w:p>
    <w:p w14:paraId="6CC726BD" w14:textId="77777777" w:rsidR="00CE30F5" w:rsidRPr="00182838" w:rsidRDefault="00CE30F5" w:rsidP="00A07669">
      <w:pPr>
        <w:pStyle w:val="AnswerStyle"/>
      </w:pPr>
      <w:r w:rsidRPr="00182838">
        <w:t>Radiation output of three-phase and single-phase generators is similar</w:t>
      </w:r>
    </w:p>
    <w:p w14:paraId="2F262356" w14:textId="00C18196" w:rsidR="00CE30F5" w:rsidRPr="00182838" w:rsidRDefault="00CE30F5" w:rsidP="00A07669">
      <w:pPr>
        <w:pStyle w:val="AnswerStyle"/>
      </w:pPr>
      <w:r w:rsidRPr="00182838">
        <w:t xml:space="preserve">Reproducibility values are consistent from </w:t>
      </w:r>
      <w:r w:rsidR="00333A12">
        <w:t>X-ray</w:t>
      </w:r>
      <w:r w:rsidRPr="00182838">
        <w:t xml:space="preserve"> room to </w:t>
      </w:r>
      <w:r w:rsidR="00333A12">
        <w:t>X-ray</w:t>
      </w:r>
      <w:r w:rsidRPr="00182838">
        <w:t xml:space="preserve"> room</w:t>
      </w:r>
    </w:p>
    <w:p w14:paraId="65266BB0" w14:textId="77777777" w:rsidR="00CE30F5" w:rsidRPr="00182838" w:rsidRDefault="00CE30F5" w:rsidP="00A07669">
      <w:pPr>
        <w:pStyle w:val="AnswerStyle"/>
      </w:pPr>
      <w:r w:rsidRPr="00182838">
        <w:t>Percent linearity between like generators is within 5%</w:t>
      </w:r>
    </w:p>
    <w:p w14:paraId="0DFE29CA" w14:textId="6403500E" w:rsidR="00CE30F5" w:rsidRPr="00182838" w:rsidRDefault="00CE30F5" w:rsidP="00A07669">
      <w:pPr>
        <w:pStyle w:val="AnswerStyle"/>
      </w:pPr>
      <w:r w:rsidRPr="001A4D8B">
        <w:rPr>
          <w:color w:val="FF0000"/>
        </w:rPr>
        <w:t xml:space="preserve">Radiation output of like </w:t>
      </w:r>
      <w:r w:rsidR="00333A12">
        <w:rPr>
          <w:color w:val="FF0000"/>
        </w:rPr>
        <w:t>X-ray</w:t>
      </w:r>
      <w:r w:rsidRPr="001A4D8B">
        <w:rPr>
          <w:color w:val="FF0000"/>
        </w:rPr>
        <w:t xml:space="preserve"> generators is con</w:t>
      </w:r>
      <w:r w:rsidR="001A4D8B" w:rsidRPr="001A4D8B">
        <w:rPr>
          <w:color w:val="FF0000"/>
        </w:rPr>
        <w:t>sistent from room to room* Papp</w:t>
      </w:r>
      <w:r w:rsidRPr="001A4D8B">
        <w:rPr>
          <w:color w:val="FF0000"/>
        </w:rPr>
        <w:t xml:space="preserve">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98</w:t>
      </w:r>
      <w:r w:rsidRPr="001A4D8B">
        <w:rPr>
          <w:color w:val="FF0000"/>
        </w:rPr>
        <w:tab/>
      </w:r>
      <w:r w:rsidRPr="00182838">
        <w:tab/>
      </w:r>
      <w:r w:rsidRPr="00182838">
        <w:tab/>
      </w:r>
      <w:r w:rsidRPr="00182838">
        <w:tab/>
      </w:r>
    </w:p>
    <w:p w14:paraId="6A95DE9B" w14:textId="3A6D761B" w:rsidR="00CE30F5" w:rsidRPr="00182838" w:rsidRDefault="00CE30F5" w:rsidP="00A07669">
      <w:pPr>
        <w:pStyle w:val="QuestionStyle"/>
      </w:pPr>
      <w:r w:rsidRPr="00182838">
        <w:t xml:space="preserve">What is determined from </w:t>
      </w:r>
      <w:proofErr w:type="gramStart"/>
      <w:r w:rsidRPr="00182838">
        <w:t>a</w:t>
      </w:r>
      <w:r w:rsidR="001A3461">
        <w:t>n</w:t>
      </w:r>
      <w:proofErr w:type="gramEnd"/>
      <w:r w:rsidRPr="00182838">
        <w:t xml:space="preserve"> mA linearity test?</w:t>
      </w:r>
    </w:p>
    <w:p w14:paraId="4C2F4D84" w14:textId="436379AD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A4D8B">
        <w:rPr>
          <w:color w:val="FF0000"/>
        </w:rPr>
        <w:t>A variance in mA selection will have a directly proportional effect on the exposure m</w:t>
      </w:r>
      <w:r w:rsidR="001A3461" w:rsidRPr="001A4D8B">
        <w:rPr>
          <w:color w:val="FF0000"/>
        </w:rPr>
        <w:t>easured at a given kVp and time.</w:t>
      </w:r>
      <w:r w:rsidRPr="001A4D8B">
        <w:rPr>
          <w:color w:val="FF0000"/>
        </w:rPr>
        <w:t>* Papp</w:t>
      </w:r>
      <w:r w:rsidR="001A4D8B" w:rsidRPr="001A4D8B">
        <w:rPr>
          <w:color w:val="FF0000"/>
        </w:rPr>
        <w:t xml:space="preserve"> p.</w:t>
      </w:r>
      <w:r w:rsidRPr="001A4D8B">
        <w:rPr>
          <w:color w:val="FF0000"/>
        </w:rPr>
        <w:t xml:space="preserve"> 103</w:t>
      </w:r>
      <w:r w:rsidRPr="00182838">
        <w:tab/>
      </w:r>
    </w:p>
    <w:p w14:paraId="4DBD92ED" w14:textId="302CCA80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Same measured exposure is obtained at a given mA selection, irrespective of mAs and kV</w:t>
      </w:r>
      <w:r w:rsidR="001A3461">
        <w:t>p selected.</w:t>
      </w:r>
    </w:p>
    <w:p w14:paraId="7CBA5CFE" w14:textId="4161682B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A variance in mA selection will have an inversely proportional effect on the exposure m</w:t>
      </w:r>
      <w:r w:rsidR="001A3461">
        <w:t>easured at a given kVp and time.</w:t>
      </w:r>
    </w:p>
    <w:p w14:paraId="148E86BE" w14:textId="50E60107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There is no known relationship b</w:t>
      </w:r>
      <w:r w:rsidR="001A3461">
        <w:t>etween mA and measured exposure.</w:t>
      </w:r>
    </w:p>
    <w:p w14:paraId="3AD3F446" w14:textId="77777777" w:rsidR="00CE30F5" w:rsidRPr="00182838" w:rsidRDefault="00CE30F5" w:rsidP="00CE30F5">
      <w:r w:rsidRPr="00182838">
        <w:t xml:space="preserve"> </w:t>
      </w:r>
    </w:p>
    <w:p w14:paraId="2299E5C4" w14:textId="1238316C" w:rsidR="00CE30F5" w:rsidRPr="00182838" w:rsidRDefault="00CE30F5" w:rsidP="00A07669">
      <w:pPr>
        <w:pStyle w:val="QuestionStyle"/>
      </w:pPr>
      <w:r w:rsidRPr="00182838">
        <w:t>A radiogr</w:t>
      </w:r>
      <w:r w:rsidR="001A3461">
        <w:t xml:space="preserve">aphic room with a positive beam </w:t>
      </w:r>
      <w:r w:rsidRPr="00182838">
        <w:t>limiting system should not pass if the sum of the absolute values of the differences in the dimensions of the radiation field and the image receptor area exceeds ______% of the focal spot to image receptor distance.</w:t>
      </w:r>
    </w:p>
    <w:p w14:paraId="5C577800" w14:textId="77777777" w:rsidR="00CE30F5" w:rsidRPr="00182838" w:rsidRDefault="00CE30F5" w:rsidP="008E5515">
      <w:pPr>
        <w:pStyle w:val="AnswerStyle"/>
        <w:numPr>
          <w:ilvl w:val="0"/>
          <w:numId w:val="3"/>
        </w:numPr>
      </w:pPr>
      <w:r w:rsidRPr="00182838">
        <w:t>2</w:t>
      </w:r>
    </w:p>
    <w:p w14:paraId="22A38F37" w14:textId="77777777" w:rsidR="00CE30F5" w:rsidRPr="00182838" w:rsidRDefault="00CE30F5" w:rsidP="008E5515">
      <w:pPr>
        <w:pStyle w:val="AnswerStyle"/>
        <w:numPr>
          <w:ilvl w:val="0"/>
          <w:numId w:val="3"/>
        </w:numPr>
      </w:pPr>
      <w:r w:rsidRPr="00182838">
        <w:t>3</w:t>
      </w:r>
    </w:p>
    <w:p w14:paraId="77B9E414" w14:textId="03759976" w:rsidR="00CE30F5" w:rsidRPr="001A4D8B" w:rsidRDefault="001A3461" w:rsidP="008E5515">
      <w:pPr>
        <w:pStyle w:val="AnswerStyle"/>
        <w:numPr>
          <w:ilvl w:val="0"/>
          <w:numId w:val="3"/>
        </w:numPr>
        <w:rPr>
          <w:color w:val="FF0000"/>
        </w:rPr>
      </w:pPr>
      <w:r w:rsidRPr="001A4D8B">
        <w:rPr>
          <w:color w:val="FF0000"/>
        </w:rPr>
        <w:t>4</w:t>
      </w:r>
      <w:r w:rsidR="001A4D8B">
        <w:rPr>
          <w:color w:val="FF0000"/>
        </w:rPr>
        <w:t>* SC 35 pp.</w:t>
      </w:r>
      <w:r w:rsidR="00CE30F5" w:rsidRPr="001A4D8B">
        <w:rPr>
          <w:color w:val="FF0000"/>
        </w:rPr>
        <w:t xml:space="preserve"> 75</w:t>
      </w:r>
      <w:r w:rsidR="001A4D8B">
        <w:rPr>
          <w:color w:val="FF0000"/>
        </w:rPr>
        <w:t>–</w:t>
      </w:r>
      <w:r w:rsidR="00CE30F5" w:rsidRPr="001A4D8B">
        <w:rPr>
          <w:color w:val="FF0000"/>
        </w:rPr>
        <w:t>12</w:t>
      </w:r>
    </w:p>
    <w:p w14:paraId="16047882" w14:textId="316FCED3" w:rsidR="00C53D73" w:rsidRDefault="00CE30F5" w:rsidP="008E5515">
      <w:pPr>
        <w:pStyle w:val="AnswerStyle"/>
        <w:numPr>
          <w:ilvl w:val="0"/>
          <w:numId w:val="3"/>
        </w:numPr>
      </w:pPr>
      <w:r w:rsidRPr="00182838">
        <w:t>None of the above</w:t>
      </w:r>
    </w:p>
    <w:p w14:paraId="205ECB40" w14:textId="77777777" w:rsidR="001A3461" w:rsidRDefault="001A3461" w:rsidP="00CE30F5"/>
    <w:p w14:paraId="39EA9C31" w14:textId="04FEA7E0" w:rsidR="00A07669" w:rsidRPr="001A4D8B" w:rsidRDefault="00716481" w:rsidP="00CE30F5">
      <w:pPr>
        <w:rPr>
          <w:b/>
        </w:rPr>
      </w:pPr>
      <w:r>
        <w:rPr>
          <w:b/>
        </w:rPr>
        <w:t>*</w:t>
      </w:r>
      <w:r w:rsidR="001A3461" w:rsidRPr="00716481">
        <w:rPr>
          <w:b/>
        </w:rPr>
        <w:t>Please use the following</w:t>
      </w:r>
      <w:r w:rsidR="00CE30F5" w:rsidRPr="00716481">
        <w:rPr>
          <w:b/>
        </w:rPr>
        <w:t xml:space="preserve"> table to answer questions 5</w:t>
      </w:r>
      <w:r w:rsidR="001A4D8B">
        <w:rPr>
          <w:b/>
        </w:rPr>
        <w:t>–</w:t>
      </w:r>
      <w:r w:rsidR="00CE30F5" w:rsidRPr="00716481">
        <w:rPr>
          <w:b/>
        </w:rPr>
        <w:t>10</w:t>
      </w:r>
    </w:p>
    <w:p w14:paraId="7876E02F" w14:textId="77777777" w:rsidR="00A07669" w:rsidRDefault="00A07669" w:rsidP="00CE30F5"/>
    <w:tbl>
      <w:tblPr>
        <w:tblW w:w="6660" w:type="dxa"/>
        <w:tblInd w:w="1357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60"/>
        <w:gridCol w:w="1720"/>
        <w:gridCol w:w="1620"/>
        <w:gridCol w:w="1660"/>
      </w:tblGrid>
      <w:tr w:rsidR="00CE30F5" w:rsidRPr="001A3461" w14:paraId="4CD82025" w14:textId="77777777" w:rsidTr="001A3461">
        <w:trPr>
          <w:cantSplit/>
          <w:trHeight w:val="300"/>
        </w:trPr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A230734" w14:textId="713C50AA" w:rsidR="00CE30F5" w:rsidRPr="001A346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1A3461">
              <w:rPr>
                <w:b/>
                <w:color w:val="000000"/>
              </w:rPr>
              <w:t>Table 1</w:t>
            </w:r>
            <w:r w:rsidR="001A3461" w:rsidRPr="001A3461">
              <w:rPr>
                <w:b/>
                <w:color w:val="000000"/>
              </w:rPr>
              <w:t xml:space="preserve">: </w:t>
            </w:r>
            <w:r w:rsidR="001A3461" w:rsidRPr="001A3461">
              <w:rPr>
                <w:b/>
              </w:rPr>
              <w:t>Reproducibility Test Results</w:t>
            </w:r>
          </w:p>
        </w:tc>
      </w:tr>
      <w:tr w:rsidR="00CE30F5" w:rsidRPr="001A3461" w14:paraId="5D911C96" w14:textId="77777777" w:rsidTr="00A07669">
        <w:trPr>
          <w:cantSplit/>
          <w:trHeight w:val="6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60582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Exposure Number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E0C70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Dosimeter Reading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01814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Exposure Number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8869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Dosimeter Reading</w:t>
            </w:r>
          </w:p>
        </w:tc>
      </w:tr>
      <w:tr w:rsidR="00CE30F5" w:rsidRPr="001A3461" w14:paraId="40ED0E42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28162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A4CBE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145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DB15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78819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148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  <w:tr w:rsidR="00CE30F5" w:rsidRPr="001A3461" w14:paraId="68F5A4D5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D862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222B5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144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A644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6C30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148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  <w:tr w:rsidR="00CE30F5" w:rsidRPr="001A3461" w14:paraId="778C92B9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17AC9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5114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144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340D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C1488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145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  <w:tr w:rsidR="00CE30F5" w:rsidRPr="001A3461" w14:paraId="42269A69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5C3EF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A8410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149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9244B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19DA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147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  <w:tr w:rsidR="00CE30F5" w:rsidRPr="001A3461" w14:paraId="595479DE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E7C4B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33466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146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DD6CA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5E3E3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150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</w:tbl>
    <w:p w14:paraId="1F3E68BF" w14:textId="77777777" w:rsidR="00CE30F5" w:rsidRDefault="00CE30F5" w:rsidP="00CE30F5">
      <w:pPr>
        <w:pStyle w:val="QuestionStyle"/>
        <w:numPr>
          <w:ilvl w:val="0"/>
          <w:numId w:val="0"/>
        </w:numPr>
        <w:ind w:left="360" w:hanging="360"/>
      </w:pPr>
    </w:p>
    <w:p w14:paraId="0F755733" w14:textId="1ED362B3" w:rsidR="00C53D73" w:rsidRDefault="00C53D73">
      <w:pPr>
        <w:spacing w:line="240" w:lineRule="auto"/>
        <w:rPr>
          <w:rStyle w:val="Heading3Char"/>
          <w:b w:val="0"/>
        </w:rPr>
      </w:pPr>
    </w:p>
    <w:p w14:paraId="56E386DD" w14:textId="77777777" w:rsidR="00CE30F5" w:rsidRPr="00182838" w:rsidRDefault="00CE30F5" w:rsidP="00496A03">
      <w:pPr>
        <w:pStyle w:val="QuestionStyle"/>
      </w:pPr>
      <w:r w:rsidRPr="00182838">
        <w:lastRenderedPageBreak/>
        <w:t>Each of the 10 radiation exposures must be within _____% of the ______ value of the 10 measurements.</w:t>
      </w:r>
    </w:p>
    <w:p w14:paraId="71B9BAE0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10%</w:t>
      </w:r>
    </w:p>
    <w:p w14:paraId="7D432778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15%</w:t>
      </w:r>
    </w:p>
    <w:p w14:paraId="144E2FCA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Mean</w:t>
      </w:r>
    </w:p>
    <w:p w14:paraId="168C2257" w14:textId="77777777" w:rsidR="00CE30F5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Maximum</w:t>
      </w:r>
    </w:p>
    <w:p w14:paraId="3688EC8F" w14:textId="77777777" w:rsidR="00496A03" w:rsidRPr="00182838" w:rsidRDefault="00496A03" w:rsidP="00496A03">
      <w:pPr>
        <w:pStyle w:val="QuestionStyle"/>
        <w:numPr>
          <w:ilvl w:val="0"/>
          <w:numId w:val="0"/>
        </w:numPr>
        <w:ind w:left="360" w:hanging="360"/>
      </w:pPr>
    </w:p>
    <w:p w14:paraId="190E21CC" w14:textId="77777777" w:rsidR="00CE30F5" w:rsidRPr="00182838" w:rsidRDefault="00CE30F5" w:rsidP="008E5515">
      <w:pPr>
        <w:pStyle w:val="AnswerStyle"/>
        <w:numPr>
          <w:ilvl w:val="0"/>
          <w:numId w:val="4"/>
        </w:numPr>
      </w:pPr>
      <w:r w:rsidRPr="00182838">
        <w:t>1, 3</w:t>
      </w:r>
    </w:p>
    <w:p w14:paraId="4E335FCE" w14:textId="77777777" w:rsidR="00CE30F5" w:rsidRPr="00182838" w:rsidRDefault="00CE30F5" w:rsidP="008E5515">
      <w:pPr>
        <w:pStyle w:val="AnswerStyle"/>
        <w:numPr>
          <w:ilvl w:val="0"/>
          <w:numId w:val="4"/>
        </w:numPr>
      </w:pPr>
      <w:r w:rsidRPr="00182838">
        <w:t>1, 4</w:t>
      </w:r>
    </w:p>
    <w:p w14:paraId="23EF53BB" w14:textId="5951FB0A" w:rsidR="00CE30F5" w:rsidRPr="001A4D8B" w:rsidRDefault="001A4D8B" w:rsidP="008E5515">
      <w:pPr>
        <w:pStyle w:val="AnswerStyle"/>
        <w:numPr>
          <w:ilvl w:val="0"/>
          <w:numId w:val="4"/>
        </w:numPr>
        <w:rPr>
          <w:color w:val="FF0000"/>
        </w:rPr>
      </w:pPr>
      <w:r w:rsidRPr="001A4D8B">
        <w:rPr>
          <w:color w:val="FF0000"/>
        </w:rPr>
        <w:t>2, 3 * SC 35 p.</w:t>
      </w:r>
      <w:r w:rsidR="00CE30F5" w:rsidRPr="001A4D8B">
        <w:rPr>
          <w:color w:val="FF0000"/>
        </w:rPr>
        <w:t xml:space="preserve"> 24</w:t>
      </w:r>
    </w:p>
    <w:p w14:paraId="2F6BE402" w14:textId="77777777" w:rsidR="00CE30F5" w:rsidRPr="00182838" w:rsidRDefault="00CE30F5" w:rsidP="008E5515">
      <w:pPr>
        <w:pStyle w:val="AnswerStyle"/>
        <w:numPr>
          <w:ilvl w:val="0"/>
          <w:numId w:val="4"/>
        </w:numPr>
      </w:pPr>
      <w:r w:rsidRPr="00182838">
        <w:t>2, 4</w:t>
      </w:r>
    </w:p>
    <w:p w14:paraId="7AB2A229" w14:textId="77777777" w:rsidR="004732C9" w:rsidRDefault="004732C9" w:rsidP="004732C9">
      <w:pPr>
        <w:pStyle w:val="AnswerStyle"/>
        <w:numPr>
          <w:ilvl w:val="0"/>
          <w:numId w:val="0"/>
        </w:numPr>
        <w:rPr>
          <w:b/>
        </w:rPr>
      </w:pPr>
    </w:p>
    <w:p w14:paraId="3AF63DE2" w14:textId="77777777" w:rsidR="004732C9" w:rsidRPr="004732C9" w:rsidRDefault="004732C9" w:rsidP="004732C9">
      <w:pPr>
        <w:pStyle w:val="AnswerStyle"/>
        <w:numPr>
          <w:ilvl w:val="0"/>
          <w:numId w:val="0"/>
        </w:numPr>
        <w:rPr>
          <w:b/>
        </w:rPr>
      </w:pPr>
      <w:r w:rsidRPr="004732C9">
        <w:rPr>
          <w:b/>
        </w:rPr>
        <w:t>*Please use the following table to answer questions 5–10</w:t>
      </w:r>
    </w:p>
    <w:p w14:paraId="13B0C944" w14:textId="77777777" w:rsidR="004732C9" w:rsidRDefault="004732C9" w:rsidP="004732C9">
      <w:pPr>
        <w:pStyle w:val="AnswerStyle"/>
        <w:numPr>
          <w:ilvl w:val="0"/>
          <w:numId w:val="0"/>
        </w:numPr>
        <w:ind w:left="720"/>
      </w:pPr>
    </w:p>
    <w:tbl>
      <w:tblPr>
        <w:tblW w:w="6660" w:type="dxa"/>
        <w:tblInd w:w="1357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60"/>
        <w:gridCol w:w="1720"/>
        <w:gridCol w:w="1620"/>
        <w:gridCol w:w="1660"/>
      </w:tblGrid>
      <w:tr w:rsidR="004732C9" w:rsidRPr="001A3461" w14:paraId="4BAB61A6" w14:textId="77777777" w:rsidTr="00823635">
        <w:trPr>
          <w:cantSplit/>
          <w:trHeight w:val="300"/>
        </w:trPr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025F818" w14:textId="77777777" w:rsidR="004732C9" w:rsidRPr="001A3461" w:rsidRDefault="004732C9" w:rsidP="00823635">
            <w:pPr>
              <w:spacing w:line="240" w:lineRule="auto"/>
              <w:jc w:val="center"/>
              <w:rPr>
                <w:b/>
                <w:color w:val="000000"/>
              </w:rPr>
            </w:pPr>
            <w:r w:rsidRPr="001A3461">
              <w:rPr>
                <w:b/>
                <w:color w:val="000000"/>
              </w:rPr>
              <w:t xml:space="preserve">Table 1: </w:t>
            </w:r>
            <w:r w:rsidRPr="001A3461">
              <w:rPr>
                <w:b/>
              </w:rPr>
              <w:t>Reproducibility Test Results</w:t>
            </w:r>
          </w:p>
        </w:tc>
      </w:tr>
      <w:tr w:rsidR="004732C9" w:rsidRPr="001A3461" w14:paraId="703FB367" w14:textId="77777777" w:rsidTr="00823635">
        <w:trPr>
          <w:cantSplit/>
          <w:trHeight w:val="6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E83D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Exposure Number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3203C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Dosimeter Reading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80DA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Exposure Number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409FA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Dosimeter Reading</w:t>
            </w:r>
          </w:p>
        </w:tc>
      </w:tr>
      <w:tr w:rsidR="004732C9" w:rsidRPr="001A3461" w14:paraId="65E1B085" w14:textId="77777777" w:rsidTr="00823635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272B9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0A3B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145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046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8E40D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148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  <w:tr w:rsidR="004732C9" w:rsidRPr="001A3461" w14:paraId="501D0563" w14:textId="77777777" w:rsidTr="00823635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DCA71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C08A6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144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49999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585DB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148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  <w:tr w:rsidR="004732C9" w:rsidRPr="001A3461" w14:paraId="3B70BB94" w14:textId="77777777" w:rsidTr="00823635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49749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C89B6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144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BDBD0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CAC75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145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  <w:tr w:rsidR="004732C9" w:rsidRPr="001A3461" w14:paraId="74DF91C6" w14:textId="77777777" w:rsidTr="00823635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8E3A5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22AB4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149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CF550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C133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147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  <w:tr w:rsidR="004732C9" w:rsidRPr="001A3461" w14:paraId="11D2FF6A" w14:textId="77777777" w:rsidTr="00823635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84760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6FDD3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146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45A3A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61CFD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 xml:space="preserve">150 </w:t>
            </w:r>
            <w:proofErr w:type="spellStart"/>
            <w:r w:rsidRPr="001A3461">
              <w:rPr>
                <w:color w:val="000000"/>
              </w:rPr>
              <w:t>mR</w:t>
            </w:r>
            <w:proofErr w:type="spellEnd"/>
          </w:p>
        </w:tc>
      </w:tr>
    </w:tbl>
    <w:p w14:paraId="5916E79C" w14:textId="77777777" w:rsidR="00CE30F5" w:rsidRDefault="00CE30F5" w:rsidP="00CE30F5"/>
    <w:p w14:paraId="57A2B623" w14:textId="77777777" w:rsidR="00333A12" w:rsidRDefault="00333A12" w:rsidP="00CE30F5"/>
    <w:p w14:paraId="5C9F9203" w14:textId="77777777" w:rsidR="00333A12" w:rsidRPr="00182838" w:rsidRDefault="00333A12" w:rsidP="00333A12">
      <w:pPr>
        <w:pStyle w:val="QuestionStyle"/>
      </w:pPr>
      <w:r w:rsidRPr="00182838">
        <w:t>Each of the 10 radiation exposures must be within _____% of the ______ value of the 10 measurements.</w:t>
      </w:r>
    </w:p>
    <w:p w14:paraId="70B158E0" w14:textId="77777777" w:rsidR="00333A12" w:rsidRPr="00182838" w:rsidRDefault="00333A12" w:rsidP="00333A12">
      <w:pPr>
        <w:pStyle w:val="QuestionStyle"/>
        <w:numPr>
          <w:ilvl w:val="1"/>
          <w:numId w:val="1"/>
        </w:numPr>
        <w:spacing w:after="0"/>
      </w:pPr>
      <w:r w:rsidRPr="00182838">
        <w:t>10%</w:t>
      </w:r>
    </w:p>
    <w:p w14:paraId="5EAB76C5" w14:textId="77777777" w:rsidR="00333A12" w:rsidRPr="00182838" w:rsidRDefault="00333A12" w:rsidP="00333A12">
      <w:pPr>
        <w:pStyle w:val="QuestionStyle"/>
        <w:numPr>
          <w:ilvl w:val="1"/>
          <w:numId w:val="1"/>
        </w:numPr>
        <w:spacing w:after="0"/>
      </w:pPr>
      <w:r w:rsidRPr="00182838">
        <w:t>15%</w:t>
      </w:r>
    </w:p>
    <w:p w14:paraId="72F844E5" w14:textId="77777777" w:rsidR="00333A12" w:rsidRPr="00182838" w:rsidRDefault="00333A12" w:rsidP="00333A12">
      <w:pPr>
        <w:pStyle w:val="QuestionStyle"/>
        <w:numPr>
          <w:ilvl w:val="1"/>
          <w:numId w:val="1"/>
        </w:numPr>
        <w:spacing w:after="0"/>
      </w:pPr>
      <w:r w:rsidRPr="00182838">
        <w:t>Mean</w:t>
      </w:r>
    </w:p>
    <w:p w14:paraId="39780385" w14:textId="77777777" w:rsidR="00333A12" w:rsidRDefault="00333A12" w:rsidP="00333A12">
      <w:pPr>
        <w:pStyle w:val="QuestionStyle"/>
        <w:numPr>
          <w:ilvl w:val="1"/>
          <w:numId w:val="1"/>
        </w:numPr>
        <w:spacing w:after="0"/>
      </w:pPr>
      <w:r w:rsidRPr="00182838">
        <w:t>Maximum</w:t>
      </w:r>
    </w:p>
    <w:p w14:paraId="4C2BE8BF" w14:textId="77777777" w:rsidR="00333A12" w:rsidRPr="00182838" w:rsidRDefault="00333A12" w:rsidP="00333A12">
      <w:pPr>
        <w:pStyle w:val="QuestionStyle"/>
        <w:numPr>
          <w:ilvl w:val="0"/>
          <w:numId w:val="0"/>
        </w:numPr>
        <w:ind w:left="360" w:hanging="360"/>
      </w:pPr>
    </w:p>
    <w:p w14:paraId="4B8CC2A6" w14:textId="77777777" w:rsidR="00333A12" w:rsidRPr="00182838" w:rsidRDefault="00333A12" w:rsidP="00333A12">
      <w:pPr>
        <w:pStyle w:val="AnswerStyle"/>
        <w:numPr>
          <w:ilvl w:val="0"/>
          <w:numId w:val="2"/>
        </w:numPr>
      </w:pPr>
      <w:r w:rsidRPr="00182838">
        <w:t>1, 3</w:t>
      </w:r>
    </w:p>
    <w:p w14:paraId="72143D48" w14:textId="77777777" w:rsidR="00333A12" w:rsidRPr="00182838" w:rsidRDefault="00333A12" w:rsidP="00333A12">
      <w:pPr>
        <w:pStyle w:val="AnswerStyle"/>
        <w:numPr>
          <w:ilvl w:val="0"/>
          <w:numId w:val="2"/>
        </w:numPr>
      </w:pPr>
      <w:r w:rsidRPr="00182838">
        <w:t>1, 4</w:t>
      </w:r>
    </w:p>
    <w:p w14:paraId="0D7FF157" w14:textId="77777777" w:rsidR="00333A12" w:rsidRPr="00182838" w:rsidRDefault="00333A12" w:rsidP="00333A12">
      <w:pPr>
        <w:pStyle w:val="AnswerStyle"/>
        <w:numPr>
          <w:ilvl w:val="0"/>
          <w:numId w:val="2"/>
        </w:numPr>
      </w:pPr>
      <w:r>
        <w:t>2, 3</w:t>
      </w:r>
    </w:p>
    <w:p w14:paraId="005A4597" w14:textId="77777777" w:rsidR="00333A12" w:rsidRPr="00182838" w:rsidRDefault="00333A12" w:rsidP="00333A12">
      <w:pPr>
        <w:pStyle w:val="AnswerStyle"/>
        <w:numPr>
          <w:ilvl w:val="0"/>
          <w:numId w:val="2"/>
        </w:numPr>
      </w:pPr>
      <w:r w:rsidRPr="00182838">
        <w:t>2, 4</w:t>
      </w:r>
    </w:p>
    <w:p w14:paraId="18324C23" w14:textId="77777777" w:rsidR="00333A12" w:rsidRDefault="00333A12" w:rsidP="00CE30F5"/>
    <w:p w14:paraId="222C6110" w14:textId="77777777" w:rsidR="00333A12" w:rsidRDefault="00333A12" w:rsidP="00CE30F5"/>
    <w:p w14:paraId="1B9466ED" w14:textId="77777777" w:rsidR="00333A12" w:rsidRDefault="00333A12" w:rsidP="00CE30F5"/>
    <w:p w14:paraId="273D583B" w14:textId="77777777" w:rsidR="00333A12" w:rsidRDefault="00333A12" w:rsidP="00CE30F5"/>
    <w:p w14:paraId="776EA9DE" w14:textId="77777777" w:rsidR="00333A12" w:rsidRPr="00182838" w:rsidRDefault="00333A12" w:rsidP="00CE30F5"/>
    <w:p w14:paraId="63F13592" w14:textId="77777777" w:rsidR="00496A03" w:rsidRPr="00716481" w:rsidRDefault="00496A03" w:rsidP="00496A03">
      <w:pPr>
        <w:pStyle w:val="QuestionStyle"/>
        <w:rPr>
          <w:b/>
        </w:rPr>
      </w:pPr>
      <w:r w:rsidRPr="00716481">
        <w:rPr>
          <w:b/>
        </w:rPr>
        <w:t>Part A:</w:t>
      </w:r>
    </w:p>
    <w:p w14:paraId="0B74AF63" w14:textId="37A0FF1A" w:rsidR="00CE30F5" w:rsidRPr="00182838" w:rsidRDefault="00CE30F5" w:rsidP="00496A03">
      <w:pPr>
        <w:pStyle w:val="QuestionStyle"/>
        <w:numPr>
          <w:ilvl w:val="0"/>
          <w:numId w:val="0"/>
        </w:numPr>
        <w:ind w:left="360"/>
      </w:pPr>
      <w:r w:rsidRPr="00182838">
        <w:t>The Table 1 results are within the acceptable limits for all evaluations.</w:t>
      </w:r>
    </w:p>
    <w:p w14:paraId="40925DB9" w14:textId="77777777" w:rsidR="00CE30F5" w:rsidRPr="001A4D8B" w:rsidRDefault="00CE30F5" w:rsidP="008E5515">
      <w:pPr>
        <w:pStyle w:val="AnswerStyle"/>
        <w:numPr>
          <w:ilvl w:val="0"/>
          <w:numId w:val="5"/>
        </w:numPr>
        <w:rPr>
          <w:color w:val="FF0000"/>
        </w:rPr>
      </w:pPr>
      <w:r w:rsidRPr="001A4D8B">
        <w:rPr>
          <w:color w:val="FF0000"/>
        </w:rPr>
        <w:lastRenderedPageBreak/>
        <w:t>True*</w:t>
      </w:r>
    </w:p>
    <w:p w14:paraId="4A2249EA" w14:textId="77777777" w:rsidR="00CE30F5" w:rsidRPr="00182838" w:rsidRDefault="00CE30F5" w:rsidP="008E5515">
      <w:pPr>
        <w:pStyle w:val="AnswerStyle"/>
        <w:numPr>
          <w:ilvl w:val="0"/>
          <w:numId w:val="5"/>
        </w:numPr>
      </w:pPr>
      <w:r w:rsidRPr="00182838">
        <w:t>False</w:t>
      </w:r>
    </w:p>
    <w:p w14:paraId="00B391A5" w14:textId="77777777" w:rsidR="00496A03" w:rsidRDefault="00496A03" w:rsidP="00CE30F5"/>
    <w:p w14:paraId="207A6955" w14:textId="55BC17B9" w:rsidR="00CE30F5" w:rsidRPr="00182838" w:rsidRDefault="00CE30F5" w:rsidP="00496A03">
      <w:pPr>
        <w:ind w:left="360"/>
      </w:pPr>
      <w:r w:rsidRPr="00716481">
        <w:rPr>
          <w:b/>
        </w:rPr>
        <w:t>P</w:t>
      </w:r>
      <w:r w:rsidR="00496A03" w:rsidRPr="00716481">
        <w:rPr>
          <w:b/>
        </w:rPr>
        <w:t>art B</w:t>
      </w:r>
      <w:r w:rsidRPr="00716481">
        <w:rPr>
          <w:b/>
        </w:rPr>
        <w:t>:</w:t>
      </w:r>
      <w:r w:rsidRPr="00182838">
        <w:t xml:space="preserve"> Show your work below for a value of 5 marks.</w:t>
      </w:r>
    </w:p>
    <w:p w14:paraId="2E7E23F4" w14:textId="77777777" w:rsidR="00CE30F5" w:rsidRDefault="00CE30F5">
      <w:pPr>
        <w:spacing w:line="240" w:lineRule="auto"/>
        <w:rPr>
          <w:rStyle w:val="Heading3Char"/>
        </w:rPr>
      </w:pPr>
    </w:p>
    <w:p w14:paraId="571C4EFE" w14:textId="77777777" w:rsidR="00CE30F5" w:rsidRPr="00716481" w:rsidRDefault="00CE30F5" w:rsidP="00CE30F5">
      <w:pPr>
        <w:ind w:left="720"/>
        <w:rPr>
          <w:b/>
          <w:color w:val="FF0000"/>
        </w:rPr>
      </w:pPr>
      <w:r w:rsidRPr="00716481">
        <w:rPr>
          <w:b/>
          <w:color w:val="FF0000"/>
        </w:rPr>
        <w:t xml:space="preserve">Mean = 146.6 </w:t>
      </w:r>
      <w:proofErr w:type="spellStart"/>
      <w:r w:rsidRPr="00716481">
        <w:rPr>
          <w:b/>
          <w:color w:val="FF0000"/>
        </w:rPr>
        <w:t>mR</w:t>
      </w:r>
      <w:proofErr w:type="spellEnd"/>
    </w:p>
    <w:p w14:paraId="48C5649C" w14:textId="77777777" w:rsidR="00716481" w:rsidRPr="00716481" w:rsidRDefault="00716481" w:rsidP="00CE30F5">
      <w:pPr>
        <w:ind w:left="720"/>
        <w:rPr>
          <w:b/>
          <w:color w:val="FF0000"/>
        </w:rPr>
      </w:pPr>
    </w:p>
    <w:p w14:paraId="740F5A1C" w14:textId="69BC7358" w:rsidR="00CE30F5" w:rsidRPr="00716481" w:rsidRDefault="00CE30F5" w:rsidP="00CE30F5">
      <w:pPr>
        <w:ind w:left="720"/>
        <w:rPr>
          <w:b/>
          <w:color w:val="FF0000"/>
        </w:rPr>
      </w:pPr>
      <w:r w:rsidRPr="00716481">
        <w:rPr>
          <w:b/>
          <w:color w:val="FF0000"/>
          <w:u w:val="single"/>
        </w:rPr>
        <w:t>Mean – max</w:t>
      </w:r>
      <w:r w:rsidRPr="00716481">
        <w:rPr>
          <w:b/>
          <w:color w:val="FF0000"/>
        </w:rPr>
        <w:t xml:space="preserve">     </w:t>
      </w:r>
      <w:r w:rsidR="00716481">
        <w:rPr>
          <w:b/>
          <w:color w:val="FF0000"/>
        </w:rPr>
        <w:t>x</w:t>
      </w:r>
      <w:r w:rsidRPr="00716481">
        <w:rPr>
          <w:b/>
          <w:color w:val="FF0000"/>
        </w:rPr>
        <w:t xml:space="preserve"> 100 =   </w:t>
      </w:r>
      <w:r w:rsidRPr="00716481">
        <w:rPr>
          <w:b/>
          <w:color w:val="FF0000"/>
          <w:u w:val="single"/>
        </w:rPr>
        <w:t>146.6 – 150</w:t>
      </w:r>
      <w:r w:rsidRPr="00716481">
        <w:rPr>
          <w:b/>
          <w:color w:val="FF0000"/>
        </w:rPr>
        <w:t xml:space="preserve">   </w:t>
      </w:r>
      <w:r w:rsidR="00716481">
        <w:rPr>
          <w:b/>
          <w:color w:val="FF0000"/>
        </w:rPr>
        <w:t>x</w:t>
      </w:r>
      <w:r w:rsidRPr="00716481">
        <w:rPr>
          <w:b/>
          <w:color w:val="FF0000"/>
        </w:rPr>
        <w:t xml:space="preserve"> 100   =   -2.32%</w:t>
      </w:r>
    </w:p>
    <w:p w14:paraId="0C00DD56" w14:textId="77777777" w:rsidR="00CE30F5" w:rsidRPr="00716481" w:rsidRDefault="00CE30F5" w:rsidP="00CE30F5">
      <w:pPr>
        <w:ind w:left="720"/>
        <w:rPr>
          <w:b/>
          <w:color w:val="FF0000"/>
        </w:rPr>
      </w:pPr>
      <w:r w:rsidRPr="00716481">
        <w:rPr>
          <w:b/>
          <w:color w:val="FF0000"/>
        </w:rPr>
        <w:t xml:space="preserve">   Mean                                   146.6</w:t>
      </w:r>
    </w:p>
    <w:p w14:paraId="1837D4C8" w14:textId="77777777" w:rsidR="00CE30F5" w:rsidRPr="00716481" w:rsidRDefault="00CE30F5" w:rsidP="00CE30F5">
      <w:pPr>
        <w:ind w:left="720"/>
        <w:rPr>
          <w:b/>
          <w:color w:val="FF0000"/>
        </w:rPr>
      </w:pPr>
    </w:p>
    <w:p w14:paraId="30EABA66" w14:textId="0D90B82D" w:rsidR="00CE30F5" w:rsidRPr="00716481" w:rsidRDefault="00CE30F5" w:rsidP="00CE30F5">
      <w:pPr>
        <w:ind w:left="720"/>
        <w:rPr>
          <w:b/>
          <w:color w:val="FF0000"/>
        </w:rPr>
      </w:pPr>
      <w:r w:rsidRPr="00716481">
        <w:rPr>
          <w:b/>
          <w:color w:val="FF0000"/>
          <w:u w:val="single"/>
        </w:rPr>
        <w:t>Mean – min</w:t>
      </w:r>
      <w:r w:rsidR="00716481">
        <w:rPr>
          <w:b/>
          <w:color w:val="FF0000"/>
        </w:rPr>
        <w:t xml:space="preserve">    </w:t>
      </w:r>
      <w:proofErr w:type="gramStart"/>
      <w:r w:rsidR="00716481">
        <w:rPr>
          <w:b/>
          <w:color w:val="FF0000"/>
        </w:rPr>
        <w:t>x</w:t>
      </w:r>
      <w:r w:rsidRPr="00716481">
        <w:rPr>
          <w:b/>
          <w:color w:val="FF0000"/>
        </w:rPr>
        <w:t xml:space="preserve">  100</w:t>
      </w:r>
      <w:proofErr w:type="gramEnd"/>
      <w:r w:rsidRPr="00716481">
        <w:rPr>
          <w:b/>
          <w:color w:val="FF0000"/>
        </w:rPr>
        <w:t xml:space="preserve">  =   </w:t>
      </w:r>
      <w:r w:rsidRPr="00716481">
        <w:rPr>
          <w:b/>
          <w:color w:val="FF0000"/>
          <w:u w:val="single"/>
        </w:rPr>
        <w:t>146.6 – 144</w:t>
      </w:r>
      <w:r w:rsidRPr="00716481">
        <w:rPr>
          <w:b/>
          <w:color w:val="FF0000"/>
        </w:rPr>
        <w:t xml:space="preserve">    </w:t>
      </w:r>
      <w:r w:rsidR="00716481">
        <w:rPr>
          <w:b/>
          <w:color w:val="FF0000"/>
        </w:rPr>
        <w:t>x</w:t>
      </w:r>
      <w:r w:rsidRPr="00716481">
        <w:rPr>
          <w:b/>
          <w:color w:val="FF0000"/>
        </w:rPr>
        <w:t xml:space="preserve"> 100  = </w:t>
      </w:r>
      <w:r w:rsidR="00716481">
        <w:rPr>
          <w:b/>
          <w:color w:val="FF0000"/>
        </w:rPr>
        <w:t xml:space="preserve">  </w:t>
      </w:r>
      <w:r w:rsidRPr="00716481">
        <w:rPr>
          <w:b/>
          <w:color w:val="FF0000"/>
        </w:rPr>
        <w:t>1.77%</w:t>
      </w:r>
    </w:p>
    <w:p w14:paraId="37FDA84E" w14:textId="77777777" w:rsidR="00CE30F5" w:rsidRPr="00716481" w:rsidRDefault="00CE30F5" w:rsidP="00CE30F5">
      <w:pPr>
        <w:ind w:left="720"/>
        <w:rPr>
          <w:b/>
          <w:color w:val="FF0000"/>
        </w:rPr>
      </w:pPr>
      <w:r w:rsidRPr="00716481">
        <w:rPr>
          <w:b/>
          <w:color w:val="FF0000"/>
        </w:rPr>
        <w:t xml:space="preserve">  Mean                                  146.6</w:t>
      </w:r>
    </w:p>
    <w:p w14:paraId="611573B2" w14:textId="77777777" w:rsidR="00716481" w:rsidRPr="00716481" w:rsidRDefault="00716481" w:rsidP="00CE30F5">
      <w:pPr>
        <w:ind w:left="720"/>
        <w:rPr>
          <w:b/>
          <w:color w:val="FF0000"/>
        </w:rPr>
      </w:pPr>
    </w:p>
    <w:p w14:paraId="192E9C98" w14:textId="77777777" w:rsidR="00CE30F5" w:rsidRPr="00716481" w:rsidRDefault="00CE30F5" w:rsidP="00CE30F5">
      <w:pPr>
        <w:ind w:left="720"/>
        <w:rPr>
          <w:b/>
          <w:color w:val="FF0000"/>
        </w:rPr>
      </w:pPr>
      <w:r w:rsidRPr="00716481">
        <w:rPr>
          <w:b/>
          <w:color w:val="FF0000"/>
        </w:rPr>
        <w:t>Both values are below 15%, which is the acceptable limit.</w:t>
      </w:r>
    </w:p>
    <w:p w14:paraId="132794C2" w14:textId="77777777" w:rsidR="00CE30F5" w:rsidRDefault="00CE30F5">
      <w:pPr>
        <w:spacing w:line="240" w:lineRule="auto"/>
        <w:rPr>
          <w:rStyle w:val="Heading3Char"/>
        </w:rPr>
      </w:pPr>
    </w:p>
    <w:p w14:paraId="26F5837C" w14:textId="77777777" w:rsidR="00CE30F5" w:rsidRPr="00182838" w:rsidRDefault="00CE30F5" w:rsidP="00496A03">
      <w:pPr>
        <w:pStyle w:val="QuestionStyle"/>
      </w:pPr>
      <w:r w:rsidRPr="00182838">
        <w:t>The purpose of calculating the coefficient of variation?</w:t>
      </w:r>
    </w:p>
    <w:p w14:paraId="3229EC83" w14:textId="77777777" w:rsidR="00CE30F5" w:rsidRPr="00182838" w:rsidRDefault="00CE30F5" w:rsidP="008E5515">
      <w:pPr>
        <w:pStyle w:val="AnswerStyle"/>
        <w:numPr>
          <w:ilvl w:val="0"/>
          <w:numId w:val="6"/>
        </w:numPr>
      </w:pPr>
      <w:r w:rsidRPr="00182838">
        <w:t>Standard deviation</w:t>
      </w:r>
    </w:p>
    <w:p w14:paraId="0D6338B5" w14:textId="7DAE3653" w:rsidR="00CE30F5" w:rsidRPr="00716481" w:rsidRDefault="00CE30F5" w:rsidP="008E5515">
      <w:pPr>
        <w:pStyle w:val="AnswerStyle"/>
        <w:numPr>
          <w:ilvl w:val="0"/>
          <w:numId w:val="6"/>
        </w:numPr>
        <w:rPr>
          <w:i/>
        </w:rPr>
      </w:pPr>
      <w:r w:rsidRPr="001A4D8B">
        <w:rPr>
          <w:color w:val="FF0000"/>
        </w:rPr>
        <w:t>To prove the resu</w:t>
      </w:r>
      <w:r w:rsidR="00716481" w:rsidRPr="001A4D8B">
        <w:rPr>
          <w:color w:val="FF0000"/>
        </w:rPr>
        <w:t>lts were not obtained by chance</w:t>
      </w:r>
      <w:r w:rsidRPr="001A4D8B">
        <w:rPr>
          <w:color w:val="FF0000"/>
        </w:rPr>
        <w:t>*</w:t>
      </w:r>
      <w:r w:rsidR="001A4D8B">
        <w:rPr>
          <w:color w:val="FF0000"/>
        </w:rPr>
        <w:t xml:space="preserve"> SC 35 p.</w:t>
      </w:r>
      <w:r w:rsidR="00716481" w:rsidRPr="001A4D8B">
        <w:rPr>
          <w:color w:val="FF0000"/>
        </w:rPr>
        <w:t xml:space="preserve"> 24 </w:t>
      </w:r>
      <w:r w:rsidRPr="00716481">
        <w:rPr>
          <w:i/>
        </w:rPr>
        <w:t>ratio of the standard deviation to the mean value of a series of measurements</w:t>
      </w:r>
    </w:p>
    <w:p w14:paraId="3283266F" w14:textId="77777777" w:rsidR="00CE30F5" w:rsidRPr="00182838" w:rsidRDefault="00CE30F5" w:rsidP="008E5515">
      <w:pPr>
        <w:pStyle w:val="AnswerStyle"/>
        <w:numPr>
          <w:ilvl w:val="0"/>
          <w:numId w:val="6"/>
        </w:numPr>
      </w:pPr>
      <w:r w:rsidRPr="00182838">
        <w:t>To prove there is statistical evidence</w:t>
      </w:r>
    </w:p>
    <w:p w14:paraId="6C665061" w14:textId="77777777" w:rsidR="00CE30F5" w:rsidRPr="00182838" w:rsidRDefault="00CE30F5" w:rsidP="008E5515">
      <w:pPr>
        <w:pStyle w:val="AnswerStyle"/>
        <w:numPr>
          <w:ilvl w:val="0"/>
          <w:numId w:val="6"/>
        </w:numPr>
      </w:pPr>
      <w:r w:rsidRPr="00182838">
        <w:t>To prove results are within acceptable dose limits</w:t>
      </w:r>
    </w:p>
    <w:p w14:paraId="2C269432" w14:textId="77777777" w:rsidR="00CE30F5" w:rsidRPr="00182838" w:rsidRDefault="00CE30F5" w:rsidP="00CE30F5"/>
    <w:p w14:paraId="5F101ED9" w14:textId="77777777" w:rsidR="00CE30F5" w:rsidRPr="00182838" w:rsidRDefault="00CE30F5" w:rsidP="00496A03">
      <w:pPr>
        <w:pStyle w:val="QuestionStyle"/>
      </w:pPr>
      <w:r w:rsidRPr="00182838">
        <w:t>If the coefficient of variation (C) was 0.0019, this value would be within the acceptance limit.</w:t>
      </w:r>
    </w:p>
    <w:p w14:paraId="2659FE82" w14:textId="4D3A466D" w:rsidR="00CE30F5" w:rsidRPr="00182838" w:rsidRDefault="001A4D8B" w:rsidP="008E5515">
      <w:pPr>
        <w:pStyle w:val="AnswerStyle"/>
        <w:numPr>
          <w:ilvl w:val="0"/>
          <w:numId w:val="7"/>
        </w:numPr>
      </w:pPr>
      <w:r w:rsidRPr="001A4D8B">
        <w:rPr>
          <w:color w:val="FF0000"/>
        </w:rPr>
        <w:t>True* SC 35 p.</w:t>
      </w:r>
      <w:r w:rsidR="00CE30F5" w:rsidRPr="001A4D8B">
        <w:rPr>
          <w:color w:val="FF0000"/>
        </w:rPr>
        <w:t xml:space="preserve"> 24</w:t>
      </w:r>
      <w:r w:rsidR="00CE30F5" w:rsidRPr="00182838">
        <w:tab/>
      </w:r>
      <w:r w:rsidR="00CE30F5" w:rsidRPr="00182838">
        <w:tab/>
      </w:r>
      <w:r w:rsidR="00CE30F5" w:rsidRPr="00182838">
        <w:tab/>
      </w:r>
    </w:p>
    <w:p w14:paraId="65857753" w14:textId="77777777" w:rsidR="00CE30F5" w:rsidRPr="00182838" w:rsidRDefault="00CE30F5" w:rsidP="008E5515">
      <w:pPr>
        <w:pStyle w:val="AnswerStyle"/>
        <w:numPr>
          <w:ilvl w:val="0"/>
          <w:numId w:val="7"/>
        </w:numPr>
      </w:pPr>
      <w:r w:rsidRPr="00182838">
        <w:t>False</w:t>
      </w:r>
    </w:p>
    <w:p w14:paraId="4C3F8A89" w14:textId="77777777" w:rsidR="00CE30F5" w:rsidRPr="00182838" w:rsidRDefault="00CE30F5" w:rsidP="00CE30F5"/>
    <w:p w14:paraId="3CB28C60" w14:textId="77777777" w:rsidR="00CE30F5" w:rsidRPr="00182838" w:rsidRDefault="00CE30F5" w:rsidP="00496A03">
      <w:pPr>
        <w:pStyle w:val="QuestionStyle"/>
      </w:pPr>
      <w:r w:rsidRPr="00182838">
        <w:t>Results of the reproducibility test are compared to:</w:t>
      </w:r>
    </w:p>
    <w:p w14:paraId="6CBA7390" w14:textId="77777777" w:rsidR="00CE30F5" w:rsidRPr="00182838" w:rsidRDefault="00CE30F5" w:rsidP="008E5515">
      <w:pPr>
        <w:pStyle w:val="AnswerStyle"/>
        <w:numPr>
          <w:ilvl w:val="0"/>
          <w:numId w:val="8"/>
        </w:numPr>
      </w:pPr>
      <w:r w:rsidRPr="00182838">
        <w:t>Other rooms in the department</w:t>
      </w:r>
    </w:p>
    <w:p w14:paraId="47F0555F" w14:textId="77777777" w:rsidR="00CE30F5" w:rsidRPr="00182838" w:rsidRDefault="00CE30F5" w:rsidP="008E5515">
      <w:pPr>
        <w:pStyle w:val="AnswerStyle"/>
        <w:numPr>
          <w:ilvl w:val="0"/>
          <w:numId w:val="8"/>
        </w:numPr>
      </w:pPr>
      <w:r w:rsidRPr="00182838">
        <w:t>Technique charts</w:t>
      </w:r>
    </w:p>
    <w:p w14:paraId="6A07F34D" w14:textId="1A5D040C" w:rsidR="00CE30F5" w:rsidRPr="001A4D8B" w:rsidRDefault="00716481" w:rsidP="008E5515">
      <w:pPr>
        <w:pStyle w:val="AnswerStyle"/>
        <w:numPr>
          <w:ilvl w:val="0"/>
          <w:numId w:val="8"/>
        </w:numPr>
        <w:rPr>
          <w:color w:val="FF0000"/>
        </w:rPr>
      </w:pPr>
      <w:r w:rsidRPr="001A4D8B">
        <w:rPr>
          <w:color w:val="FF0000"/>
        </w:rPr>
        <w:t>Acceptance results</w:t>
      </w:r>
      <w:r w:rsidR="00CE30F5" w:rsidRPr="001A4D8B">
        <w:rPr>
          <w:color w:val="FF0000"/>
        </w:rPr>
        <w:t>* Papp</w:t>
      </w:r>
      <w:r w:rsidR="001A4D8B" w:rsidRPr="001A4D8B">
        <w:rPr>
          <w:color w:val="FF0000"/>
        </w:rPr>
        <w:t xml:space="preserve"> p.</w:t>
      </w:r>
      <w:r w:rsidR="00CE30F5" w:rsidRPr="001A4D8B">
        <w:rPr>
          <w:color w:val="FF0000"/>
        </w:rPr>
        <w:t xml:space="preserve"> 97</w:t>
      </w:r>
    </w:p>
    <w:p w14:paraId="4E0DD05A" w14:textId="77777777" w:rsidR="00CE30F5" w:rsidRPr="00182838" w:rsidRDefault="00CE30F5" w:rsidP="008E5515">
      <w:pPr>
        <w:pStyle w:val="AnswerStyle"/>
        <w:numPr>
          <w:ilvl w:val="0"/>
          <w:numId w:val="8"/>
        </w:numPr>
      </w:pPr>
      <w:r w:rsidRPr="00182838">
        <w:t>All of the above</w:t>
      </w:r>
    </w:p>
    <w:p w14:paraId="02FEDE72" w14:textId="77777777" w:rsidR="00CE30F5" w:rsidRPr="00182838" w:rsidRDefault="00CE30F5" w:rsidP="00CE30F5"/>
    <w:p w14:paraId="06A8756A" w14:textId="77777777" w:rsidR="00CE30F5" w:rsidRPr="00182838" w:rsidRDefault="00CE30F5" w:rsidP="00496A03">
      <w:pPr>
        <w:pStyle w:val="QuestionStyle"/>
      </w:pPr>
      <w:r w:rsidRPr="00182838">
        <w:t>If the coefficient of variation is greater than the acceptable limit, the outcome will be:</w:t>
      </w:r>
    </w:p>
    <w:p w14:paraId="13FC0560" w14:textId="77777777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Predictable radiographic exposures resulting in consistent radiographic images</w:t>
      </w:r>
    </w:p>
    <w:p w14:paraId="4666E402" w14:textId="77777777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The same results attained every time the same technical factors are used</w:t>
      </w:r>
    </w:p>
    <w:p w14:paraId="7445F325" w14:textId="77777777" w:rsidR="00CE30F5" w:rsidRPr="001A4D8B" w:rsidRDefault="00CE30F5" w:rsidP="008E5515">
      <w:pPr>
        <w:pStyle w:val="AnswerStyle"/>
        <w:numPr>
          <w:ilvl w:val="0"/>
          <w:numId w:val="9"/>
        </w:numPr>
        <w:rPr>
          <w:color w:val="FF0000"/>
        </w:rPr>
      </w:pPr>
      <w:r w:rsidRPr="001A4D8B">
        <w:rPr>
          <w:color w:val="FF0000"/>
        </w:rPr>
        <w:t>Inconsistent radiographic exposures attained by the same technical factors*</w:t>
      </w:r>
    </w:p>
    <w:p w14:paraId="3A8DCB27" w14:textId="77777777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Different technical factors result in predictable radiographic exposures</w:t>
      </w:r>
    </w:p>
    <w:p w14:paraId="6CB7629E" w14:textId="77777777" w:rsidR="00CE30F5" w:rsidRPr="00182838" w:rsidRDefault="00CE30F5" w:rsidP="00CE30F5"/>
    <w:p w14:paraId="524F443A" w14:textId="65415F2A" w:rsidR="00CE30F5" w:rsidRPr="00182838" w:rsidRDefault="00CE30F5" w:rsidP="00496A03">
      <w:pPr>
        <w:pStyle w:val="QuestionStyle"/>
      </w:pPr>
      <w:r w:rsidRPr="00182838">
        <w:t>In the clinical setting, if the central r</w:t>
      </w:r>
      <w:r w:rsidR="00716481">
        <w:t>ay is NOT aligned with the centre</w:t>
      </w:r>
      <w:r w:rsidRPr="00182838">
        <w:t xml:space="preserve"> of the detector/Bucky, a consequence could be:</w:t>
      </w:r>
    </w:p>
    <w:p w14:paraId="097B9974" w14:textId="77777777" w:rsidR="00CE30F5" w:rsidRPr="00182838" w:rsidRDefault="00CE30F5" w:rsidP="008E5515">
      <w:pPr>
        <w:pStyle w:val="AnswerStyle"/>
        <w:numPr>
          <w:ilvl w:val="0"/>
          <w:numId w:val="10"/>
        </w:numPr>
      </w:pPr>
      <w:r w:rsidRPr="00182838">
        <w:t>Magnification</w:t>
      </w:r>
    </w:p>
    <w:p w14:paraId="65BAAC43" w14:textId="4D8F19E1" w:rsidR="00CE30F5" w:rsidRPr="001A4D8B" w:rsidRDefault="00716481" w:rsidP="008E5515">
      <w:pPr>
        <w:pStyle w:val="AnswerStyle"/>
        <w:numPr>
          <w:ilvl w:val="0"/>
          <w:numId w:val="10"/>
        </w:numPr>
        <w:rPr>
          <w:color w:val="FF0000"/>
        </w:rPr>
      </w:pPr>
      <w:r w:rsidRPr="001A4D8B">
        <w:rPr>
          <w:color w:val="FF0000"/>
        </w:rPr>
        <w:t>Clipped anatomy</w:t>
      </w:r>
      <w:r w:rsidR="001A4D8B" w:rsidRPr="001A4D8B">
        <w:rPr>
          <w:color w:val="FF0000"/>
        </w:rPr>
        <w:t>* Papp p.</w:t>
      </w:r>
      <w:r w:rsidR="00CE30F5" w:rsidRPr="001A4D8B">
        <w:rPr>
          <w:color w:val="FF0000"/>
        </w:rPr>
        <w:t xml:space="preserve"> 107</w:t>
      </w:r>
    </w:p>
    <w:p w14:paraId="456F7E3A" w14:textId="77777777" w:rsidR="00CE30F5" w:rsidRPr="00182838" w:rsidRDefault="00CE30F5" w:rsidP="008E5515">
      <w:pPr>
        <w:pStyle w:val="AnswerStyle"/>
        <w:numPr>
          <w:ilvl w:val="0"/>
          <w:numId w:val="10"/>
        </w:numPr>
      </w:pPr>
      <w:r w:rsidRPr="00182838">
        <w:t>Density variation along anode-cathode axis less than 10%</w:t>
      </w:r>
    </w:p>
    <w:p w14:paraId="614A4285" w14:textId="77777777" w:rsidR="00CE30F5" w:rsidRPr="00182838" w:rsidRDefault="00CE30F5" w:rsidP="008E5515">
      <w:pPr>
        <w:pStyle w:val="AnswerStyle"/>
        <w:numPr>
          <w:ilvl w:val="0"/>
          <w:numId w:val="10"/>
        </w:numPr>
      </w:pPr>
      <w:r w:rsidRPr="00182838">
        <w:lastRenderedPageBreak/>
        <w:t>Significant anode heel effect on image</w:t>
      </w:r>
    </w:p>
    <w:p w14:paraId="78E6E525" w14:textId="77777777" w:rsidR="00CE30F5" w:rsidRPr="00182838" w:rsidRDefault="00CE30F5" w:rsidP="00CE30F5"/>
    <w:p w14:paraId="4CF1ADCF" w14:textId="77777777" w:rsidR="00CE30F5" w:rsidRPr="00182838" w:rsidRDefault="00CE30F5" w:rsidP="00496A03">
      <w:pPr>
        <w:pStyle w:val="QuestionStyle"/>
      </w:pPr>
      <w:r w:rsidRPr="00182838">
        <w:t>The minimum filtration required for general purpose radiographic systems at a kVp of 110 is:</w:t>
      </w:r>
    </w:p>
    <w:p w14:paraId="658F74F1" w14:textId="77777777" w:rsidR="00CE30F5" w:rsidRPr="00182838" w:rsidRDefault="00CE30F5" w:rsidP="008E5515">
      <w:pPr>
        <w:pStyle w:val="AnswerStyle"/>
        <w:numPr>
          <w:ilvl w:val="0"/>
          <w:numId w:val="11"/>
        </w:numPr>
      </w:pPr>
      <w:r w:rsidRPr="00182838">
        <w:t>3.2 mm Al</w:t>
      </w:r>
    </w:p>
    <w:p w14:paraId="4B863491" w14:textId="77777777" w:rsidR="00CE30F5" w:rsidRPr="00182838" w:rsidRDefault="00CE30F5" w:rsidP="008E5515">
      <w:pPr>
        <w:pStyle w:val="AnswerStyle"/>
        <w:numPr>
          <w:ilvl w:val="0"/>
          <w:numId w:val="11"/>
        </w:numPr>
      </w:pPr>
      <w:r w:rsidRPr="00182838">
        <w:t>3.6 mm Al</w:t>
      </w:r>
    </w:p>
    <w:p w14:paraId="769B718B" w14:textId="1585F766" w:rsidR="00CE30F5" w:rsidRPr="00182838" w:rsidRDefault="00716481" w:rsidP="008E5515">
      <w:pPr>
        <w:pStyle w:val="AnswerStyle"/>
        <w:numPr>
          <w:ilvl w:val="0"/>
          <w:numId w:val="11"/>
        </w:numPr>
      </w:pPr>
      <w:r w:rsidRPr="001A4D8B">
        <w:rPr>
          <w:color w:val="FF0000"/>
        </w:rPr>
        <w:t>3.9 mm Al</w:t>
      </w:r>
      <w:r w:rsidR="00CE30F5" w:rsidRPr="001A4D8B">
        <w:rPr>
          <w:color w:val="FF0000"/>
        </w:rPr>
        <w:t>* SC 35 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24</w:t>
      </w:r>
      <w:r w:rsidR="00CE30F5" w:rsidRPr="00182838">
        <w:tab/>
      </w:r>
      <w:r w:rsidR="00CE30F5" w:rsidRPr="00182838">
        <w:tab/>
      </w:r>
      <w:r w:rsidR="00CE30F5" w:rsidRPr="00182838">
        <w:tab/>
      </w:r>
    </w:p>
    <w:p w14:paraId="2C3A280B" w14:textId="445FDDA7" w:rsidR="00CE30F5" w:rsidRDefault="00CE30F5" w:rsidP="008E5515">
      <w:pPr>
        <w:pStyle w:val="AnswerStyle"/>
        <w:numPr>
          <w:ilvl w:val="0"/>
          <w:numId w:val="11"/>
        </w:numPr>
      </w:pPr>
      <w:r w:rsidRPr="00182838">
        <w:t>4.3 mm Al</w:t>
      </w:r>
    </w:p>
    <w:p w14:paraId="2CC728C2" w14:textId="77777777" w:rsidR="00CE30F5" w:rsidRDefault="00CE30F5" w:rsidP="00CE30F5">
      <w:pPr>
        <w:spacing w:line="240" w:lineRule="auto"/>
      </w:pPr>
    </w:p>
    <w:p w14:paraId="3756D243" w14:textId="387B00EF" w:rsidR="00CE30F5" w:rsidRDefault="00531A85" w:rsidP="00CE30F5">
      <w:pPr>
        <w:rPr>
          <w:b/>
        </w:rPr>
      </w:pPr>
      <w:r>
        <w:rPr>
          <w:b/>
        </w:rPr>
        <w:t>*</w:t>
      </w:r>
      <w:r w:rsidR="00716481">
        <w:rPr>
          <w:b/>
        </w:rPr>
        <w:t>Please use Table 2 to answer questions 13–17</w:t>
      </w:r>
    </w:p>
    <w:p w14:paraId="6631E17B" w14:textId="77777777" w:rsidR="00716481" w:rsidRPr="00716481" w:rsidRDefault="00716481" w:rsidP="00CE30F5">
      <w:pPr>
        <w:rPr>
          <w:b/>
        </w:rPr>
      </w:pPr>
    </w:p>
    <w:tbl>
      <w:tblPr>
        <w:tblW w:w="4904" w:type="dxa"/>
        <w:tblInd w:w="720" w:type="dxa"/>
        <w:tblLook w:val="04A0" w:firstRow="1" w:lastRow="0" w:firstColumn="1" w:lastColumn="0" w:noHBand="0" w:noVBand="1"/>
      </w:tblPr>
      <w:tblGrid>
        <w:gridCol w:w="2355"/>
        <w:gridCol w:w="2549"/>
      </w:tblGrid>
      <w:tr w:rsidR="00CE30F5" w:rsidRPr="00716481" w14:paraId="123DAEB7" w14:textId="77777777" w:rsidTr="00716481">
        <w:trPr>
          <w:trHeight w:val="300"/>
        </w:trPr>
        <w:tc>
          <w:tcPr>
            <w:tcW w:w="4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8CD2CD5" w14:textId="0A2CAF14" w:rsidR="00CE30F5" w:rsidRPr="00716481" w:rsidRDefault="00716481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Table 2:</w:t>
            </w:r>
            <w:r w:rsidR="00CE30F5" w:rsidRPr="00716481">
              <w:rPr>
                <w:b/>
                <w:color w:val="000000"/>
              </w:rPr>
              <w:t xml:space="preserve"> Leakage Radiation</w:t>
            </w:r>
            <w:r w:rsidRPr="00716481">
              <w:rPr>
                <w:b/>
                <w:color w:val="000000"/>
              </w:rPr>
              <w:t xml:space="preserve"> Test Results</w:t>
            </w:r>
          </w:p>
        </w:tc>
      </w:tr>
      <w:tr w:rsidR="00CE30F5" w:rsidRPr="00716481" w14:paraId="22DC5F9D" w14:textId="77777777" w:rsidTr="00716481">
        <w:trPr>
          <w:trHeight w:val="300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452F5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Source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F6EDA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proofErr w:type="spellStart"/>
            <w:r w:rsidRPr="00716481">
              <w:rPr>
                <w:b/>
                <w:color w:val="000000"/>
              </w:rPr>
              <w:t>mR</w:t>
            </w:r>
            <w:proofErr w:type="spellEnd"/>
          </w:p>
        </w:tc>
      </w:tr>
      <w:tr w:rsidR="00CE30F5" w:rsidRPr="00716481" w14:paraId="61EB00A3" w14:textId="77777777" w:rsidTr="00A07669">
        <w:trPr>
          <w:trHeight w:val="300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CC94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Leakage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67F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0.22</w:t>
            </w:r>
          </w:p>
        </w:tc>
      </w:tr>
      <w:tr w:rsidR="00CE30F5" w:rsidRPr="00716481" w14:paraId="5AA0F3CB" w14:textId="77777777" w:rsidTr="00A07669">
        <w:trPr>
          <w:trHeight w:val="300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456DE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Primary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53A78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275</w:t>
            </w:r>
          </w:p>
        </w:tc>
      </w:tr>
    </w:tbl>
    <w:p w14:paraId="3B16FB0A" w14:textId="77777777" w:rsidR="00CE30F5" w:rsidRDefault="00CE30F5" w:rsidP="00CE30F5">
      <w:pPr>
        <w:spacing w:line="240" w:lineRule="auto"/>
        <w:rPr>
          <w:rStyle w:val="Heading3Char"/>
        </w:rPr>
      </w:pPr>
    </w:p>
    <w:p w14:paraId="5FB9B900" w14:textId="77777777" w:rsidR="00CE30F5" w:rsidRPr="00182838" w:rsidRDefault="00CE30F5" w:rsidP="00496A03">
      <w:pPr>
        <w:pStyle w:val="QuestionStyle"/>
      </w:pPr>
      <w:r w:rsidRPr="00182838">
        <w:t>What is the percentage of leakage radiation from the data in Table 2?</w:t>
      </w:r>
    </w:p>
    <w:p w14:paraId="252FF760" w14:textId="33BBFCE1" w:rsidR="00CE30F5" w:rsidRPr="001A4D8B" w:rsidRDefault="00716481" w:rsidP="008E5515">
      <w:pPr>
        <w:pStyle w:val="AnswerStyle"/>
        <w:numPr>
          <w:ilvl w:val="0"/>
          <w:numId w:val="12"/>
        </w:numPr>
        <w:rPr>
          <w:color w:val="FF0000"/>
        </w:rPr>
      </w:pPr>
      <w:r w:rsidRPr="001A4D8B">
        <w:rPr>
          <w:color w:val="FF0000"/>
        </w:rPr>
        <w:t>0.08%</w:t>
      </w:r>
      <w:r w:rsidR="001A4D8B">
        <w:rPr>
          <w:color w:val="FF0000"/>
        </w:rPr>
        <w:t>* activity calculation</w:t>
      </w:r>
    </w:p>
    <w:p w14:paraId="3C31D1A7" w14:textId="77777777" w:rsidR="00CE30F5" w:rsidRPr="00182838" w:rsidRDefault="00CE30F5" w:rsidP="008E5515">
      <w:pPr>
        <w:pStyle w:val="AnswerStyle"/>
        <w:numPr>
          <w:ilvl w:val="0"/>
          <w:numId w:val="12"/>
        </w:numPr>
      </w:pPr>
      <w:r w:rsidRPr="00182838">
        <w:t>1.25%</w:t>
      </w:r>
    </w:p>
    <w:p w14:paraId="5E44BAD9" w14:textId="77777777" w:rsidR="00CE30F5" w:rsidRPr="00182838" w:rsidRDefault="00CE30F5" w:rsidP="008E5515">
      <w:pPr>
        <w:pStyle w:val="AnswerStyle"/>
        <w:numPr>
          <w:ilvl w:val="0"/>
          <w:numId w:val="12"/>
        </w:numPr>
      </w:pPr>
      <w:r w:rsidRPr="00182838">
        <w:t>8.0%</w:t>
      </w:r>
    </w:p>
    <w:p w14:paraId="0DC1061B" w14:textId="77777777" w:rsidR="00CE30F5" w:rsidRPr="00182838" w:rsidRDefault="00CE30F5" w:rsidP="008E5515">
      <w:pPr>
        <w:pStyle w:val="AnswerStyle"/>
        <w:numPr>
          <w:ilvl w:val="0"/>
          <w:numId w:val="12"/>
        </w:numPr>
      </w:pPr>
      <w:r w:rsidRPr="00182838">
        <w:t>12.5%</w:t>
      </w:r>
    </w:p>
    <w:p w14:paraId="4113E32B" w14:textId="77777777" w:rsidR="00CE30F5" w:rsidRPr="00182838" w:rsidRDefault="00CE30F5" w:rsidP="00CE30F5"/>
    <w:p w14:paraId="6D371240" w14:textId="77777777" w:rsidR="0088400B" w:rsidRDefault="0088400B">
      <w:pPr>
        <w:spacing w:line="240" w:lineRule="auto"/>
      </w:pPr>
      <w:r>
        <w:br w:type="page"/>
      </w:r>
    </w:p>
    <w:p w14:paraId="32FECCA7" w14:textId="5562A41F" w:rsidR="00CE30F5" w:rsidRPr="00182838" w:rsidRDefault="00CE30F5" w:rsidP="00496A03">
      <w:pPr>
        <w:pStyle w:val="QuestionStyle"/>
      </w:pPr>
      <w:r w:rsidRPr="00182838">
        <w:lastRenderedPageBreak/>
        <w:t>What is the general requirement stated in SC</w:t>
      </w:r>
      <w:r w:rsidR="00716481">
        <w:t xml:space="preserve"> </w:t>
      </w:r>
      <w:r w:rsidRPr="00182838">
        <w:t xml:space="preserve">35 regarding leakage radiation from </w:t>
      </w:r>
      <w:r w:rsidR="00333A12">
        <w:t>X-ray</w:t>
      </w:r>
      <w:r w:rsidRPr="00182838">
        <w:t xml:space="preserve"> tube shielding?</w:t>
      </w:r>
    </w:p>
    <w:p w14:paraId="6EDE9AA6" w14:textId="77777777" w:rsidR="00CE30F5" w:rsidRPr="00182838" w:rsidRDefault="00CE30F5" w:rsidP="008E5515">
      <w:pPr>
        <w:pStyle w:val="AnswerStyle"/>
        <w:numPr>
          <w:ilvl w:val="0"/>
          <w:numId w:val="13"/>
        </w:numPr>
      </w:pPr>
      <w:r w:rsidRPr="00182838">
        <w:t xml:space="preserve">Not to exceed an air </w:t>
      </w:r>
      <w:proofErr w:type="spellStart"/>
      <w:r w:rsidRPr="00182838">
        <w:t>kerma</w:t>
      </w:r>
      <w:proofErr w:type="spellEnd"/>
      <w:r w:rsidRPr="00182838">
        <w:t xml:space="preserve"> rate of 1.0 </w:t>
      </w:r>
      <w:proofErr w:type="spellStart"/>
      <w:r w:rsidRPr="00182838">
        <w:t>Gy</w:t>
      </w:r>
      <w:proofErr w:type="spellEnd"/>
      <w:r w:rsidRPr="00182838">
        <w:t>/h</w:t>
      </w:r>
    </w:p>
    <w:p w14:paraId="6CDFD38E" w14:textId="4E80BC39" w:rsidR="00CE30F5" w:rsidRPr="001A4D8B" w:rsidRDefault="00CE30F5" w:rsidP="008E5515">
      <w:pPr>
        <w:pStyle w:val="AnswerStyle"/>
        <w:numPr>
          <w:ilvl w:val="0"/>
          <w:numId w:val="13"/>
        </w:numPr>
        <w:rPr>
          <w:color w:val="FF0000"/>
        </w:rPr>
      </w:pPr>
      <w:r w:rsidRPr="001A4D8B">
        <w:rPr>
          <w:color w:val="FF0000"/>
        </w:rPr>
        <w:t>Not to exce</w:t>
      </w:r>
      <w:r w:rsidR="00716481" w:rsidRPr="001A4D8B">
        <w:rPr>
          <w:color w:val="FF0000"/>
        </w:rPr>
        <w:t xml:space="preserve">ed an exposure rate of 115 </w:t>
      </w:r>
      <w:proofErr w:type="spellStart"/>
      <w:r w:rsidR="00716481" w:rsidRPr="001A4D8B">
        <w:rPr>
          <w:color w:val="FF0000"/>
        </w:rPr>
        <w:t>mR</w:t>
      </w:r>
      <w:proofErr w:type="spellEnd"/>
      <w:r w:rsidR="00716481" w:rsidRPr="001A4D8B">
        <w:rPr>
          <w:color w:val="FF0000"/>
        </w:rPr>
        <w:t>/h</w:t>
      </w:r>
      <w:r w:rsidRPr="001A4D8B">
        <w:rPr>
          <w:color w:val="FF0000"/>
        </w:rPr>
        <w:t>* SC 35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80 29.1</w:t>
      </w:r>
    </w:p>
    <w:p w14:paraId="61C3D529" w14:textId="5FD08605" w:rsidR="00CE30F5" w:rsidRPr="00182838" w:rsidRDefault="00716481" w:rsidP="008E5515">
      <w:pPr>
        <w:pStyle w:val="AnswerStyle"/>
        <w:numPr>
          <w:ilvl w:val="0"/>
          <w:numId w:val="13"/>
        </w:numPr>
      </w:pPr>
      <w:r>
        <w:t>a and b</w:t>
      </w:r>
    </w:p>
    <w:p w14:paraId="30D5795C" w14:textId="77777777" w:rsidR="00CE30F5" w:rsidRPr="00182838" w:rsidRDefault="00CE30F5" w:rsidP="008E5515">
      <w:pPr>
        <w:pStyle w:val="AnswerStyle"/>
        <w:numPr>
          <w:ilvl w:val="0"/>
          <w:numId w:val="13"/>
        </w:numPr>
      </w:pPr>
      <w:r w:rsidRPr="00182838">
        <w:t>None of the above</w:t>
      </w:r>
    </w:p>
    <w:p w14:paraId="089D94BE" w14:textId="77777777" w:rsidR="00CE30F5" w:rsidRPr="00182838" w:rsidRDefault="00CE30F5" w:rsidP="00CE30F5"/>
    <w:p w14:paraId="205FFA18" w14:textId="5DB26A1F" w:rsidR="00CE30F5" w:rsidRPr="00182838" w:rsidRDefault="00CE30F5" w:rsidP="00496A03">
      <w:pPr>
        <w:pStyle w:val="QuestionStyle"/>
      </w:pPr>
      <w:r w:rsidRPr="00182838">
        <w:t>When testing for leakage radiation using a paddle, measurements must be taken at a distance of 1</w:t>
      </w:r>
      <w:r w:rsidR="00716481">
        <w:t xml:space="preserve"> </w:t>
      </w:r>
      <w:r w:rsidRPr="00182838">
        <w:t>m away from the tabletop.</w:t>
      </w:r>
    </w:p>
    <w:p w14:paraId="286BD361" w14:textId="77777777" w:rsidR="00CE30F5" w:rsidRPr="00182838" w:rsidRDefault="00CE30F5" w:rsidP="008E5515">
      <w:pPr>
        <w:pStyle w:val="AnswerStyle"/>
        <w:numPr>
          <w:ilvl w:val="0"/>
          <w:numId w:val="14"/>
        </w:numPr>
      </w:pPr>
      <w:r w:rsidRPr="00182838">
        <w:t xml:space="preserve">True   </w:t>
      </w:r>
    </w:p>
    <w:p w14:paraId="4B99080E" w14:textId="6A941D7C" w:rsidR="00CE30F5" w:rsidRPr="00182838" w:rsidRDefault="00716481" w:rsidP="008E5515">
      <w:pPr>
        <w:pStyle w:val="AnswerStyle"/>
        <w:numPr>
          <w:ilvl w:val="0"/>
          <w:numId w:val="14"/>
        </w:numPr>
      </w:pPr>
      <w:r w:rsidRPr="001A4D8B">
        <w:rPr>
          <w:color w:val="FF0000"/>
        </w:rPr>
        <w:t>False</w:t>
      </w:r>
      <w:r w:rsidR="00CE30F5" w:rsidRPr="001A4D8B">
        <w:rPr>
          <w:color w:val="FF0000"/>
        </w:rPr>
        <w:t xml:space="preserve">* </w:t>
      </w:r>
      <w:r w:rsidR="00CE30F5" w:rsidRPr="00182838">
        <w:t>From the source</w:t>
      </w:r>
    </w:p>
    <w:p w14:paraId="48D6D66E" w14:textId="77777777" w:rsidR="00CE30F5" w:rsidRPr="00182838" w:rsidRDefault="00CE30F5" w:rsidP="00CE30F5"/>
    <w:p w14:paraId="74ED0F87" w14:textId="77777777" w:rsidR="00CE30F5" w:rsidRPr="00182838" w:rsidRDefault="00CE30F5" w:rsidP="00496A03">
      <w:pPr>
        <w:pStyle w:val="QuestionStyle"/>
      </w:pPr>
      <w:r w:rsidRPr="00182838">
        <w:t>The entire tube housing is commonly lined with lead.</w:t>
      </w:r>
    </w:p>
    <w:p w14:paraId="64DCDE23" w14:textId="77777777" w:rsidR="00CE30F5" w:rsidRPr="00182838" w:rsidRDefault="00CE30F5" w:rsidP="008E5515">
      <w:pPr>
        <w:pStyle w:val="AnswerStyle"/>
        <w:numPr>
          <w:ilvl w:val="0"/>
          <w:numId w:val="15"/>
        </w:numPr>
      </w:pPr>
      <w:r w:rsidRPr="00182838">
        <w:t>True</w:t>
      </w:r>
    </w:p>
    <w:p w14:paraId="0842CAEC" w14:textId="130E8078" w:rsidR="00CE30F5" w:rsidRPr="001A4D8B" w:rsidRDefault="001A4D8B" w:rsidP="008E5515">
      <w:pPr>
        <w:pStyle w:val="AnswerStyle"/>
        <w:numPr>
          <w:ilvl w:val="0"/>
          <w:numId w:val="15"/>
        </w:numPr>
        <w:rPr>
          <w:color w:val="FF0000"/>
        </w:rPr>
      </w:pPr>
      <w:r w:rsidRPr="001A4D8B">
        <w:rPr>
          <w:color w:val="FF0000"/>
        </w:rPr>
        <w:t>False</w:t>
      </w:r>
      <w:r w:rsidR="00CE30F5" w:rsidRPr="001A4D8B">
        <w:rPr>
          <w:color w:val="FF0000"/>
        </w:rPr>
        <w:t>*</w:t>
      </w:r>
    </w:p>
    <w:p w14:paraId="056F69EC" w14:textId="77777777" w:rsidR="00CE30F5" w:rsidRPr="00182838" w:rsidRDefault="00CE30F5" w:rsidP="00CE30F5"/>
    <w:p w14:paraId="1E3F4054" w14:textId="77777777" w:rsidR="00CE30F5" w:rsidRPr="00182838" w:rsidRDefault="00CE30F5" w:rsidP="00496A03">
      <w:pPr>
        <w:pStyle w:val="QuestionStyle"/>
      </w:pPr>
      <w:r w:rsidRPr="00182838">
        <w:t>Leakage radiation consists of:</w:t>
      </w:r>
    </w:p>
    <w:p w14:paraId="67E7D282" w14:textId="77777777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>All photons escaping from the tube housing</w:t>
      </w:r>
    </w:p>
    <w:p w14:paraId="4383C607" w14:textId="77777777" w:rsidR="00CE30F5" w:rsidRPr="001A4D8B" w:rsidRDefault="00CE30F5" w:rsidP="008E5515">
      <w:pPr>
        <w:pStyle w:val="AnswerStyle"/>
        <w:numPr>
          <w:ilvl w:val="0"/>
          <w:numId w:val="16"/>
        </w:numPr>
        <w:rPr>
          <w:color w:val="FF0000"/>
        </w:rPr>
      </w:pPr>
      <w:r w:rsidRPr="001A4D8B">
        <w:rPr>
          <w:color w:val="FF0000"/>
        </w:rPr>
        <w:t>All photons escaping from the tube housing excluding those at the port*</w:t>
      </w:r>
    </w:p>
    <w:p w14:paraId="3150DD99" w14:textId="77777777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>All photons escaping from the tube housing excluding those at the tabletop</w:t>
      </w:r>
    </w:p>
    <w:p w14:paraId="0652155F" w14:textId="77777777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 xml:space="preserve">All photons escaping from the tube housing excluding those at the cathode </w:t>
      </w:r>
    </w:p>
    <w:p w14:paraId="160A8860" w14:textId="77777777" w:rsidR="00CE30F5" w:rsidRPr="00182838" w:rsidRDefault="00CE30F5" w:rsidP="00CE30F5"/>
    <w:p w14:paraId="2D1E7A75" w14:textId="77777777" w:rsidR="00CE30F5" w:rsidRPr="00182838" w:rsidRDefault="00CE30F5" w:rsidP="00496A03">
      <w:pPr>
        <w:pStyle w:val="QuestionStyle"/>
      </w:pPr>
      <w:r w:rsidRPr="00182838">
        <w:t>Which of the following tests should be performed first?</w:t>
      </w:r>
    </w:p>
    <w:p w14:paraId="66E6B139" w14:textId="77777777" w:rsidR="00CE30F5" w:rsidRPr="00182838" w:rsidRDefault="00CE30F5" w:rsidP="008E5515">
      <w:pPr>
        <w:pStyle w:val="AnswerStyle"/>
        <w:numPr>
          <w:ilvl w:val="0"/>
          <w:numId w:val="17"/>
        </w:numPr>
      </w:pPr>
      <w:r w:rsidRPr="00182838">
        <w:t>HVL</w:t>
      </w:r>
    </w:p>
    <w:p w14:paraId="3B29B8D1" w14:textId="4F3BFF27" w:rsidR="00CE30F5" w:rsidRPr="001A4D8B" w:rsidRDefault="00CE30F5" w:rsidP="008E5515">
      <w:pPr>
        <w:pStyle w:val="AnswerStyle"/>
        <w:numPr>
          <w:ilvl w:val="0"/>
          <w:numId w:val="17"/>
        </w:numPr>
        <w:rPr>
          <w:color w:val="FF0000"/>
        </w:rPr>
      </w:pPr>
      <w:r w:rsidRPr="001A4D8B">
        <w:rPr>
          <w:color w:val="FF0000"/>
        </w:rPr>
        <w:t>kVp accuracy*</w:t>
      </w:r>
    </w:p>
    <w:p w14:paraId="4AA3ECFC" w14:textId="77777777" w:rsidR="00CE30F5" w:rsidRPr="00182838" w:rsidRDefault="00CE30F5" w:rsidP="008E5515">
      <w:pPr>
        <w:pStyle w:val="AnswerStyle"/>
        <w:numPr>
          <w:ilvl w:val="0"/>
          <w:numId w:val="17"/>
        </w:numPr>
      </w:pPr>
      <w:r w:rsidRPr="00182838">
        <w:t>mA linearity</w:t>
      </w:r>
    </w:p>
    <w:p w14:paraId="0DC76F32" w14:textId="77777777" w:rsidR="00CE30F5" w:rsidRPr="00182838" w:rsidRDefault="00CE30F5" w:rsidP="008E5515">
      <w:pPr>
        <w:pStyle w:val="AnswerStyle"/>
        <w:numPr>
          <w:ilvl w:val="0"/>
          <w:numId w:val="17"/>
        </w:numPr>
      </w:pPr>
      <w:r w:rsidRPr="00182838">
        <w:t>Timer accuracy</w:t>
      </w:r>
    </w:p>
    <w:p w14:paraId="37017701" w14:textId="77777777" w:rsidR="00CE30F5" w:rsidRPr="00182838" w:rsidRDefault="00CE30F5" w:rsidP="00CE30F5"/>
    <w:p w14:paraId="4E3F30C9" w14:textId="7BF7E47F" w:rsidR="00CE30F5" w:rsidRPr="00182838" w:rsidRDefault="00716481" w:rsidP="00496A03">
      <w:pPr>
        <w:pStyle w:val="QuestionStyle"/>
      </w:pPr>
      <w:r>
        <w:t>An 8-</w:t>
      </w:r>
      <w:r w:rsidR="00CE30F5" w:rsidRPr="00182838">
        <w:t>penny test may also be used to evaluate:</w:t>
      </w:r>
    </w:p>
    <w:p w14:paraId="43BFEDE6" w14:textId="598220A4" w:rsidR="00CE30F5" w:rsidRPr="001A4D8B" w:rsidRDefault="00716481" w:rsidP="008E5515">
      <w:pPr>
        <w:pStyle w:val="AnswerStyle"/>
        <w:numPr>
          <w:ilvl w:val="0"/>
          <w:numId w:val="18"/>
        </w:numPr>
        <w:rPr>
          <w:color w:val="FF0000"/>
        </w:rPr>
      </w:pPr>
      <w:r w:rsidRPr="001A4D8B">
        <w:rPr>
          <w:color w:val="FF0000"/>
        </w:rPr>
        <w:t>Collimation</w:t>
      </w:r>
      <w:r w:rsidR="00CE30F5" w:rsidRPr="001A4D8B">
        <w:rPr>
          <w:color w:val="FF0000"/>
        </w:rPr>
        <w:t>* Papp</w:t>
      </w:r>
      <w:r w:rsidR="001A4D8B" w:rsidRPr="001A4D8B">
        <w:rPr>
          <w:color w:val="FF0000"/>
        </w:rPr>
        <w:t xml:space="preserve"> </w:t>
      </w:r>
      <w:r w:rsidR="00CE30F5" w:rsidRPr="001A4D8B">
        <w:rPr>
          <w:color w:val="FF0000"/>
        </w:rPr>
        <w:t>p</w:t>
      </w:r>
      <w:r w:rsidR="001A4D8B" w:rsidRPr="001A4D8B">
        <w:rPr>
          <w:color w:val="FF0000"/>
        </w:rPr>
        <w:t>. 106–</w:t>
      </w:r>
      <w:r w:rsidR="00CE30F5" w:rsidRPr="001A4D8B">
        <w:rPr>
          <w:color w:val="FF0000"/>
        </w:rPr>
        <w:t>107</w:t>
      </w:r>
    </w:p>
    <w:p w14:paraId="3516776F" w14:textId="77777777" w:rsidR="00CE30F5" w:rsidRPr="00182838" w:rsidRDefault="00CE30F5" w:rsidP="008E5515">
      <w:pPr>
        <w:pStyle w:val="AnswerStyle"/>
        <w:numPr>
          <w:ilvl w:val="0"/>
          <w:numId w:val="18"/>
        </w:numPr>
      </w:pPr>
      <w:r w:rsidRPr="00182838">
        <w:t>Perpendicularity</w:t>
      </w:r>
    </w:p>
    <w:p w14:paraId="39F09FDC" w14:textId="77777777" w:rsidR="00CE30F5" w:rsidRPr="00182838" w:rsidRDefault="00CE30F5" w:rsidP="008E5515">
      <w:pPr>
        <w:pStyle w:val="AnswerStyle"/>
        <w:numPr>
          <w:ilvl w:val="0"/>
          <w:numId w:val="18"/>
        </w:numPr>
      </w:pPr>
      <w:r w:rsidRPr="00182838">
        <w:t>Focal spot size</w:t>
      </w:r>
    </w:p>
    <w:p w14:paraId="5F31A026" w14:textId="77777777" w:rsidR="00CE30F5" w:rsidRPr="00182838" w:rsidRDefault="00CE30F5" w:rsidP="008E5515">
      <w:pPr>
        <w:pStyle w:val="AnswerStyle"/>
        <w:numPr>
          <w:ilvl w:val="0"/>
          <w:numId w:val="18"/>
        </w:numPr>
      </w:pPr>
      <w:r w:rsidRPr="00182838">
        <w:t>Grid alignment</w:t>
      </w:r>
    </w:p>
    <w:p w14:paraId="4D374BFA" w14:textId="74C40BF2" w:rsidR="0088400B" w:rsidRDefault="0088400B">
      <w:pPr>
        <w:spacing w:line="240" w:lineRule="auto"/>
        <w:rPr>
          <w:rStyle w:val="Heading3Char"/>
        </w:rPr>
      </w:pPr>
      <w:r>
        <w:rPr>
          <w:rStyle w:val="Heading3Char"/>
        </w:rPr>
        <w:br w:type="page"/>
      </w:r>
    </w:p>
    <w:p w14:paraId="200B35EE" w14:textId="77777777" w:rsidR="00CE30F5" w:rsidRDefault="00CE30F5" w:rsidP="00CE30F5">
      <w:pPr>
        <w:spacing w:line="240" w:lineRule="auto"/>
        <w:rPr>
          <w:rStyle w:val="Heading3Char"/>
        </w:rPr>
      </w:pPr>
    </w:p>
    <w:p w14:paraId="07FEE413" w14:textId="77B20CD1" w:rsidR="00CE30F5" w:rsidRDefault="00716481" w:rsidP="00CE30F5">
      <w:pPr>
        <w:rPr>
          <w:b/>
        </w:rPr>
      </w:pPr>
      <w:r w:rsidRPr="00716481">
        <w:rPr>
          <w:b/>
        </w:rPr>
        <w:t>*</w:t>
      </w:r>
      <w:r w:rsidR="00CE30F5" w:rsidRPr="00716481">
        <w:rPr>
          <w:b/>
        </w:rPr>
        <w:t xml:space="preserve">Please use </w:t>
      </w:r>
      <w:r w:rsidR="001A4D8B">
        <w:rPr>
          <w:b/>
        </w:rPr>
        <w:t>Table 3</w:t>
      </w:r>
      <w:r w:rsidR="00171FB6">
        <w:rPr>
          <w:b/>
        </w:rPr>
        <w:t xml:space="preserve"> to answer questions 19–22</w:t>
      </w:r>
    </w:p>
    <w:tbl>
      <w:tblPr>
        <w:tblW w:w="6242" w:type="dxa"/>
        <w:tblInd w:w="9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211"/>
        <w:gridCol w:w="3031"/>
      </w:tblGrid>
      <w:tr w:rsidR="00CE30F5" w:rsidRPr="00716481" w14:paraId="50BEE93D" w14:textId="77777777" w:rsidTr="001A4D8B">
        <w:trPr>
          <w:trHeight w:val="312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8806566" w14:textId="70576F20" w:rsidR="00CE30F5" w:rsidRPr="00716481" w:rsidRDefault="00CE30F5" w:rsidP="00171FB6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Table 3</w:t>
            </w:r>
            <w:r w:rsidR="00716481" w:rsidRPr="00716481">
              <w:rPr>
                <w:b/>
                <w:color w:val="000000"/>
              </w:rPr>
              <w:t xml:space="preserve">: </w:t>
            </w:r>
            <w:r w:rsidR="00171FB6">
              <w:rPr>
                <w:b/>
              </w:rPr>
              <w:t>mA Linearity T</w:t>
            </w:r>
            <w:r w:rsidR="00716481" w:rsidRPr="00716481">
              <w:rPr>
                <w:b/>
              </w:rPr>
              <w:t xml:space="preserve">est </w:t>
            </w:r>
            <w:r w:rsidR="00171FB6">
              <w:rPr>
                <w:b/>
              </w:rPr>
              <w:t>R</w:t>
            </w:r>
            <w:r w:rsidR="00716481" w:rsidRPr="00716481">
              <w:rPr>
                <w:b/>
              </w:rPr>
              <w:t xml:space="preserve">esults </w:t>
            </w:r>
            <w:r w:rsidR="00171FB6">
              <w:rPr>
                <w:b/>
              </w:rPr>
              <w:t>(</w:t>
            </w:r>
            <w:r w:rsidR="00716481" w:rsidRPr="00716481">
              <w:rPr>
                <w:b/>
              </w:rPr>
              <w:t xml:space="preserve">80 </w:t>
            </w:r>
            <w:proofErr w:type="spellStart"/>
            <w:r w:rsidR="00716481" w:rsidRPr="00716481">
              <w:rPr>
                <w:b/>
              </w:rPr>
              <w:t>kVp</w:t>
            </w:r>
            <w:proofErr w:type="spellEnd"/>
            <w:r w:rsidR="00716481" w:rsidRPr="00716481">
              <w:rPr>
                <w:b/>
              </w:rPr>
              <w:t xml:space="preserve"> and 100 </w:t>
            </w:r>
            <w:proofErr w:type="spellStart"/>
            <w:r w:rsidR="00716481" w:rsidRPr="00716481">
              <w:rPr>
                <w:b/>
              </w:rPr>
              <w:t>ms</w:t>
            </w:r>
            <w:proofErr w:type="spellEnd"/>
            <w:r w:rsidR="00171FB6">
              <w:rPr>
                <w:b/>
              </w:rPr>
              <w:t>)</w:t>
            </w:r>
          </w:p>
        </w:tc>
      </w:tr>
      <w:tr w:rsidR="00CE30F5" w:rsidRPr="00716481" w14:paraId="13629F21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6A8FE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mA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DFE53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proofErr w:type="spellStart"/>
            <w:r w:rsidRPr="00716481">
              <w:rPr>
                <w:b/>
                <w:color w:val="000000"/>
              </w:rPr>
              <w:t>mR</w:t>
            </w:r>
            <w:proofErr w:type="spellEnd"/>
          </w:p>
        </w:tc>
      </w:tr>
      <w:tr w:rsidR="00CE30F5" w:rsidRPr="00716481" w14:paraId="6829C485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F7AD2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50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AF38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5</w:t>
            </w:r>
          </w:p>
        </w:tc>
      </w:tr>
      <w:tr w:rsidR="00CE30F5" w:rsidRPr="00716481" w14:paraId="7AC7173F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4FF9B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100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E9641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15</w:t>
            </w:r>
          </w:p>
        </w:tc>
      </w:tr>
      <w:tr w:rsidR="00CE30F5" w:rsidRPr="00716481" w14:paraId="329C8B7A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3D1B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200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0F67A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21</w:t>
            </w:r>
          </w:p>
        </w:tc>
      </w:tr>
      <w:tr w:rsidR="00CE30F5" w:rsidRPr="00716481" w14:paraId="172A1305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830A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300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2E78F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45</w:t>
            </w:r>
          </w:p>
        </w:tc>
      </w:tr>
      <w:tr w:rsidR="00CE30F5" w:rsidRPr="00716481" w14:paraId="1FC73393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77E4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500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C2DD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69</w:t>
            </w:r>
          </w:p>
        </w:tc>
      </w:tr>
      <w:tr w:rsidR="00CE30F5" w:rsidRPr="00716481" w14:paraId="38C9DC7C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25729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600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681AF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103</w:t>
            </w:r>
          </w:p>
        </w:tc>
      </w:tr>
    </w:tbl>
    <w:p w14:paraId="0DD9BADC" w14:textId="77777777" w:rsidR="00CE30F5" w:rsidRDefault="00CE30F5" w:rsidP="00CE30F5">
      <w:pPr>
        <w:spacing w:line="240" w:lineRule="auto"/>
        <w:rPr>
          <w:rStyle w:val="Heading3Char"/>
        </w:rPr>
      </w:pPr>
    </w:p>
    <w:p w14:paraId="331C4695" w14:textId="77777777" w:rsidR="00CE30F5" w:rsidRDefault="00CE30F5" w:rsidP="00CE30F5">
      <w:pPr>
        <w:spacing w:line="240" w:lineRule="auto"/>
        <w:rPr>
          <w:rStyle w:val="Heading3Char"/>
        </w:rPr>
      </w:pPr>
    </w:p>
    <w:p w14:paraId="6CE1F8EE" w14:textId="77777777" w:rsidR="00CE30F5" w:rsidRPr="00182838" w:rsidRDefault="00CE30F5" w:rsidP="0010098C">
      <w:pPr>
        <w:pStyle w:val="QuestionStyle"/>
      </w:pPr>
      <w:r w:rsidRPr="00182838">
        <w:t>Calculate the percent linearity of the entire mA range of this generator.</w:t>
      </w:r>
    </w:p>
    <w:p w14:paraId="0C30F107" w14:textId="77777777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1.14%</w:t>
      </w:r>
    </w:p>
    <w:p w14:paraId="4C9B5064" w14:textId="77777777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2.65%</w:t>
      </w:r>
    </w:p>
    <w:p w14:paraId="7D67E4AA" w14:textId="77777777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11.3%</w:t>
      </w:r>
    </w:p>
    <w:p w14:paraId="15BC53E2" w14:textId="7B7DD323" w:rsidR="00CE30F5" w:rsidRPr="001A4D8B" w:rsidRDefault="001A4D8B" w:rsidP="008E5515">
      <w:pPr>
        <w:pStyle w:val="AnswerStyle"/>
        <w:numPr>
          <w:ilvl w:val="0"/>
          <w:numId w:val="19"/>
        </w:numPr>
        <w:rPr>
          <w:color w:val="FF0000"/>
        </w:rPr>
      </w:pPr>
      <w:r w:rsidRPr="001A4D8B">
        <w:rPr>
          <w:color w:val="FF0000"/>
        </w:rPr>
        <w:t>26.5%* Papp</w:t>
      </w:r>
      <w:r w:rsidR="00CE30F5" w:rsidRPr="001A4D8B">
        <w:rPr>
          <w:color w:val="FF0000"/>
        </w:rPr>
        <w:t xml:space="preserve"> p</w:t>
      </w:r>
      <w:r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103</w:t>
      </w:r>
    </w:p>
    <w:p w14:paraId="74EABDF8" w14:textId="77777777" w:rsidR="00CE30F5" w:rsidRPr="00182838" w:rsidRDefault="00CE30F5" w:rsidP="00CE30F5">
      <w:r w:rsidRPr="00182838">
        <w:tab/>
      </w:r>
    </w:p>
    <w:p w14:paraId="6C86CE20" w14:textId="77777777" w:rsidR="00CE30F5" w:rsidRPr="00182838" w:rsidRDefault="00CE30F5" w:rsidP="0010098C">
      <w:pPr>
        <w:pStyle w:val="QuestionStyle"/>
      </w:pPr>
      <w:r w:rsidRPr="00182838">
        <w:t>The main purpose of this test is:</w:t>
      </w:r>
    </w:p>
    <w:p w14:paraId="7E6EC4E7" w14:textId="585B596A" w:rsidR="00CE30F5" w:rsidRPr="001A4D8B" w:rsidRDefault="00CE30F5" w:rsidP="008E5515">
      <w:pPr>
        <w:pStyle w:val="AnswerStyle"/>
        <w:numPr>
          <w:ilvl w:val="0"/>
          <w:numId w:val="20"/>
        </w:numPr>
        <w:rPr>
          <w:color w:val="FF0000"/>
        </w:rPr>
      </w:pPr>
      <w:r w:rsidRPr="001A4D8B">
        <w:rPr>
          <w:color w:val="FF0000"/>
        </w:rPr>
        <w:t xml:space="preserve">To determine the radiation </w:t>
      </w:r>
      <w:r w:rsidR="00171FB6" w:rsidRPr="001A4D8B">
        <w:rPr>
          <w:color w:val="FF0000"/>
        </w:rPr>
        <w:t>output</w:t>
      </w:r>
      <w:r w:rsidR="001A4D8B" w:rsidRPr="001A4D8B">
        <w:rPr>
          <w:color w:val="FF0000"/>
        </w:rPr>
        <w:t>* Papp</w:t>
      </w:r>
      <w:r w:rsidRPr="001A4D8B">
        <w:rPr>
          <w:color w:val="FF0000"/>
        </w:rPr>
        <w:t xml:space="preserve">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103</w:t>
      </w:r>
    </w:p>
    <w:p w14:paraId="7A84D1BE" w14:textId="77777777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>To determine the amount of filtration in the tube</w:t>
      </w:r>
    </w:p>
    <w:p w14:paraId="546F61BB" w14:textId="77777777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>To determine the accuracy of the mAs settings</w:t>
      </w:r>
    </w:p>
    <w:p w14:paraId="50051893" w14:textId="77777777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>To determine the consistency of exposures</w:t>
      </w:r>
    </w:p>
    <w:p w14:paraId="6E8CB0D7" w14:textId="77777777" w:rsidR="00CE30F5" w:rsidRPr="00182838" w:rsidRDefault="00CE30F5" w:rsidP="00CE30F5"/>
    <w:p w14:paraId="26692876" w14:textId="77777777" w:rsidR="00CE30F5" w:rsidRPr="00182838" w:rsidRDefault="00CE30F5" w:rsidP="0010098C">
      <w:pPr>
        <w:pStyle w:val="QuestionStyle"/>
      </w:pPr>
      <w:r w:rsidRPr="00182838">
        <w:t>Why is this test important?</w:t>
      </w:r>
    </w:p>
    <w:p w14:paraId="1BA8398E" w14:textId="77777777" w:rsidR="00CE30F5" w:rsidRPr="00182838" w:rsidRDefault="00CE30F5" w:rsidP="008E5515">
      <w:pPr>
        <w:pStyle w:val="AnswerStyle"/>
        <w:numPr>
          <w:ilvl w:val="0"/>
          <w:numId w:val="21"/>
        </w:numPr>
      </w:pPr>
      <w:r w:rsidRPr="00182838">
        <w:t>Allows us to use linearity law</w:t>
      </w:r>
    </w:p>
    <w:p w14:paraId="1FB4C771" w14:textId="55E1BCCF" w:rsidR="00CE30F5" w:rsidRPr="00182838" w:rsidRDefault="00CE30F5" w:rsidP="008E5515">
      <w:pPr>
        <w:pStyle w:val="AnswerStyle"/>
        <w:numPr>
          <w:ilvl w:val="0"/>
          <w:numId w:val="21"/>
        </w:numPr>
      </w:pPr>
      <w:r w:rsidRPr="00182838">
        <w:t xml:space="preserve">Allows us to </w:t>
      </w:r>
      <w:r w:rsidR="00171FB6">
        <w:t xml:space="preserve">use </w:t>
      </w:r>
      <w:r w:rsidRPr="00182838">
        <w:t>repeatability law</w:t>
      </w:r>
    </w:p>
    <w:p w14:paraId="7553FF22" w14:textId="77777777" w:rsidR="00CE30F5" w:rsidRPr="00182838" w:rsidRDefault="00CE30F5" w:rsidP="008E5515">
      <w:pPr>
        <w:pStyle w:val="AnswerStyle"/>
        <w:numPr>
          <w:ilvl w:val="0"/>
          <w:numId w:val="21"/>
        </w:numPr>
      </w:pPr>
      <w:r w:rsidRPr="00182838">
        <w:t>Allows us to use 15% rule</w:t>
      </w:r>
    </w:p>
    <w:p w14:paraId="326FA753" w14:textId="08AFDE82" w:rsidR="00CE30F5" w:rsidRPr="001A4D8B" w:rsidRDefault="00CE30F5" w:rsidP="008E5515">
      <w:pPr>
        <w:pStyle w:val="AnswerStyle"/>
        <w:numPr>
          <w:ilvl w:val="0"/>
          <w:numId w:val="21"/>
        </w:numPr>
        <w:rPr>
          <w:color w:val="FF0000"/>
        </w:rPr>
      </w:pPr>
      <w:r w:rsidRPr="001A4D8B">
        <w:rPr>
          <w:color w:val="FF0000"/>
        </w:rPr>
        <w:t xml:space="preserve">Allows us to use reciprocity law* </w:t>
      </w:r>
      <w:r w:rsidR="00171FB6" w:rsidRPr="001A4D8B">
        <w:rPr>
          <w:color w:val="FF0000"/>
        </w:rPr>
        <w:t>P</w:t>
      </w:r>
      <w:r w:rsidRPr="001A4D8B">
        <w:rPr>
          <w:color w:val="FF0000"/>
        </w:rPr>
        <w:t>app</w:t>
      </w:r>
      <w:r w:rsidR="001A4D8B" w:rsidRPr="001A4D8B">
        <w:rPr>
          <w:color w:val="FF0000"/>
        </w:rPr>
        <w:t xml:space="preserve"> p.</w:t>
      </w:r>
      <w:r w:rsidRPr="001A4D8B">
        <w:rPr>
          <w:color w:val="FF0000"/>
        </w:rPr>
        <w:t xml:space="preserve"> 103</w:t>
      </w:r>
    </w:p>
    <w:p w14:paraId="0072EB41" w14:textId="77777777" w:rsidR="00CE30F5" w:rsidRPr="00182838" w:rsidRDefault="00CE30F5" w:rsidP="00CE30F5"/>
    <w:p w14:paraId="53B7D6C2" w14:textId="77777777" w:rsidR="00CE30F5" w:rsidRPr="00182838" w:rsidRDefault="00CE30F5" w:rsidP="0010098C">
      <w:pPr>
        <w:pStyle w:val="QuestionStyle"/>
      </w:pPr>
      <w:r w:rsidRPr="00182838">
        <w:t>Ideally, how many exposures are required at each mA setting to obtain accurate data?</w:t>
      </w:r>
    </w:p>
    <w:p w14:paraId="506BC5AA" w14:textId="77777777" w:rsidR="00CE30F5" w:rsidRPr="00182838" w:rsidRDefault="00CE30F5" w:rsidP="008E5515">
      <w:pPr>
        <w:pStyle w:val="AnswerStyle"/>
        <w:numPr>
          <w:ilvl w:val="0"/>
          <w:numId w:val="22"/>
        </w:numPr>
      </w:pPr>
      <w:r w:rsidRPr="00182838">
        <w:t>3</w:t>
      </w:r>
    </w:p>
    <w:p w14:paraId="518AF24F" w14:textId="77777777" w:rsidR="00CE30F5" w:rsidRPr="00182838" w:rsidRDefault="00CE30F5" w:rsidP="008E5515">
      <w:pPr>
        <w:pStyle w:val="AnswerStyle"/>
        <w:numPr>
          <w:ilvl w:val="0"/>
          <w:numId w:val="22"/>
        </w:numPr>
      </w:pPr>
      <w:r w:rsidRPr="00182838">
        <w:t>5</w:t>
      </w:r>
    </w:p>
    <w:p w14:paraId="5A7E9B96" w14:textId="2BFD2464" w:rsidR="00CE30F5" w:rsidRPr="001A4D8B" w:rsidRDefault="001A4D8B" w:rsidP="008E5515">
      <w:pPr>
        <w:pStyle w:val="AnswerStyle"/>
        <w:numPr>
          <w:ilvl w:val="0"/>
          <w:numId w:val="22"/>
        </w:numPr>
        <w:rPr>
          <w:color w:val="FF0000"/>
        </w:rPr>
      </w:pPr>
      <w:r w:rsidRPr="001A4D8B">
        <w:rPr>
          <w:color w:val="FF0000"/>
        </w:rPr>
        <w:t>10</w:t>
      </w:r>
      <w:r>
        <w:rPr>
          <w:color w:val="FF0000"/>
        </w:rPr>
        <w:t>*</w:t>
      </w:r>
    </w:p>
    <w:p w14:paraId="4623AFFE" w14:textId="77777777" w:rsidR="00CE30F5" w:rsidRPr="00182838" w:rsidRDefault="00CE30F5" w:rsidP="008E5515">
      <w:pPr>
        <w:pStyle w:val="AnswerStyle"/>
        <w:numPr>
          <w:ilvl w:val="0"/>
          <w:numId w:val="22"/>
        </w:numPr>
      </w:pPr>
      <w:r w:rsidRPr="00182838">
        <w:t>15</w:t>
      </w:r>
    </w:p>
    <w:p w14:paraId="5ECC8B2F" w14:textId="77777777" w:rsidR="00CE30F5" w:rsidRDefault="00CE30F5" w:rsidP="00CE30F5">
      <w:pPr>
        <w:spacing w:line="240" w:lineRule="auto"/>
        <w:rPr>
          <w:rStyle w:val="Heading3Char"/>
        </w:rPr>
      </w:pPr>
    </w:p>
    <w:p w14:paraId="2835788B" w14:textId="77777777" w:rsidR="0088400B" w:rsidRDefault="0088400B">
      <w:pPr>
        <w:spacing w:line="240" w:lineRule="auto"/>
        <w:rPr>
          <w:rStyle w:val="Heading3Char"/>
          <w:sz w:val="22"/>
        </w:rPr>
      </w:pPr>
      <w:r>
        <w:rPr>
          <w:rStyle w:val="Heading3Char"/>
          <w:sz w:val="22"/>
        </w:rPr>
        <w:br w:type="page"/>
      </w:r>
    </w:p>
    <w:p w14:paraId="5D6A8D8F" w14:textId="08FF6B74" w:rsidR="00CE30F5" w:rsidRPr="0088400B" w:rsidRDefault="00171FB6" w:rsidP="00CE30F5">
      <w:pPr>
        <w:spacing w:line="240" w:lineRule="auto"/>
        <w:rPr>
          <w:rStyle w:val="Heading3Char"/>
          <w:sz w:val="22"/>
        </w:rPr>
      </w:pPr>
      <w:r w:rsidRPr="00171FB6">
        <w:rPr>
          <w:rStyle w:val="Heading3Char"/>
          <w:sz w:val="22"/>
        </w:rPr>
        <w:lastRenderedPageBreak/>
        <w:t>*</w:t>
      </w:r>
      <w:r w:rsidR="00CE30F5" w:rsidRPr="00171FB6">
        <w:rPr>
          <w:rStyle w:val="Heading3Char"/>
          <w:sz w:val="22"/>
        </w:rPr>
        <w:t>Please use G</w:t>
      </w:r>
      <w:r w:rsidRPr="00171FB6">
        <w:rPr>
          <w:rStyle w:val="Heading3Char"/>
          <w:sz w:val="22"/>
        </w:rPr>
        <w:t>raph 1 to answer questions 23–</w:t>
      </w:r>
      <w:r w:rsidR="0088400B">
        <w:rPr>
          <w:rStyle w:val="Heading3Char"/>
          <w:sz w:val="22"/>
        </w:rPr>
        <w:t>27</w:t>
      </w:r>
    </w:p>
    <w:p w14:paraId="5BC59BB0" w14:textId="0A9A3791" w:rsidR="00CE30F5" w:rsidRDefault="00CE30F5" w:rsidP="00CE30F5">
      <w:pPr>
        <w:spacing w:line="240" w:lineRule="auto"/>
        <w:jc w:val="center"/>
        <w:rPr>
          <w:rStyle w:val="Heading3Char"/>
          <w:b w:val="0"/>
          <w:sz w:val="22"/>
        </w:rPr>
      </w:pPr>
      <w:r>
        <w:rPr>
          <w:noProof/>
        </w:rPr>
        <w:drawing>
          <wp:inline distT="0" distB="0" distL="0" distR="0" wp14:anchorId="59527BCF" wp14:editId="430F9B02">
            <wp:extent cx="4901898" cy="73660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07574" cy="737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A3441" w14:textId="77777777" w:rsidR="00CE30F5" w:rsidRDefault="00CE30F5" w:rsidP="00CE30F5">
      <w:pPr>
        <w:spacing w:line="240" w:lineRule="auto"/>
        <w:rPr>
          <w:rStyle w:val="Heading3Char"/>
          <w:b w:val="0"/>
          <w:sz w:val="22"/>
        </w:rPr>
      </w:pPr>
    </w:p>
    <w:p w14:paraId="54577FBC" w14:textId="2E55E789" w:rsidR="00CE30F5" w:rsidRPr="00182838" w:rsidRDefault="00CE30F5" w:rsidP="00CE30F5">
      <w:pPr>
        <w:pStyle w:val="QuestionStyle"/>
      </w:pPr>
      <w:r w:rsidRPr="00182838">
        <w:t>What is the HVL for the tube tested in Graph 1?</w:t>
      </w:r>
    </w:p>
    <w:p w14:paraId="3BCC2E02" w14:textId="77777777" w:rsidR="00CE30F5" w:rsidRPr="00182838" w:rsidRDefault="00CE30F5" w:rsidP="008E5515">
      <w:pPr>
        <w:pStyle w:val="AnswerStyle"/>
        <w:numPr>
          <w:ilvl w:val="0"/>
          <w:numId w:val="23"/>
        </w:numPr>
      </w:pPr>
      <w:r w:rsidRPr="00182838">
        <w:t>2.2 mm Al</w:t>
      </w:r>
    </w:p>
    <w:p w14:paraId="230DCCFC" w14:textId="77777777" w:rsidR="00CE30F5" w:rsidRPr="00182838" w:rsidRDefault="00CE30F5" w:rsidP="008E5515">
      <w:pPr>
        <w:pStyle w:val="AnswerStyle"/>
        <w:numPr>
          <w:ilvl w:val="0"/>
          <w:numId w:val="23"/>
        </w:numPr>
      </w:pPr>
      <w:r w:rsidRPr="00182838">
        <w:lastRenderedPageBreak/>
        <w:t>2.5 mm Al</w:t>
      </w:r>
    </w:p>
    <w:p w14:paraId="637D933F" w14:textId="7A81AD11" w:rsidR="00CE30F5" w:rsidRPr="001A4D8B" w:rsidRDefault="00CE30F5" w:rsidP="008E5515">
      <w:pPr>
        <w:pStyle w:val="AnswerStyle"/>
        <w:numPr>
          <w:ilvl w:val="0"/>
          <w:numId w:val="23"/>
        </w:numPr>
        <w:rPr>
          <w:color w:val="FF0000"/>
        </w:rPr>
      </w:pPr>
      <w:r w:rsidRPr="001A4D8B">
        <w:rPr>
          <w:color w:val="FF0000"/>
        </w:rPr>
        <w:t>3.2 mm Al*</w:t>
      </w:r>
    </w:p>
    <w:p w14:paraId="6386BE76" w14:textId="77777777" w:rsidR="00CE30F5" w:rsidRPr="00182838" w:rsidRDefault="00CE30F5" w:rsidP="008E5515">
      <w:pPr>
        <w:pStyle w:val="AnswerStyle"/>
        <w:numPr>
          <w:ilvl w:val="0"/>
          <w:numId w:val="23"/>
        </w:numPr>
      </w:pPr>
      <w:r w:rsidRPr="00182838">
        <w:t>3.5 mm Al</w:t>
      </w:r>
    </w:p>
    <w:p w14:paraId="4345A842" w14:textId="77777777" w:rsidR="00CE30F5" w:rsidRPr="00182838" w:rsidRDefault="00CE30F5" w:rsidP="00CE30F5"/>
    <w:p w14:paraId="6254BB53" w14:textId="77777777" w:rsidR="00CE30F5" w:rsidRPr="00182838" w:rsidRDefault="00CE30F5" w:rsidP="0010098C">
      <w:pPr>
        <w:pStyle w:val="QuestionStyle"/>
      </w:pPr>
      <w:r w:rsidRPr="00182838">
        <w:t>In accordance with the SC 35, has the minimum requirement for HVL been met for this tube?</w:t>
      </w:r>
    </w:p>
    <w:p w14:paraId="7DDC4246" w14:textId="5BD961B5" w:rsidR="00CE30F5" w:rsidRPr="001A4D8B" w:rsidRDefault="00CE30F5" w:rsidP="008E5515">
      <w:pPr>
        <w:pStyle w:val="AnswerStyle"/>
        <w:numPr>
          <w:ilvl w:val="0"/>
          <w:numId w:val="24"/>
        </w:numPr>
        <w:rPr>
          <w:color w:val="FF0000"/>
        </w:rPr>
      </w:pPr>
      <w:r w:rsidRPr="001A4D8B">
        <w:rPr>
          <w:color w:val="FF0000"/>
        </w:rPr>
        <w:t>Yes*</w:t>
      </w:r>
    </w:p>
    <w:p w14:paraId="05E7844C" w14:textId="77777777" w:rsidR="00CE30F5" w:rsidRPr="00182838" w:rsidRDefault="00CE30F5" w:rsidP="008E5515">
      <w:pPr>
        <w:pStyle w:val="AnswerStyle"/>
        <w:numPr>
          <w:ilvl w:val="0"/>
          <w:numId w:val="24"/>
        </w:numPr>
      </w:pPr>
      <w:r w:rsidRPr="00182838">
        <w:t>No</w:t>
      </w:r>
    </w:p>
    <w:p w14:paraId="1DCB1DAB" w14:textId="77777777" w:rsidR="00CE30F5" w:rsidRPr="00182838" w:rsidRDefault="00CE30F5" w:rsidP="00CE30F5"/>
    <w:p w14:paraId="143DFC98" w14:textId="77777777" w:rsidR="00CE30F5" w:rsidRPr="00182838" w:rsidRDefault="00CE30F5" w:rsidP="0010098C">
      <w:pPr>
        <w:pStyle w:val="QuestionStyle"/>
      </w:pPr>
      <w:r w:rsidRPr="00182838">
        <w:t>What is the quantity of inherent filtration in the tube?</w:t>
      </w:r>
    </w:p>
    <w:p w14:paraId="68DD5550" w14:textId="77777777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2.5 mm Al equivalent</w:t>
      </w:r>
    </w:p>
    <w:p w14:paraId="0E1ED92C" w14:textId="77777777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3.2 mm Al equivalent</w:t>
      </w:r>
    </w:p>
    <w:p w14:paraId="507E312B" w14:textId="77777777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3.5 mm Al equivalent</w:t>
      </w:r>
    </w:p>
    <w:p w14:paraId="143123B4" w14:textId="3D863266" w:rsidR="00CE30F5" w:rsidRPr="001A4D8B" w:rsidRDefault="00CE30F5" w:rsidP="008E5515">
      <w:pPr>
        <w:pStyle w:val="AnswerStyle"/>
        <w:numPr>
          <w:ilvl w:val="0"/>
          <w:numId w:val="25"/>
        </w:numPr>
        <w:rPr>
          <w:color w:val="FF0000"/>
        </w:rPr>
      </w:pPr>
      <w:r w:rsidRPr="001A4D8B">
        <w:rPr>
          <w:color w:val="FF0000"/>
        </w:rPr>
        <w:t>There is insufficient information to determine this*</w:t>
      </w:r>
    </w:p>
    <w:p w14:paraId="3C336524" w14:textId="77777777" w:rsidR="00CE30F5" w:rsidRPr="00182838" w:rsidRDefault="00CE30F5" w:rsidP="00CE30F5"/>
    <w:p w14:paraId="1ABBEB20" w14:textId="77777777" w:rsidR="00CE30F5" w:rsidRPr="00182838" w:rsidRDefault="00CE30F5" w:rsidP="0010098C">
      <w:pPr>
        <w:pStyle w:val="QuestionStyle"/>
      </w:pPr>
      <w:r w:rsidRPr="00182838">
        <w:t>HVL is dependent on:</w:t>
      </w:r>
    </w:p>
    <w:p w14:paraId="3637E452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 xml:space="preserve">kVp </w:t>
      </w:r>
    </w:p>
    <w:p w14:paraId="193EF263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Total shielding</w:t>
      </w:r>
    </w:p>
    <w:p w14:paraId="1EE57637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Type of generator</w:t>
      </w:r>
    </w:p>
    <w:p w14:paraId="63F4E2F0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 xml:space="preserve">mAs </w:t>
      </w:r>
    </w:p>
    <w:p w14:paraId="44B2EB8D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Total beam filtration</w:t>
      </w:r>
    </w:p>
    <w:p w14:paraId="1F035C50" w14:textId="77777777" w:rsidR="00CE30F5" w:rsidRPr="00182838" w:rsidRDefault="00CE30F5" w:rsidP="0010098C">
      <w:pPr>
        <w:pStyle w:val="AnswerStyle"/>
        <w:numPr>
          <w:ilvl w:val="0"/>
          <w:numId w:val="0"/>
        </w:numPr>
      </w:pPr>
    </w:p>
    <w:p w14:paraId="5EF9259A" w14:textId="7899B446" w:rsidR="00CE30F5" w:rsidRPr="001A4D8B" w:rsidRDefault="00CE30F5" w:rsidP="008E5515">
      <w:pPr>
        <w:pStyle w:val="AnswerStyle"/>
        <w:numPr>
          <w:ilvl w:val="0"/>
          <w:numId w:val="26"/>
        </w:numPr>
        <w:rPr>
          <w:color w:val="FF0000"/>
        </w:rPr>
      </w:pPr>
      <w:r w:rsidRPr="001A4D8B">
        <w:rPr>
          <w:color w:val="FF0000"/>
        </w:rPr>
        <w:t>1,3,5*  Papp p</w:t>
      </w:r>
      <w:r w:rsidR="001A4D8B">
        <w:rPr>
          <w:color w:val="FF0000"/>
        </w:rPr>
        <w:t>p.</w:t>
      </w:r>
      <w:r w:rsidRPr="001A4D8B">
        <w:rPr>
          <w:color w:val="FF0000"/>
        </w:rPr>
        <w:t xml:space="preserve"> 98</w:t>
      </w:r>
      <w:r w:rsidR="001A4D8B">
        <w:rPr>
          <w:color w:val="FF0000"/>
        </w:rPr>
        <w:t>–</w:t>
      </w:r>
      <w:r w:rsidRPr="001A4D8B">
        <w:rPr>
          <w:color w:val="FF0000"/>
        </w:rPr>
        <w:t>99</w:t>
      </w:r>
    </w:p>
    <w:p w14:paraId="17247C29" w14:textId="77777777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1,2,3</w:t>
      </w:r>
    </w:p>
    <w:p w14:paraId="6DBBE3FE" w14:textId="77777777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1,4,5</w:t>
      </w:r>
    </w:p>
    <w:p w14:paraId="5C2682D4" w14:textId="77777777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All of the above</w:t>
      </w:r>
    </w:p>
    <w:p w14:paraId="4C75ED16" w14:textId="77777777" w:rsidR="00CE30F5" w:rsidRPr="00182838" w:rsidRDefault="00CE30F5" w:rsidP="00CE30F5"/>
    <w:p w14:paraId="63153850" w14:textId="77777777" w:rsidR="00CE30F5" w:rsidRPr="00182838" w:rsidRDefault="00CE30F5" w:rsidP="0010098C">
      <w:pPr>
        <w:pStyle w:val="QuestionStyle"/>
      </w:pPr>
      <w:r w:rsidRPr="00182838">
        <w:t>What values are plotted on the y-axis of the graph?</w:t>
      </w:r>
    </w:p>
    <w:p w14:paraId="60E3269F" w14:textId="77777777" w:rsidR="00CE30F5" w:rsidRPr="00182838" w:rsidRDefault="00CE30F5" w:rsidP="008E5515">
      <w:pPr>
        <w:pStyle w:val="AnswerStyle"/>
        <w:numPr>
          <w:ilvl w:val="0"/>
          <w:numId w:val="27"/>
        </w:numPr>
      </w:pPr>
      <w:r w:rsidRPr="00182838">
        <w:t>mm Al thickness</w:t>
      </w:r>
    </w:p>
    <w:p w14:paraId="054D9C20" w14:textId="2C74C1AB" w:rsidR="00CE30F5" w:rsidRPr="001A4D8B" w:rsidRDefault="001A4D8B" w:rsidP="008E5515">
      <w:pPr>
        <w:pStyle w:val="AnswerStyle"/>
        <w:numPr>
          <w:ilvl w:val="0"/>
          <w:numId w:val="27"/>
        </w:numPr>
        <w:rPr>
          <w:color w:val="FF0000"/>
        </w:rPr>
      </w:pPr>
      <w:r w:rsidRPr="001A4D8B">
        <w:rPr>
          <w:color w:val="FF0000"/>
        </w:rPr>
        <w:t>Exposure* Papp</w:t>
      </w:r>
      <w:r w:rsidR="00CE30F5" w:rsidRPr="001A4D8B">
        <w:rPr>
          <w:color w:val="FF0000"/>
        </w:rPr>
        <w:t xml:space="preserve"> </w:t>
      </w:r>
      <w:r w:rsidRPr="001A4D8B">
        <w:rPr>
          <w:color w:val="FF0000"/>
        </w:rPr>
        <w:t xml:space="preserve">pp. </w:t>
      </w:r>
      <w:r w:rsidR="00CE30F5" w:rsidRPr="001A4D8B">
        <w:rPr>
          <w:color w:val="FF0000"/>
        </w:rPr>
        <w:t>98</w:t>
      </w:r>
      <w:r w:rsidRPr="001A4D8B">
        <w:rPr>
          <w:color w:val="FF0000"/>
        </w:rPr>
        <w:t>–</w:t>
      </w:r>
      <w:r w:rsidR="00CE30F5" w:rsidRPr="001A4D8B">
        <w:rPr>
          <w:color w:val="FF0000"/>
        </w:rPr>
        <w:t>99</w:t>
      </w:r>
    </w:p>
    <w:p w14:paraId="0D6B1C7E" w14:textId="77777777" w:rsidR="00CE30F5" w:rsidRPr="00182838" w:rsidRDefault="00CE30F5" w:rsidP="008E5515">
      <w:pPr>
        <w:pStyle w:val="AnswerStyle"/>
        <w:numPr>
          <w:ilvl w:val="0"/>
          <w:numId w:val="27"/>
        </w:numPr>
      </w:pPr>
      <w:proofErr w:type="spellStart"/>
      <w:r w:rsidRPr="00182838">
        <w:t>mGy</w:t>
      </w:r>
      <w:proofErr w:type="spellEnd"/>
      <w:r w:rsidRPr="00182838">
        <w:t>/mA</w:t>
      </w:r>
    </w:p>
    <w:p w14:paraId="6130CF56" w14:textId="77777777" w:rsidR="00CE30F5" w:rsidRPr="00182838" w:rsidRDefault="00CE30F5" w:rsidP="008E5515">
      <w:pPr>
        <w:pStyle w:val="AnswerStyle"/>
        <w:numPr>
          <w:ilvl w:val="0"/>
          <w:numId w:val="27"/>
        </w:numPr>
      </w:pPr>
      <w:r w:rsidRPr="00182838">
        <w:t>Amount of filtration</w:t>
      </w:r>
    </w:p>
    <w:p w14:paraId="288EED9C" w14:textId="77777777" w:rsidR="00CE30F5" w:rsidRPr="00182838" w:rsidRDefault="00CE30F5" w:rsidP="00CE30F5"/>
    <w:p w14:paraId="10170489" w14:textId="57AE89E9" w:rsidR="00CE30F5" w:rsidRPr="00182838" w:rsidRDefault="00CE30F5" w:rsidP="0010098C">
      <w:pPr>
        <w:pStyle w:val="QuestionStyle"/>
      </w:pPr>
      <w:r w:rsidRPr="00182838">
        <w:t>Three benefits of a quality assurance program include reduced equipment down-time, decreased patient dose and decreased department morale.</w:t>
      </w:r>
    </w:p>
    <w:p w14:paraId="043B0FAC" w14:textId="77777777" w:rsidR="00CE30F5" w:rsidRPr="00182838" w:rsidRDefault="00CE30F5" w:rsidP="008E5515">
      <w:pPr>
        <w:pStyle w:val="AnswerStyle"/>
        <w:numPr>
          <w:ilvl w:val="0"/>
          <w:numId w:val="28"/>
        </w:numPr>
      </w:pPr>
      <w:r w:rsidRPr="00182838">
        <w:t>True</w:t>
      </w:r>
    </w:p>
    <w:p w14:paraId="68D4DA4D" w14:textId="5133AAB2" w:rsidR="00CE30F5" w:rsidRPr="001A4D8B" w:rsidRDefault="001A4D8B" w:rsidP="008E5515">
      <w:pPr>
        <w:pStyle w:val="AnswerStyle"/>
        <w:numPr>
          <w:ilvl w:val="0"/>
          <w:numId w:val="28"/>
        </w:numPr>
        <w:rPr>
          <w:color w:val="FF0000"/>
        </w:rPr>
      </w:pPr>
      <w:r w:rsidRPr="001A4D8B">
        <w:rPr>
          <w:color w:val="FF0000"/>
        </w:rPr>
        <w:t>False* SC 35 pp. 38–</w:t>
      </w:r>
      <w:r w:rsidR="00CE30F5" w:rsidRPr="001A4D8B">
        <w:rPr>
          <w:color w:val="FF0000"/>
        </w:rPr>
        <w:t>41</w:t>
      </w:r>
    </w:p>
    <w:p w14:paraId="48C7AB3E" w14:textId="77777777" w:rsidR="00CE30F5" w:rsidRPr="00182838" w:rsidRDefault="00CE30F5" w:rsidP="00CE30F5"/>
    <w:p w14:paraId="1171054B" w14:textId="77777777" w:rsidR="0088400B" w:rsidRDefault="0088400B">
      <w:pPr>
        <w:spacing w:line="240" w:lineRule="auto"/>
      </w:pPr>
      <w:r>
        <w:br w:type="page"/>
      </w:r>
    </w:p>
    <w:p w14:paraId="5CFE09EA" w14:textId="45B7FC7E" w:rsidR="00CE30F5" w:rsidRPr="00182838" w:rsidRDefault="00CE30F5" w:rsidP="00CE30F5">
      <w:pPr>
        <w:pStyle w:val="QuestionStyle"/>
      </w:pPr>
      <w:r w:rsidRPr="00182838">
        <w:lastRenderedPageBreak/>
        <w:t xml:space="preserve">Who is ultimately responsible for the radiation safety of a diagnostic </w:t>
      </w:r>
      <w:r w:rsidR="00333A12">
        <w:t>X-ray</w:t>
      </w:r>
      <w:r w:rsidRPr="00182838">
        <w:t xml:space="preserve"> facility?</w:t>
      </w:r>
    </w:p>
    <w:p w14:paraId="18CF42A8" w14:textId="77777777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manufacturer</w:t>
      </w:r>
    </w:p>
    <w:p w14:paraId="623CE90B" w14:textId="77777777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government</w:t>
      </w:r>
    </w:p>
    <w:p w14:paraId="55C525CF" w14:textId="77777777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radiographer</w:t>
      </w:r>
    </w:p>
    <w:p w14:paraId="074855BD" w14:textId="126F6EAB" w:rsidR="00CE30F5" w:rsidRPr="001A4D8B" w:rsidRDefault="00CE30F5" w:rsidP="008E5515">
      <w:pPr>
        <w:pStyle w:val="AnswerStyle"/>
        <w:numPr>
          <w:ilvl w:val="0"/>
          <w:numId w:val="29"/>
        </w:numPr>
        <w:rPr>
          <w:color w:val="FF0000"/>
        </w:rPr>
      </w:pPr>
      <w:r w:rsidRPr="001A4D8B">
        <w:rPr>
          <w:color w:val="FF0000"/>
        </w:rPr>
        <w:t>The owner* SC 35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7</w:t>
      </w:r>
    </w:p>
    <w:p w14:paraId="7D0DD779" w14:textId="77777777" w:rsidR="00CE30F5" w:rsidRPr="00182838" w:rsidRDefault="00CE30F5" w:rsidP="00CE30F5"/>
    <w:p w14:paraId="1710366B" w14:textId="77777777" w:rsidR="00CE30F5" w:rsidRPr="00182838" w:rsidRDefault="00CE30F5" w:rsidP="0010098C">
      <w:pPr>
        <w:pStyle w:val="QuestionStyle"/>
      </w:pPr>
      <w:r w:rsidRPr="00182838">
        <w:t>Quality assurance focuses on:</w:t>
      </w:r>
    </w:p>
    <w:p w14:paraId="18947CC7" w14:textId="77777777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Technical factors that can lead to variation in quality care.</w:t>
      </w:r>
    </w:p>
    <w:p w14:paraId="1383AD0C" w14:textId="77777777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Medical factors that can lead to variations in quality care.</w:t>
      </w:r>
    </w:p>
    <w:p w14:paraId="3D92552A" w14:textId="77777777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Managerial factors that can lead to variations in quality care.</w:t>
      </w:r>
    </w:p>
    <w:p w14:paraId="31DA01C1" w14:textId="262D8DAD" w:rsidR="00CE30F5" w:rsidRPr="001A4D8B" w:rsidRDefault="00CE30F5" w:rsidP="008E5515">
      <w:pPr>
        <w:pStyle w:val="AnswerStyle"/>
        <w:numPr>
          <w:ilvl w:val="0"/>
          <w:numId w:val="30"/>
        </w:numPr>
        <w:rPr>
          <w:color w:val="FF0000"/>
        </w:rPr>
      </w:pPr>
      <w:r w:rsidRPr="001A4D8B">
        <w:rPr>
          <w:color w:val="FF0000"/>
        </w:rPr>
        <w:t>Human factors that can lead to varia</w:t>
      </w:r>
      <w:r w:rsidR="001A4D8B" w:rsidRPr="001A4D8B">
        <w:rPr>
          <w:color w:val="FF0000"/>
        </w:rPr>
        <w:t>tions in quality care.* Papp</w:t>
      </w:r>
      <w:r w:rsidRPr="001A4D8B">
        <w:rPr>
          <w:color w:val="FF0000"/>
        </w:rPr>
        <w:t xml:space="preserve">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7</w:t>
      </w:r>
    </w:p>
    <w:p w14:paraId="13820642" w14:textId="77777777" w:rsidR="00CE30F5" w:rsidRPr="00182838" w:rsidRDefault="00CE30F5" w:rsidP="00CE30F5"/>
    <w:p w14:paraId="7E36CDD7" w14:textId="77777777" w:rsidR="00CE30F5" w:rsidRPr="00182838" w:rsidRDefault="00CE30F5" w:rsidP="0010098C">
      <w:pPr>
        <w:pStyle w:val="QuestionStyle"/>
      </w:pPr>
      <w:r w:rsidRPr="00182838">
        <w:t>What is quality control?</w:t>
      </w:r>
    </w:p>
    <w:p w14:paraId="32F68CDB" w14:textId="33848246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An aspect of quality assurance to optimize the performance of the operator</w:t>
      </w:r>
      <w:r w:rsidR="00171FB6">
        <w:t>.</w:t>
      </w:r>
    </w:p>
    <w:p w14:paraId="37868D51" w14:textId="13CD7EED" w:rsidR="00CE30F5" w:rsidRPr="001A4D8B" w:rsidRDefault="00CE30F5" w:rsidP="008E5515">
      <w:pPr>
        <w:pStyle w:val="AnswerStyle"/>
        <w:numPr>
          <w:ilvl w:val="0"/>
          <w:numId w:val="31"/>
        </w:numPr>
        <w:rPr>
          <w:color w:val="FF0000"/>
        </w:rPr>
      </w:pPr>
      <w:r w:rsidRPr="001A4D8B">
        <w:rPr>
          <w:color w:val="FF0000"/>
        </w:rPr>
        <w:t>An aspect of quality assurance that monitors the technical components of the imaging systems</w:t>
      </w:r>
      <w:r w:rsidR="00171FB6" w:rsidRPr="001A4D8B">
        <w:rPr>
          <w:color w:val="FF0000"/>
        </w:rPr>
        <w:t>.</w:t>
      </w:r>
      <w:r w:rsidR="001A4D8B" w:rsidRPr="001A4D8B">
        <w:rPr>
          <w:color w:val="FF0000"/>
        </w:rPr>
        <w:t>* Papp</w:t>
      </w:r>
      <w:r w:rsidRPr="001A4D8B">
        <w:rPr>
          <w:color w:val="FF0000"/>
        </w:rPr>
        <w:t xml:space="preserve">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7</w:t>
      </w:r>
    </w:p>
    <w:p w14:paraId="3FE83B83" w14:textId="7D867EFC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All activities that provide confidence in radiology services</w:t>
      </w:r>
      <w:r w:rsidR="00171FB6">
        <w:t>.</w:t>
      </w:r>
    </w:p>
    <w:p w14:paraId="4B3FD752" w14:textId="77777777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 method of controlling the radiographic experience from start to finish.</w:t>
      </w:r>
    </w:p>
    <w:p w14:paraId="6B34509C" w14:textId="77777777" w:rsidR="00CE30F5" w:rsidRPr="00182838" w:rsidRDefault="00CE30F5" w:rsidP="00CE30F5"/>
    <w:p w14:paraId="5105591F" w14:textId="77777777" w:rsidR="00CE30F5" w:rsidRPr="00182838" w:rsidRDefault="00CE30F5" w:rsidP="0010098C">
      <w:pPr>
        <w:pStyle w:val="QuestionStyle"/>
      </w:pPr>
      <w:r w:rsidRPr="00182838">
        <w:t>A technologist using dosimeters in quality control testing falls into the category of:</w:t>
      </w:r>
    </w:p>
    <w:p w14:paraId="01642D27" w14:textId="7652D108" w:rsidR="00CE30F5" w:rsidRPr="00182838" w:rsidRDefault="00171FB6" w:rsidP="008E5515">
      <w:pPr>
        <w:pStyle w:val="AnswerStyle"/>
        <w:numPr>
          <w:ilvl w:val="0"/>
          <w:numId w:val="32"/>
        </w:numPr>
      </w:pPr>
      <w:r>
        <w:t>Level I: n</w:t>
      </w:r>
      <w:r w:rsidR="00CE30F5" w:rsidRPr="00182838">
        <w:t>oninvasive and simple</w:t>
      </w:r>
    </w:p>
    <w:p w14:paraId="7B24F37A" w14:textId="42ED7B5C" w:rsidR="00CE30F5" w:rsidRPr="001A4D8B" w:rsidRDefault="00CE30F5" w:rsidP="008E5515">
      <w:pPr>
        <w:pStyle w:val="AnswerStyle"/>
        <w:numPr>
          <w:ilvl w:val="0"/>
          <w:numId w:val="32"/>
        </w:numPr>
        <w:rPr>
          <w:color w:val="FF0000"/>
        </w:rPr>
      </w:pPr>
      <w:r w:rsidRPr="001A4D8B">
        <w:rPr>
          <w:color w:val="FF0000"/>
        </w:rPr>
        <w:t xml:space="preserve">Level II: </w:t>
      </w:r>
      <w:r w:rsidR="00171FB6" w:rsidRPr="001A4D8B">
        <w:rPr>
          <w:color w:val="FF0000"/>
        </w:rPr>
        <w:t>n</w:t>
      </w:r>
      <w:r w:rsidRPr="001A4D8B">
        <w:rPr>
          <w:color w:val="FF0000"/>
        </w:rPr>
        <w:t>oninvasive and complex* Papp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7</w:t>
      </w:r>
    </w:p>
    <w:p w14:paraId="539D8602" w14:textId="3516653D" w:rsidR="00CE30F5" w:rsidRPr="00182838" w:rsidRDefault="00171FB6" w:rsidP="008E5515">
      <w:pPr>
        <w:pStyle w:val="AnswerStyle"/>
        <w:numPr>
          <w:ilvl w:val="0"/>
          <w:numId w:val="32"/>
        </w:numPr>
      </w:pPr>
      <w:r>
        <w:t>Level III: invasive and c</w:t>
      </w:r>
      <w:r w:rsidR="00CE30F5" w:rsidRPr="00182838">
        <w:t>omplex</w:t>
      </w:r>
    </w:p>
    <w:p w14:paraId="5D2AD550" w14:textId="77777777" w:rsidR="00CE30F5" w:rsidRPr="00182838" w:rsidRDefault="00CE30F5" w:rsidP="008E5515">
      <w:pPr>
        <w:pStyle w:val="AnswerStyle"/>
        <w:numPr>
          <w:ilvl w:val="0"/>
          <w:numId w:val="32"/>
        </w:numPr>
      </w:pPr>
      <w:r w:rsidRPr="00182838">
        <w:t>All of the above</w:t>
      </w:r>
    </w:p>
    <w:p w14:paraId="4F464F0E" w14:textId="77777777" w:rsidR="00CE30F5" w:rsidRPr="00182838" w:rsidRDefault="00CE30F5" w:rsidP="00CE30F5"/>
    <w:p w14:paraId="20BA99C5" w14:textId="77777777" w:rsidR="00CE30F5" w:rsidRPr="00182838" w:rsidRDefault="00CE30F5" w:rsidP="0010098C">
      <w:pPr>
        <w:pStyle w:val="QuestionStyle"/>
      </w:pPr>
      <w:r w:rsidRPr="00182838">
        <w:t>Which of the following tools evaluates the relationship between the central ray and the field of exposure?</w:t>
      </w:r>
    </w:p>
    <w:p w14:paraId="5BDC1BF3" w14:textId="77777777" w:rsidR="00CE30F5" w:rsidRPr="00182838" w:rsidRDefault="00CE30F5" w:rsidP="008E5515">
      <w:pPr>
        <w:pStyle w:val="AnswerStyle"/>
        <w:numPr>
          <w:ilvl w:val="0"/>
          <w:numId w:val="33"/>
        </w:numPr>
      </w:pPr>
      <w:r w:rsidRPr="00182838">
        <w:t>Densitometer</w:t>
      </w:r>
    </w:p>
    <w:p w14:paraId="26291D89" w14:textId="77777777" w:rsidR="00CE30F5" w:rsidRPr="00182838" w:rsidRDefault="00CE30F5" w:rsidP="008E5515">
      <w:pPr>
        <w:pStyle w:val="AnswerStyle"/>
        <w:numPr>
          <w:ilvl w:val="0"/>
          <w:numId w:val="33"/>
        </w:numPr>
      </w:pPr>
      <w:r w:rsidRPr="00182838">
        <w:t>Collimator test tool</w:t>
      </w:r>
    </w:p>
    <w:p w14:paraId="125EC599" w14:textId="77777777" w:rsidR="00CE30F5" w:rsidRPr="00182838" w:rsidRDefault="00CE30F5" w:rsidP="008E5515">
      <w:pPr>
        <w:pStyle w:val="AnswerStyle"/>
        <w:numPr>
          <w:ilvl w:val="0"/>
          <w:numId w:val="33"/>
        </w:numPr>
      </w:pPr>
      <w:proofErr w:type="spellStart"/>
      <w:r w:rsidRPr="00182838">
        <w:t>Synchrometer</w:t>
      </w:r>
      <w:proofErr w:type="spellEnd"/>
    </w:p>
    <w:p w14:paraId="58CF343B" w14:textId="66DD9753" w:rsidR="00CE30F5" w:rsidRPr="001A4D8B" w:rsidRDefault="00CE30F5" w:rsidP="008E5515">
      <w:pPr>
        <w:pStyle w:val="AnswerStyle"/>
        <w:numPr>
          <w:ilvl w:val="0"/>
          <w:numId w:val="33"/>
        </w:numPr>
        <w:rPr>
          <w:color w:val="FF0000"/>
        </w:rPr>
      </w:pPr>
      <w:r w:rsidRPr="001A4D8B">
        <w:rPr>
          <w:color w:val="FF0000"/>
        </w:rPr>
        <w:t>Beam alignment test tool* Papp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107</w:t>
      </w:r>
    </w:p>
    <w:p w14:paraId="2013975F" w14:textId="77777777" w:rsidR="00CE30F5" w:rsidRPr="00182838" w:rsidRDefault="00CE30F5" w:rsidP="00CE30F5"/>
    <w:p w14:paraId="2AA2EC7B" w14:textId="77777777" w:rsidR="00CE30F5" w:rsidRPr="00182838" w:rsidRDefault="00CE30F5" w:rsidP="0010098C">
      <w:pPr>
        <w:pStyle w:val="QuestionStyle"/>
      </w:pPr>
      <w:r w:rsidRPr="00182838">
        <w:t>According to the SC 35, cassettes must be inspected and cleaned daily.</w:t>
      </w:r>
    </w:p>
    <w:p w14:paraId="70389BA4" w14:textId="77777777" w:rsidR="00CE30F5" w:rsidRPr="00182838" w:rsidRDefault="00CE30F5" w:rsidP="008E5515">
      <w:pPr>
        <w:pStyle w:val="AnswerStyle"/>
        <w:numPr>
          <w:ilvl w:val="0"/>
          <w:numId w:val="34"/>
        </w:numPr>
      </w:pPr>
      <w:r w:rsidRPr="00182838">
        <w:t>True</w:t>
      </w:r>
    </w:p>
    <w:p w14:paraId="46B7E52E" w14:textId="3F1B577B" w:rsidR="00CE30F5" w:rsidRPr="001A4D8B" w:rsidRDefault="00CE30F5" w:rsidP="008E5515">
      <w:pPr>
        <w:pStyle w:val="AnswerStyle"/>
        <w:numPr>
          <w:ilvl w:val="0"/>
          <w:numId w:val="34"/>
        </w:numPr>
        <w:rPr>
          <w:color w:val="FF0000"/>
        </w:rPr>
      </w:pPr>
      <w:r w:rsidRPr="001A4D8B">
        <w:rPr>
          <w:color w:val="FF0000"/>
        </w:rPr>
        <w:t>False* SC 35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45</w:t>
      </w:r>
    </w:p>
    <w:p w14:paraId="17DFE044" w14:textId="77777777" w:rsidR="00CE30F5" w:rsidRPr="00182838" w:rsidRDefault="00CE30F5" w:rsidP="00CE30F5"/>
    <w:p w14:paraId="609A88D7" w14:textId="77777777" w:rsidR="0088400B" w:rsidRDefault="0088400B">
      <w:pPr>
        <w:spacing w:line="240" w:lineRule="auto"/>
      </w:pPr>
      <w:r>
        <w:br w:type="page"/>
      </w:r>
    </w:p>
    <w:p w14:paraId="02AB6048" w14:textId="37E4D3B5" w:rsidR="00CE30F5" w:rsidRPr="00182838" w:rsidRDefault="00CE30F5" w:rsidP="0010098C">
      <w:pPr>
        <w:pStyle w:val="QuestionStyle"/>
      </w:pPr>
      <w:r w:rsidRPr="00182838">
        <w:lastRenderedPageBreak/>
        <w:t>Identify the following test pattern</w:t>
      </w:r>
      <w:r w:rsidR="00171FB6">
        <w:t>:</w:t>
      </w:r>
    </w:p>
    <w:p w14:paraId="2D1A27FE" w14:textId="77777777" w:rsidR="00CE30F5" w:rsidRPr="00182838" w:rsidRDefault="00CE30F5" w:rsidP="00CE30F5">
      <w:r w:rsidRPr="00182838">
        <w:rPr>
          <w:noProof/>
        </w:rPr>
        <w:drawing>
          <wp:inline distT="0" distB="0" distL="0" distR="0" wp14:anchorId="6E5249AD" wp14:editId="65E154D3">
            <wp:extent cx="2665454" cy="2724150"/>
            <wp:effectExtent l="0" t="0" r="0" b="0"/>
            <wp:docPr id="83" name="Content Placeholder 3" descr="00801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008013.jpg"/>
                    <pic:cNvPicPr>
                      <a:picLocks noGrp="1"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2756" cy="273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2838">
        <w:rPr>
          <w:noProof/>
        </w:rPr>
        <mc:AlternateContent>
          <mc:Choice Requires="wps">
            <w:drawing>
              <wp:anchor distT="0" distB="0" distL="114300" distR="114300" simplePos="0" relativeHeight="251837952" behindDoc="0" locked="0" layoutInCell="1" allowOverlap="1" wp14:anchorId="108020E9" wp14:editId="1E7B4098">
                <wp:simplePos x="0" y="0"/>
                <wp:positionH relativeFrom="column">
                  <wp:posOffset>1000125</wp:posOffset>
                </wp:positionH>
                <wp:positionV relativeFrom="paragraph">
                  <wp:posOffset>1156335</wp:posOffset>
                </wp:positionV>
                <wp:extent cx="638175" cy="0"/>
                <wp:effectExtent l="38100" t="38100" r="38100" b="38100"/>
                <wp:wrapNone/>
                <wp:docPr id="33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pic="http://schemas.openxmlformats.org/drawingml/2006/picture" xmlns:a14="http://schemas.microsoft.com/office/drawing/2010/main" xmlns:a="http://schemas.openxmlformats.org/drawingml/2006/main">
            <w:pict>
              <v:shapetype id="_x0000_t32" coordsize="21600,21600" o:oned="t" filled="f" o:spt="32" path="m,l21600,21600e" w14:anchorId="1A65EC74">
                <v:path fillok="f" arrowok="t" o:connecttype="none"/>
                <o:lock v:ext="edit" shapetype="t"/>
              </v:shapetype>
              <v:shape id="AutoShape 107" style="position:absolute;margin-left:78.75pt;margin-top:91.05pt;width:50.25pt;height:0;flip:x;z-index:2518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6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"/>
            </w:pict>
          </mc:Fallback>
        </mc:AlternateContent>
      </w:r>
    </w:p>
    <w:p w14:paraId="5F7D1387" w14:textId="542FDA1A" w:rsidR="00CE30F5" w:rsidRPr="001A4D8B" w:rsidRDefault="00171FB6" w:rsidP="008E5515">
      <w:pPr>
        <w:pStyle w:val="AnswerStyle"/>
        <w:numPr>
          <w:ilvl w:val="0"/>
          <w:numId w:val="35"/>
        </w:numPr>
        <w:rPr>
          <w:color w:val="FF0000"/>
        </w:rPr>
      </w:pPr>
      <w:r w:rsidRPr="001A4D8B">
        <w:rPr>
          <w:color w:val="FF0000"/>
        </w:rPr>
        <w:t>High-contrast resolution</w:t>
      </w:r>
      <w:r w:rsidR="00CE30F5" w:rsidRPr="001A4D8B">
        <w:rPr>
          <w:color w:val="FF0000"/>
        </w:rPr>
        <w:t>* Papp 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131</w:t>
      </w:r>
    </w:p>
    <w:p w14:paraId="5C6311F2" w14:textId="5850439E" w:rsidR="00CE30F5" w:rsidRPr="00182838" w:rsidRDefault="00CE30F5" w:rsidP="008E5515">
      <w:pPr>
        <w:pStyle w:val="AnswerStyle"/>
        <w:numPr>
          <w:ilvl w:val="0"/>
          <w:numId w:val="35"/>
        </w:numPr>
      </w:pPr>
      <w:r w:rsidRPr="00182838">
        <w:t>Low</w:t>
      </w:r>
      <w:r w:rsidR="00171FB6">
        <w:t>-</w:t>
      </w:r>
      <w:r w:rsidRPr="00182838">
        <w:t>contrast resolution</w:t>
      </w:r>
    </w:p>
    <w:p w14:paraId="5FB468A6" w14:textId="77777777" w:rsidR="00CE30F5" w:rsidRPr="00182838" w:rsidRDefault="00CE30F5" w:rsidP="008E5515">
      <w:pPr>
        <w:pStyle w:val="AnswerStyle"/>
        <w:numPr>
          <w:ilvl w:val="0"/>
          <w:numId w:val="35"/>
        </w:numPr>
      </w:pPr>
      <w:r w:rsidRPr="00182838">
        <w:t>Line pair/mm</w:t>
      </w:r>
    </w:p>
    <w:p w14:paraId="271F8C30" w14:textId="77777777" w:rsidR="00CE30F5" w:rsidRPr="00182838" w:rsidRDefault="00CE30F5" w:rsidP="008E5515">
      <w:pPr>
        <w:pStyle w:val="AnswerStyle"/>
        <w:numPr>
          <w:ilvl w:val="0"/>
          <w:numId w:val="35"/>
        </w:numPr>
      </w:pPr>
      <w:r w:rsidRPr="00182838">
        <w:t>Image lag</w:t>
      </w:r>
    </w:p>
    <w:p w14:paraId="0051C5CA" w14:textId="77777777" w:rsidR="00CE30F5" w:rsidRPr="00182838" w:rsidRDefault="00CE30F5" w:rsidP="00CE30F5"/>
    <w:p w14:paraId="71E8A97E" w14:textId="77777777" w:rsidR="00CE30F5" w:rsidRPr="00182838" w:rsidRDefault="00CE30F5" w:rsidP="0010098C">
      <w:pPr>
        <w:pStyle w:val="QuestionStyle"/>
      </w:pPr>
      <w:r w:rsidRPr="00182838">
        <w:t>Which of the following statements regarding half value layer is true?</w:t>
      </w:r>
    </w:p>
    <w:p w14:paraId="7AEF89F6" w14:textId="77777777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>HVL represents the amount of aluminum filtration in the primary beam</w:t>
      </w:r>
    </w:p>
    <w:p w14:paraId="528CAD6F" w14:textId="4203524D" w:rsidR="00CE30F5" w:rsidRPr="001A4D8B" w:rsidRDefault="00CE30F5" w:rsidP="008E5515">
      <w:pPr>
        <w:pStyle w:val="AnswerStyle"/>
        <w:numPr>
          <w:ilvl w:val="0"/>
          <w:numId w:val="36"/>
        </w:numPr>
        <w:rPr>
          <w:color w:val="FF0000"/>
        </w:rPr>
      </w:pPr>
      <w:r w:rsidRPr="001A4D8B">
        <w:rPr>
          <w:color w:val="FF0000"/>
        </w:rPr>
        <w:t>HVL represents the amount of aluminum required to decrease the intens</w:t>
      </w:r>
      <w:r w:rsidR="00171FB6" w:rsidRPr="001A4D8B">
        <w:rPr>
          <w:color w:val="FF0000"/>
        </w:rPr>
        <w:t>ity of the primary beam by half</w:t>
      </w:r>
      <w:r w:rsidRPr="001A4D8B">
        <w:rPr>
          <w:color w:val="FF0000"/>
        </w:rPr>
        <w:t>*</w:t>
      </w:r>
      <w:r w:rsidR="00171FB6" w:rsidRPr="001A4D8B">
        <w:rPr>
          <w:color w:val="FF0000"/>
        </w:rPr>
        <w:t xml:space="preserve"> </w:t>
      </w:r>
      <w:r w:rsidR="001A4D8B" w:rsidRPr="001A4D8B">
        <w:rPr>
          <w:color w:val="FF0000"/>
        </w:rPr>
        <w:t xml:space="preserve">Papp </w:t>
      </w:r>
      <w:r w:rsidRPr="001A4D8B">
        <w:rPr>
          <w:color w:val="FF0000"/>
        </w:rPr>
        <w:t>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98</w:t>
      </w:r>
    </w:p>
    <w:p w14:paraId="79E659F5" w14:textId="77777777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 xml:space="preserve">A high HVL indicates that the primary beam has insufficient penetrability </w:t>
      </w:r>
    </w:p>
    <w:p w14:paraId="1515F5A8" w14:textId="77777777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>HVL must be equivalent to at least 2.5 mm of aluminum at any given kVp</w:t>
      </w:r>
    </w:p>
    <w:p w14:paraId="067DE602" w14:textId="77777777" w:rsidR="00CE30F5" w:rsidRPr="00182838" w:rsidRDefault="00CE30F5" w:rsidP="00CE30F5"/>
    <w:p w14:paraId="26ED8224" w14:textId="77777777" w:rsidR="00CE30F5" w:rsidRPr="00182838" w:rsidRDefault="00CE30F5" w:rsidP="0010098C">
      <w:pPr>
        <w:pStyle w:val="QuestionStyle"/>
      </w:pPr>
      <w:r w:rsidRPr="00182838">
        <w:t>The test which demonstrates that the dose remains constant between exposures when the same mA, time and kVp are selected is:</w:t>
      </w:r>
    </w:p>
    <w:p w14:paraId="0AD8FF4F" w14:textId="77777777" w:rsidR="00CE30F5" w:rsidRPr="00182838" w:rsidRDefault="00CE30F5" w:rsidP="008E5515">
      <w:pPr>
        <w:pStyle w:val="AnswerStyle"/>
        <w:numPr>
          <w:ilvl w:val="0"/>
          <w:numId w:val="37"/>
        </w:numPr>
      </w:pPr>
      <w:r w:rsidRPr="00182838">
        <w:t>Linearity</w:t>
      </w:r>
    </w:p>
    <w:p w14:paraId="41C731F9" w14:textId="60B57764" w:rsidR="00CE30F5" w:rsidRPr="001A4D8B" w:rsidRDefault="00171FB6" w:rsidP="008E5515">
      <w:pPr>
        <w:pStyle w:val="AnswerStyle"/>
        <w:numPr>
          <w:ilvl w:val="0"/>
          <w:numId w:val="37"/>
        </w:numPr>
        <w:rPr>
          <w:color w:val="FF0000"/>
        </w:rPr>
      </w:pPr>
      <w:r w:rsidRPr="001A4D8B">
        <w:rPr>
          <w:color w:val="FF0000"/>
        </w:rPr>
        <w:t>Reproducibility</w:t>
      </w:r>
      <w:r w:rsidR="001A4D8B" w:rsidRPr="001A4D8B">
        <w:rPr>
          <w:color w:val="FF0000"/>
        </w:rPr>
        <w:t>* Papp p.</w:t>
      </w:r>
      <w:r w:rsidR="00CE30F5" w:rsidRPr="001A4D8B">
        <w:rPr>
          <w:color w:val="FF0000"/>
        </w:rPr>
        <w:t xml:space="preserve"> 97</w:t>
      </w:r>
    </w:p>
    <w:p w14:paraId="11D4EC3F" w14:textId="77777777" w:rsidR="00CE30F5" w:rsidRPr="00182838" w:rsidRDefault="00CE30F5" w:rsidP="008E5515">
      <w:pPr>
        <w:pStyle w:val="AnswerStyle"/>
        <w:numPr>
          <w:ilvl w:val="0"/>
          <w:numId w:val="37"/>
        </w:numPr>
      </w:pPr>
      <w:r w:rsidRPr="00182838">
        <w:t>Wave form accuracy</w:t>
      </w:r>
    </w:p>
    <w:p w14:paraId="3077F352" w14:textId="77777777" w:rsidR="00CE30F5" w:rsidRPr="00182838" w:rsidRDefault="00CE30F5" w:rsidP="008E5515">
      <w:pPr>
        <w:pStyle w:val="AnswerStyle"/>
        <w:numPr>
          <w:ilvl w:val="0"/>
          <w:numId w:val="37"/>
        </w:numPr>
      </w:pPr>
      <w:r w:rsidRPr="00182838">
        <w:t>Generator congruency</w:t>
      </w:r>
    </w:p>
    <w:p w14:paraId="04BE60BE" w14:textId="77777777" w:rsidR="00CE30F5" w:rsidRPr="00182838" w:rsidRDefault="00CE30F5" w:rsidP="00CE30F5"/>
    <w:p w14:paraId="1403BCE1" w14:textId="77777777" w:rsidR="0088400B" w:rsidRDefault="0088400B">
      <w:pPr>
        <w:spacing w:line="240" w:lineRule="auto"/>
      </w:pPr>
      <w:r>
        <w:br w:type="page"/>
      </w:r>
    </w:p>
    <w:p w14:paraId="1692053C" w14:textId="238081E4" w:rsidR="00CE30F5" w:rsidRPr="00182838" w:rsidRDefault="00CE30F5" w:rsidP="0010098C">
      <w:pPr>
        <w:pStyle w:val="QuestionStyle"/>
      </w:pPr>
      <w:r w:rsidRPr="00182838">
        <w:lastRenderedPageBreak/>
        <w:t>Light field–radiation field congruency can be tested:</w:t>
      </w:r>
    </w:p>
    <w:p w14:paraId="7ADF88B7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Using a collimator template test tool</w:t>
      </w:r>
    </w:p>
    <w:p w14:paraId="6C8CBDFA" w14:textId="63A0DFD6" w:rsidR="00CE30F5" w:rsidRPr="00182838" w:rsidRDefault="00171FB6" w:rsidP="008E5515">
      <w:pPr>
        <w:pStyle w:val="QuestionStyle"/>
        <w:numPr>
          <w:ilvl w:val="1"/>
          <w:numId w:val="1"/>
        </w:numPr>
        <w:spacing w:after="0"/>
      </w:pPr>
      <w:r>
        <w:t>Using a nine-</w:t>
      </w:r>
      <w:r w:rsidR="00CE30F5" w:rsidRPr="00182838">
        <w:t>penny test</w:t>
      </w:r>
    </w:p>
    <w:p w14:paraId="6E61166E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 ensure that the central ray is perpendicular to the IR</w:t>
      </w:r>
    </w:p>
    <w:p w14:paraId="1DA6687C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 ensure structures that are in the light field are included in the radiation field</w:t>
      </w:r>
    </w:p>
    <w:p w14:paraId="14030D87" w14:textId="77777777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1</w:t>
      </w:r>
    </w:p>
    <w:p w14:paraId="542ABB86" w14:textId="77777777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1,2</w:t>
      </w:r>
    </w:p>
    <w:p w14:paraId="0668E876" w14:textId="578787A0" w:rsidR="00CE30F5" w:rsidRPr="001A4D8B" w:rsidRDefault="001A4D8B" w:rsidP="008E5515">
      <w:pPr>
        <w:pStyle w:val="AnswerStyle"/>
        <w:numPr>
          <w:ilvl w:val="0"/>
          <w:numId w:val="38"/>
        </w:numPr>
        <w:rPr>
          <w:color w:val="FF0000"/>
        </w:rPr>
      </w:pPr>
      <w:r w:rsidRPr="001A4D8B">
        <w:rPr>
          <w:color w:val="FF0000"/>
        </w:rPr>
        <w:t>1,2,4* Papp</w:t>
      </w:r>
      <w:r w:rsidR="00CE30F5" w:rsidRPr="001A4D8B">
        <w:rPr>
          <w:color w:val="FF0000"/>
        </w:rPr>
        <w:t xml:space="preserve"> p</w:t>
      </w:r>
      <w:r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105</w:t>
      </w:r>
    </w:p>
    <w:p w14:paraId="01AAB61C" w14:textId="77777777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All of the above</w:t>
      </w:r>
    </w:p>
    <w:p w14:paraId="0D190F57" w14:textId="77777777" w:rsidR="00CE30F5" w:rsidRPr="00182838" w:rsidRDefault="00CE30F5" w:rsidP="00CE30F5"/>
    <w:p w14:paraId="156E34CF" w14:textId="28C91828" w:rsidR="00CE30F5" w:rsidRPr="00182838" w:rsidRDefault="00CE30F5" w:rsidP="0010098C">
      <w:pPr>
        <w:pStyle w:val="QuestionStyle"/>
      </w:pPr>
      <w:r w:rsidRPr="00182838">
        <w:t>Lead aprons, gloves and shields should be inspected periodically. When using fluoroscopy to test lead apparel, the cracks would appear _______ on the monitor.</w:t>
      </w:r>
    </w:p>
    <w:p w14:paraId="7248F9CB" w14:textId="77777777" w:rsidR="00CE30F5" w:rsidRPr="00182838" w:rsidRDefault="00CE30F5" w:rsidP="008E5515">
      <w:pPr>
        <w:pStyle w:val="AnswerStyle"/>
        <w:numPr>
          <w:ilvl w:val="0"/>
          <w:numId w:val="39"/>
        </w:numPr>
      </w:pPr>
      <w:r w:rsidRPr="00182838">
        <w:t xml:space="preserve">As dark areas </w:t>
      </w:r>
    </w:p>
    <w:p w14:paraId="74A3DBED" w14:textId="45B08DAC" w:rsidR="00CE30F5" w:rsidRPr="001A4D8B" w:rsidRDefault="00CE30F5" w:rsidP="008E5515">
      <w:pPr>
        <w:pStyle w:val="AnswerStyle"/>
        <w:numPr>
          <w:ilvl w:val="0"/>
          <w:numId w:val="39"/>
        </w:numPr>
        <w:rPr>
          <w:color w:val="FF0000"/>
        </w:rPr>
      </w:pPr>
      <w:r w:rsidRPr="001A4D8B">
        <w:rPr>
          <w:color w:val="FF0000"/>
        </w:rPr>
        <w:t>As bright areas*</w:t>
      </w:r>
    </w:p>
    <w:p w14:paraId="4D39049D" w14:textId="77777777" w:rsidR="00CE30F5" w:rsidRPr="00182838" w:rsidRDefault="00CE30F5" w:rsidP="008E5515">
      <w:pPr>
        <w:pStyle w:val="AnswerStyle"/>
        <w:numPr>
          <w:ilvl w:val="0"/>
          <w:numId w:val="39"/>
        </w:numPr>
      </w:pPr>
      <w:r w:rsidRPr="00182838">
        <w:t>Large</w:t>
      </w:r>
    </w:p>
    <w:p w14:paraId="1F72DC12" w14:textId="77777777" w:rsidR="00CE30F5" w:rsidRPr="00182838" w:rsidRDefault="00CE30F5" w:rsidP="008E5515">
      <w:pPr>
        <w:pStyle w:val="AnswerStyle"/>
        <w:numPr>
          <w:ilvl w:val="0"/>
          <w:numId w:val="39"/>
        </w:numPr>
      </w:pPr>
      <w:r w:rsidRPr="00182838">
        <w:t>As fuzzy areas</w:t>
      </w:r>
    </w:p>
    <w:p w14:paraId="14715AA2" w14:textId="77777777" w:rsidR="00CE30F5" w:rsidRPr="00182838" w:rsidRDefault="00CE30F5" w:rsidP="00CE30F5"/>
    <w:p w14:paraId="5BAEC640" w14:textId="77777777" w:rsidR="00CE30F5" w:rsidRPr="00182838" w:rsidRDefault="00CE30F5" w:rsidP="0010098C">
      <w:pPr>
        <w:pStyle w:val="QuestionStyle"/>
      </w:pPr>
      <w:r w:rsidRPr="00182838">
        <w:t>According to the SC 35, the minimum lead equivalent for protective gloves is _______ and for gonadal shielding is _________.</w:t>
      </w:r>
    </w:p>
    <w:p w14:paraId="090AFD00" w14:textId="447CCE8E" w:rsidR="00CE30F5" w:rsidRPr="001A4D8B" w:rsidRDefault="00923619" w:rsidP="008E5515">
      <w:pPr>
        <w:pStyle w:val="AnswerStyle"/>
        <w:numPr>
          <w:ilvl w:val="0"/>
          <w:numId w:val="40"/>
        </w:numPr>
        <w:rPr>
          <w:color w:val="FF0000"/>
        </w:rPr>
      </w:pPr>
      <w:r w:rsidRPr="001A4D8B">
        <w:rPr>
          <w:color w:val="FF0000"/>
        </w:rPr>
        <w:t>0.25 mm; 0.25 mm</w:t>
      </w:r>
      <w:r w:rsidR="001A4D8B" w:rsidRPr="001A4D8B">
        <w:rPr>
          <w:color w:val="FF0000"/>
        </w:rPr>
        <w:t>* SC</w:t>
      </w:r>
      <w:r w:rsidR="00CE30F5" w:rsidRPr="001A4D8B">
        <w:rPr>
          <w:color w:val="FF0000"/>
        </w:rPr>
        <w:t xml:space="preserve"> 35 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35</w:t>
      </w:r>
    </w:p>
    <w:p w14:paraId="05989F67" w14:textId="77777777" w:rsidR="00CE30F5" w:rsidRPr="00182838" w:rsidRDefault="00CE30F5" w:rsidP="008E5515">
      <w:pPr>
        <w:pStyle w:val="AnswerStyle"/>
        <w:numPr>
          <w:ilvl w:val="0"/>
          <w:numId w:val="40"/>
        </w:numPr>
      </w:pPr>
      <w:r w:rsidRPr="00182838">
        <w:t>0.35 mm; 0.5 mm</w:t>
      </w:r>
    </w:p>
    <w:p w14:paraId="4B27E0F3" w14:textId="1EFBFE29" w:rsidR="00CE30F5" w:rsidRPr="00182838" w:rsidRDefault="00CE30F5" w:rsidP="008E5515">
      <w:pPr>
        <w:pStyle w:val="AnswerStyle"/>
        <w:numPr>
          <w:ilvl w:val="0"/>
          <w:numId w:val="40"/>
        </w:numPr>
      </w:pPr>
      <w:r w:rsidRPr="00182838">
        <w:t>0.5 mm; 0.35</w:t>
      </w:r>
      <w:r w:rsidR="00923619">
        <w:t xml:space="preserve"> </w:t>
      </w:r>
      <w:r w:rsidRPr="00182838">
        <w:t>mm</w:t>
      </w:r>
    </w:p>
    <w:p w14:paraId="53ED9C66" w14:textId="77777777" w:rsidR="00CE30F5" w:rsidRPr="00182838" w:rsidRDefault="00CE30F5" w:rsidP="008E5515">
      <w:pPr>
        <w:pStyle w:val="AnswerStyle"/>
        <w:numPr>
          <w:ilvl w:val="0"/>
          <w:numId w:val="40"/>
        </w:numPr>
      </w:pPr>
      <w:r w:rsidRPr="00182838">
        <w:t>0.25 mm; 0.5 mm</w:t>
      </w:r>
    </w:p>
    <w:p w14:paraId="5D95D1E4" w14:textId="77777777" w:rsidR="00CE30F5" w:rsidRPr="00182838" w:rsidRDefault="00CE30F5" w:rsidP="00CE30F5"/>
    <w:p w14:paraId="2A405290" w14:textId="77777777" w:rsidR="00CE30F5" w:rsidRPr="00182838" w:rsidRDefault="00CE30F5" w:rsidP="0010098C">
      <w:pPr>
        <w:pStyle w:val="QuestionStyle"/>
      </w:pPr>
      <w:r w:rsidRPr="00182838">
        <w:t>What does the linearity test determine?</w:t>
      </w:r>
    </w:p>
    <w:p w14:paraId="65DCB0EA" w14:textId="77777777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>A generator must be repeatable with reasonable limits every time you change technique and then come back to the same kVp, mA and exposure time</w:t>
      </w:r>
    </w:p>
    <w:p w14:paraId="5E7BDE4B" w14:textId="77777777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>Measurements made under the phantom are more sensitive to changes in the kVp than those made in the air</w:t>
      </w:r>
    </w:p>
    <w:p w14:paraId="510BCE05" w14:textId="42445FD4" w:rsidR="00CE30F5" w:rsidRPr="001A4D8B" w:rsidRDefault="00CE30F5" w:rsidP="008E5515">
      <w:pPr>
        <w:pStyle w:val="AnswerStyle"/>
        <w:numPr>
          <w:ilvl w:val="0"/>
          <w:numId w:val="41"/>
        </w:numPr>
        <w:rPr>
          <w:color w:val="FF0000"/>
        </w:rPr>
      </w:pPr>
      <w:r w:rsidRPr="001A4D8B">
        <w:rPr>
          <w:color w:val="FF0000"/>
        </w:rPr>
        <w:t xml:space="preserve">The output of the </w:t>
      </w:r>
      <w:r w:rsidR="00333A12">
        <w:rPr>
          <w:color w:val="FF0000"/>
        </w:rPr>
        <w:t>X-ray</w:t>
      </w:r>
      <w:r w:rsidRPr="001A4D8B">
        <w:rPr>
          <w:color w:val="FF0000"/>
        </w:rPr>
        <w:t xml:space="preserve"> tube using </w:t>
      </w:r>
      <w:proofErr w:type="spellStart"/>
      <w:r w:rsidRPr="001A4D8B">
        <w:rPr>
          <w:color w:val="FF0000"/>
        </w:rPr>
        <w:t>mR</w:t>
      </w:r>
      <w:proofErr w:type="spellEnd"/>
      <w:r w:rsidRPr="001A4D8B">
        <w:rPr>
          <w:color w:val="FF0000"/>
        </w:rPr>
        <w:t>/</w:t>
      </w:r>
      <w:proofErr w:type="spellStart"/>
      <w:r w:rsidRPr="001A4D8B">
        <w:rPr>
          <w:color w:val="FF0000"/>
        </w:rPr>
        <w:t>mAs</w:t>
      </w:r>
      <w:proofErr w:type="spellEnd"/>
      <w:r w:rsidRPr="001A4D8B">
        <w:rPr>
          <w:color w:val="FF0000"/>
        </w:rPr>
        <w:t xml:space="preserve"> for various mA and timer</w:t>
      </w:r>
      <w:r w:rsidR="001A4D8B">
        <w:rPr>
          <w:color w:val="FF0000"/>
        </w:rPr>
        <w:t xml:space="preserve"> station combinations* </w:t>
      </w:r>
      <w:r w:rsidR="001A4D8B" w:rsidRPr="001A4D8B">
        <w:rPr>
          <w:color w:val="FF0000"/>
        </w:rPr>
        <w:t xml:space="preserve">Papp </w:t>
      </w:r>
      <w:r w:rsidRPr="001A4D8B">
        <w:rPr>
          <w:color w:val="FF0000"/>
        </w:rPr>
        <w:t>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103</w:t>
      </w:r>
    </w:p>
    <w:p w14:paraId="4CEB6970" w14:textId="77777777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>Radiographs are made with extremely low energy radiation</w:t>
      </w:r>
    </w:p>
    <w:p w14:paraId="7E38BC6F" w14:textId="77777777" w:rsidR="00CE30F5" w:rsidRPr="00182838" w:rsidRDefault="00CE30F5" w:rsidP="00CE30F5"/>
    <w:p w14:paraId="61A1EADA" w14:textId="55CE4BF6" w:rsidR="00CE30F5" w:rsidRPr="00182838" w:rsidRDefault="00CE30F5" w:rsidP="0010098C">
      <w:pPr>
        <w:pStyle w:val="QuestionStyle"/>
      </w:pPr>
      <w:r w:rsidRPr="00182838">
        <w:t xml:space="preserve">What is the outcome if the reproducibility results between consecutive measurements </w:t>
      </w:r>
      <w:r w:rsidR="00923619">
        <w:t>are</w:t>
      </w:r>
      <w:r w:rsidRPr="00182838">
        <w:t xml:space="preserve"> above 20%?</w:t>
      </w:r>
    </w:p>
    <w:p w14:paraId="0956FAF9" w14:textId="77777777" w:rsidR="00CE30F5" w:rsidRPr="00182838" w:rsidRDefault="00CE30F5" w:rsidP="008E5515">
      <w:pPr>
        <w:pStyle w:val="AnswerStyle"/>
        <w:numPr>
          <w:ilvl w:val="0"/>
          <w:numId w:val="42"/>
        </w:numPr>
      </w:pPr>
      <w:r w:rsidRPr="00182838">
        <w:t>Change in radiographic density</w:t>
      </w:r>
    </w:p>
    <w:p w14:paraId="68E6D615" w14:textId="77777777" w:rsidR="00CE30F5" w:rsidRPr="00182838" w:rsidRDefault="00CE30F5" w:rsidP="008E5515">
      <w:pPr>
        <w:pStyle w:val="AnswerStyle"/>
        <w:numPr>
          <w:ilvl w:val="0"/>
          <w:numId w:val="42"/>
        </w:numPr>
      </w:pPr>
      <w:r w:rsidRPr="00182838">
        <w:t>Change in radiographic contrast</w:t>
      </w:r>
    </w:p>
    <w:p w14:paraId="7AAFC33C" w14:textId="77777777" w:rsidR="00CE30F5" w:rsidRPr="00182838" w:rsidRDefault="00CE30F5" w:rsidP="008E5515">
      <w:pPr>
        <w:pStyle w:val="AnswerStyle"/>
        <w:numPr>
          <w:ilvl w:val="0"/>
          <w:numId w:val="42"/>
        </w:numPr>
      </w:pPr>
      <w:r w:rsidRPr="00182838">
        <w:t>No change, this is within the acceptable limit</w:t>
      </w:r>
    </w:p>
    <w:p w14:paraId="43E1CC4F" w14:textId="125E785F" w:rsidR="00CE30F5" w:rsidRPr="001A4D8B" w:rsidRDefault="00923619" w:rsidP="008E5515">
      <w:pPr>
        <w:pStyle w:val="AnswerStyle"/>
        <w:numPr>
          <w:ilvl w:val="0"/>
          <w:numId w:val="42"/>
        </w:numPr>
        <w:rPr>
          <w:color w:val="FF0000"/>
        </w:rPr>
      </w:pPr>
      <w:r w:rsidRPr="001A4D8B">
        <w:rPr>
          <w:color w:val="FF0000"/>
        </w:rPr>
        <w:t>a and b</w:t>
      </w:r>
      <w:r w:rsidR="001A4D8B" w:rsidRPr="001A4D8B">
        <w:rPr>
          <w:color w:val="FF0000"/>
        </w:rPr>
        <w:t xml:space="preserve">* Papp </w:t>
      </w:r>
      <w:r w:rsidR="00CE30F5" w:rsidRPr="001A4D8B">
        <w:rPr>
          <w:color w:val="FF0000"/>
        </w:rPr>
        <w:t>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97</w:t>
      </w:r>
    </w:p>
    <w:p w14:paraId="4867C1C0" w14:textId="77777777" w:rsidR="00CE30F5" w:rsidRPr="00182838" w:rsidRDefault="00CE30F5" w:rsidP="00CE30F5"/>
    <w:p w14:paraId="1F03E2D3" w14:textId="77777777" w:rsidR="0088400B" w:rsidRDefault="0088400B">
      <w:pPr>
        <w:spacing w:line="240" w:lineRule="auto"/>
      </w:pPr>
      <w:r>
        <w:br w:type="page"/>
      </w:r>
    </w:p>
    <w:p w14:paraId="4F80AE6D" w14:textId="6E71CE4A" w:rsidR="00CE30F5" w:rsidRPr="00182838" w:rsidRDefault="00CE30F5" w:rsidP="0010098C">
      <w:pPr>
        <w:pStyle w:val="QuestionStyle"/>
      </w:pPr>
      <w:r w:rsidRPr="00182838">
        <w:lastRenderedPageBreak/>
        <w:t>HVL is checked routinely because:</w:t>
      </w:r>
    </w:p>
    <w:p w14:paraId="0AD0ED1A" w14:textId="7B4FAFBF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 xml:space="preserve">Softer </w:t>
      </w:r>
      <w:r w:rsidR="00333A12">
        <w:t>X-ray</w:t>
      </w:r>
      <w:r w:rsidRPr="00182838">
        <w:t>s can damage the equipment</w:t>
      </w:r>
    </w:p>
    <w:p w14:paraId="0C24AC3B" w14:textId="68750855" w:rsidR="00CE30F5" w:rsidRPr="001A4D8B" w:rsidRDefault="00CE30F5" w:rsidP="008E5515">
      <w:pPr>
        <w:pStyle w:val="AnswerStyle"/>
        <w:numPr>
          <w:ilvl w:val="0"/>
          <w:numId w:val="43"/>
        </w:numPr>
        <w:rPr>
          <w:color w:val="FF0000"/>
        </w:rPr>
      </w:pPr>
      <w:r w:rsidRPr="001A4D8B">
        <w:rPr>
          <w:color w:val="FF0000"/>
        </w:rPr>
        <w:t>A decrease</w:t>
      </w:r>
      <w:r w:rsidR="00923619" w:rsidRPr="001A4D8B">
        <w:rPr>
          <w:color w:val="FF0000"/>
        </w:rPr>
        <w:t>d HVL can increase patient dose</w:t>
      </w:r>
      <w:r w:rsidR="001A4D8B" w:rsidRPr="001A4D8B">
        <w:rPr>
          <w:color w:val="FF0000"/>
        </w:rPr>
        <w:t xml:space="preserve">* Papp </w:t>
      </w:r>
      <w:r w:rsidRPr="001A4D8B">
        <w:rPr>
          <w:color w:val="FF0000"/>
        </w:rPr>
        <w:t>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98</w:t>
      </w:r>
    </w:p>
    <w:p w14:paraId="75F0063B" w14:textId="77777777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>An increased half value layer means an increased patient dose</w:t>
      </w:r>
    </w:p>
    <w:p w14:paraId="142C0B7C" w14:textId="77777777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>The dose to the patient drops dramatically as the half value layer is decreased</w:t>
      </w:r>
    </w:p>
    <w:p w14:paraId="78C145DF" w14:textId="77777777" w:rsidR="00CE30F5" w:rsidRPr="00182838" w:rsidRDefault="00CE30F5" w:rsidP="00CE30F5"/>
    <w:p w14:paraId="29A27433" w14:textId="1A6653AB" w:rsidR="00CE30F5" w:rsidRPr="00182838" w:rsidRDefault="00CE30F5" w:rsidP="0010098C">
      <w:pPr>
        <w:pStyle w:val="QuestionStyle"/>
      </w:pPr>
      <w:r w:rsidRPr="00182838">
        <w:t>What may be a consequence in the clinical setting if kVp accuracy deviates by 15%</w:t>
      </w:r>
      <w:r w:rsidR="00923619">
        <w:t>?</w:t>
      </w:r>
    </w:p>
    <w:p w14:paraId="24B76CC2" w14:textId="5C1CA473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>There will be a</w:t>
      </w:r>
      <w:r w:rsidR="00923619">
        <w:t xml:space="preserve"> change in the field congruency</w:t>
      </w:r>
    </w:p>
    <w:p w14:paraId="2BD41AFB" w14:textId="63FB1E75" w:rsidR="00CE30F5" w:rsidRPr="001A4D8B" w:rsidRDefault="00CE30F5" w:rsidP="008E5515">
      <w:pPr>
        <w:pStyle w:val="AnswerStyle"/>
        <w:numPr>
          <w:ilvl w:val="0"/>
          <w:numId w:val="44"/>
        </w:numPr>
        <w:rPr>
          <w:color w:val="FF0000"/>
        </w:rPr>
      </w:pPr>
      <w:r w:rsidRPr="001A4D8B">
        <w:rPr>
          <w:color w:val="FF0000"/>
        </w:rPr>
        <w:t xml:space="preserve">There may be </w:t>
      </w:r>
      <w:r w:rsidR="00923619" w:rsidRPr="001A4D8B">
        <w:rPr>
          <w:color w:val="FF0000"/>
        </w:rPr>
        <w:t>a change in the image contrast</w:t>
      </w:r>
      <w:r w:rsidRPr="001A4D8B">
        <w:rPr>
          <w:color w:val="FF0000"/>
        </w:rPr>
        <w:t>* Papp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99</w:t>
      </w:r>
    </w:p>
    <w:p w14:paraId="031BD41F" w14:textId="2633B064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>There wi</w:t>
      </w:r>
      <w:r w:rsidR="00923619">
        <w:t>ll be no change in patient dose</w:t>
      </w:r>
    </w:p>
    <w:p w14:paraId="5DA560EF" w14:textId="07D35259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>No change, this result</w:t>
      </w:r>
      <w:r w:rsidR="00923619">
        <w:t xml:space="preserve"> is within the acceptable limit</w:t>
      </w:r>
    </w:p>
    <w:p w14:paraId="2C848918" w14:textId="77777777" w:rsidR="00CE30F5" w:rsidRPr="00182838" w:rsidRDefault="00CE30F5" w:rsidP="00CE30F5"/>
    <w:p w14:paraId="738C2725" w14:textId="77777777" w:rsidR="00CE30F5" w:rsidRPr="00182838" w:rsidRDefault="00CE30F5" w:rsidP="0010098C">
      <w:pPr>
        <w:pStyle w:val="QuestionStyle"/>
      </w:pPr>
      <w:r w:rsidRPr="00182838">
        <w:t>Performance testing of fluoroscopic systems must include all the following except:</w:t>
      </w:r>
    </w:p>
    <w:p w14:paraId="7C65292B" w14:textId="5CED649E" w:rsidR="00CE30F5" w:rsidRPr="00182838" w:rsidRDefault="00333A12" w:rsidP="008E5515">
      <w:pPr>
        <w:pStyle w:val="AnswerStyle"/>
        <w:numPr>
          <w:ilvl w:val="0"/>
          <w:numId w:val="45"/>
        </w:numPr>
      </w:pPr>
      <w:r>
        <w:t>X-ray</w:t>
      </w:r>
      <w:r w:rsidR="00CE30F5" w:rsidRPr="00182838">
        <w:t xml:space="preserve"> tube housing</w:t>
      </w:r>
    </w:p>
    <w:p w14:paraId="4FE94CDB" w14:textId="1AB21055" w:rsidR="00CE30F5" w:rsidRPr="001A4D8B" w:rsidRDefault="00CE30F5" w:rsidP="008E5515">
      <w:pPr>
        <w:pStyle w:val="AnswerStyle"/>
        <w:numPr>
          <w:ilvl w:val="0"/>
          <w:numId w:val="45"/>
        </w:numPr>
        <w:rPr>
          <w:color w:val="FF0000"/>
        </w:rPr>
      </w:pPr>
      <w:r w:rsidRPr="001A4D8B">
        <w:rPr>
          <w:color w:val="FF0000"/>
        </w:rPr>
        <w:t>Automatic film processor* Papp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128</w:t>
      </w:r>
    </w:p>
    <w:p w14:paraId="44365FAD" w14:textId="77777777" w:rsidR="00CE30F5" w:rsidRPr="00182838" w:rsidRDefault="00CE30F5" w:rsidP="008E5515">
      <w:pPr>
        <w:pStyle w:val="AnswerStyle"/>
        <w:numPr>
          <w:ilvl w:val="0"/>
          <w:numId w:val="45"/>
        </w:numPr>
      </w:pPr>
      <w:r w:rsidRPr="00182838">
        <w:t>Total filtration</w:t>
      </w:r>
    </w:p>
    <w:p w14:paraId="75013BD2" w14:textId="77777777" w:rsidR="00CE30F5" w:rsidRPr="00182838" w:rsidRDefault="00CE30F5" w:rsidP="008E5515">
      <w:pPr>
        <w:pStyle w:val="AnswerStyle"/>
        <w:numPr>
          <w:ilvl w:val="0"/>
          <w:numId w:val="45"/>
        </w:numPr>
      </w:pPr>
      <w:r w:rsidRPr="00182838">
        <w:t>Automatic brightness control</w:t>
      </w:r>
    </w:p>
    <w:p w14:paraId="4B60EE89" w14:textId="77777777" w:rsidR="00CE30F5" w:rsidRPr="00182838" w:rsidRDefault="00CE30F5" w:rsidP="00CE30F5"/>
    <w:p w14:paraId="18B06375" w14:textId="77777777" w:rsidR="00CE30F5" w:rsidRPr="00182838" w:rsidRDefault="00CE30F5" w:rsidP="0010098C">
      <w:pPr>
        <w:pStyle w:val="QuestionStyle"/>
      </w:pPr>
      <w:r w:rsidRPr="00182838">
        <w:t>Which type of test tool may be used to demonstrate pincushion distortion?</w:t>
      </w:r>
    </w:p>
    <w:p w14:paraId="6ADAD4F9" w14:textId="77777777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Dosimeter</w:t>
      </w:r>
    </w:p>
    <w:p w14:paraId="68294BAA" w14:textId="370D07DB" w:rsidR="00CE30F5" w:rsidRPr="001A4D8B" w:rsidRDefault="00CE30F5" w:rsidP="008E5515">
      <w:pPr>
        <w:pStyle w:val="AnswerStyle"/>
        <w:numPr>
          <w:ilvl w:val="0"/>
          <w:numId w:val="46"/>
        </w:numPr>
        <w:rPr>
          <w:color w:val="FF0000"/>
        </w:rPr>
      </w:pPr>
      <w:r w:rsidRPr="001A4D8B">
        <w:rPr>
          <w:color w:val="FF0000"/>
        </w:rPr>
        <w:t>Wire mesh tool* Papp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123</w:t>
      </w:r>
    </w:p>
    <w:p w14:paraId="1348B8AA" w14:textId="77777777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Ion chamber</w:t>
      </w:r>
    </w:p>
    <w:p w14:paraId="67E1078E" w14:textId="77777777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Homogenous phantom</w:t>
      </w:r>
    </w:p>
    <w:p w14:paraId="3EEBBC76" w14:textId="77777777" w:rsidR="00CE30F5" w:rsidRPr="00182838" w:rsidRDefault="00CE30F5" w:rsidP="00CE30F5"/>
    <w:p w14:paraId="74A9C797" w14:textId="77777777" w:rsidR="00CE30F5" w:rsidRPr="00182838" w:rsidRDefault="00CE30F5" w:rsidP="0010098C">
      <w:pPr>
        <w:pStyle w:val="QuestionStyle"/>
      </w:pPr>
      <w:r w:rsidRPr="00182838">
        <w:t>Quality control tests of fluoroscopic systems must be performed:</w:t>
      </w:r>
    </w:p>
    <w:p w14:paraId="2B1ECD33" w14:textId="77777777" w:rsidR="00CE30F5" w:rsidRPr="00182838" w:rsidRDefault="00CE30F5" w:rsidP="008E5515">
      <w:pPr>
        <w:pStyle w:val="AnswerStyle"/>
        <w:numPr>
          <w:ilvl w:val="0"/>
          <w:numId w:val="47"/>
        </w:numPr>
      </w:pPr>
      <w:r w:rsidRPr="00182838">
        <w:t>Daily</w:t>
      </w:r>
    </w:p>
    <w:p w14:paraId="57B2D785" w14:textId="77777777" w:rsidR="00CE30F5" w:rsidRPr="00182838" w:rsidRDefault="00CE30F5" w:rsidP="008E5515">
      <w:pPr>
        <w:pStyle w:val="AnswerStyle"/>
        <w:numPr>
          <w:ilvl w:val="0"/>
          <w:numId w:val="47"/>
        </w:numPr>
      </w:pPr>
      <w:r w:rsidRPr="00182838">
        <w:t>Weekly</w:t>
      </w:r>
    </w:p>
    <w:p w14:paraId="0302F9CA" w14:textId="77777777" w:rsidR="00CE30F5" w:rsidRPr="00182838" w:rsidRDefault="00CE30F5" w:rsidP="008E5515">
      <w:pPr>
        <w:pStyle w:val="AnswerStyle"/>
        <w:numPr>
          <w:ilvl w:val="0"/>
          <w:numId w:val="47"/>
        </w:numPr>
      </w:pPr>
      <w:r w:rsidRPr="00182838">
        <w:t xml:space="preserve">Semiannually </w:t>
      </w:r>
    </w:p>
    <w:p w14:paraId="24356026" w14:textId="53804CF5" w:rsidR="00CE30F5" w:rsidRPr="001A4D8B" w:rsidRDefault="00923619" w:rsidP="008E5515">
      <w:pPr>
        <w:pStyle w:val="AnswerStyle"/>
        <w:numPr>
          <w:ilvl w:val="0"/>
          <w:numId w:val="47"/>
        </w:numPr>
        <w:rPr>
          <w:color w:val="FF0000"/>
        </w:rPr>
      </w:pPr>
      <w:r w:rsidRPr="001A4D8B">
        <w:rPr>
          <w:color w:val="FF0000"/>
        </w:rPr>
        <w:t>Annually</w:t>
      </w:r>
      <w:r w:rsidR="00CE30F5" w:rsidRPr="001A4D8B">
        <w:rPr>
          <w:color w:val="FF0000"/>
        </w:rPr>
        <w:t>* SC 35 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52</w:t>
      </w:r>
    </w:p>
    <w:p w14:paraId="2EB65A44" w14:textId="77777777" w:rsidR="00CE30F5" w:rsidRPr="00182838" w:rsidRDefault="00CE30F5" w:rsidP="00CE30F5"/>
    <w:p w14:paraId="24B19F9F" w14:textId="452C3A33" w:rsidR="00CE30F5" w:rsidRPr="00182838" w:rsidRDefault="00CE30F5" w:rsidP="0010098C">
      <w:pPr>
        <w:pStyle w:val="QuestionStyle"/>
      </w:pPr>
      <w:r w:rsidRPr="00182838">
        <w:t xml:space="preserve">At any combination of tube potential and current, fluoroscopic equipment with an automatic brightness control should not produce an air </w:t>
      </w:r>
      <w:proofErr w:type="spellStart"/>
      <w:r w:rsidRPr="00182838">
        <w:t>kerma</w:t>
      </w:r>
      <w:proofErr w:type="spellEnd"/>
      <w:r w:rsidRPr="00182838">
        <w:t xml:space="preserve"> rate exceeding ________</w:t>
      </w:r>
      <w:r w:rsidR="00923619">
        <w:t xml:space="preserve"> </w:t>
      </w:r>
      <w:proofErr w:type="spellStart"/>
      <w:r w:rsidRPr="00182838">
        <w:t>mGy</w:t>
      </w:r>
      <w:proofErr w:type="spellEnd"/>
      <w:r w:rsidRPr="00182838">
        <w:t>/min</w:t>
      </w:r>
    </w:p>
    <w:p w14:paraId="7A1D8B36" w14:textId="77777777" w:rsidR="00CE30F5" w:rsidRPr="00182838" w:rsidRDefault="00CE30F5" w:rsidP="008E5515">
      <w:pPr>
        <w:pStyle w:val="AnswerStyle"/>
        <w:numPr>
          <w:ilvl w:val="0"/>
          <w:numId w:val="48"/>
        </w:numPr>
      </w:pPr>
      <w:r w:rsidRPr="00182838">
        <w:t>20</w:t>
      </w:r>
    </w:p>
    <w:p w14:paraId="5A72940C" w14:textId="77777777" w:rsidR="00CE30F5" w:rsidRPr="00182838" w:rsidRDefault="00CE30F5" w:rsidP="008E5515">
      <w:pPr>
        <w:pStyle w:val="AnswerStyle"/>
        <w:numPr>
          <w:ilvl w:val="0"/>
          <w:numId w:val="48"/>
        </w:numPr>
      </w:pPr>
      <w:r w:rsidRPr="00182838">
        <w:t>50</w:t>
      </w:r>
    </w:p>
    <w:p w14:paraId="78A66CE5" w14:textId="549F7E0B" w:rsidR="00CE30F5" w:rsidRPr="00182838" w:rsidRDefault="00923619" w:rsidP="008E5515">
      <w:pPr>
        <w:pStyle w:val="AnswerStyle"/>
        <w:numPr>
          <w:ilvl w:val="0"/>
          <w:numId w:val="48"/>
        </w:numPr>
      </w:pPr>
      <w:r w:rsidRPr="001A4D8B">
        <w:rPr>
          <w:color w:val="FF0000"/>
        </w:rPr>
        <w:t>100</w:t>
      </w:r>
      <w:r w:rsidR="00CE30F5" w:rsidRPr="001A4D8B">
        <w:rPr>
          <w:color w:val="FF0000"/>
        </w:rPr>
        <w:t>* SC 35 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54 Y20</w:t>
      </w:r>
      <w:r w:rsidR="00CE30F5" w:rsidRPr="00182838">
        <w:tab/>
      </w:r>
      <w:r w:rsidR="00CE30F5" w:rsidRPr="00182838">
        <w:tab/>
      </w:r>
      <w:r w:rsidR="00CE30F5" w:rsidRPr="00182838">
        <w:tab/>
      </w:r>
    </w:p>
    <w:p w14:paraId="23AC738C" w14:textId="77777777" w:rsidR="00CE30F5" w:rsidRPr="00182838" w:rsidRDefault="00CE30F5" w:rsidP="008E5515">
      <w:pPr>
        <w:pStyle w:val="AnswerStyle"/>
        <w:numPr>
          <w:ilvl w:val="0"/>
          <w:numId w:val="48"/>
        </w:numPr>
      </w:pPr>
      <w:r w:rsidRPr="00182838">
        <w:t>150</w:t>
      </w:r>
    </w:p>
    <w:p w14:paraId="29D97A22" w14:textId="77777777" w:rsidR="00CE30F5" w:rsidRPr="00182838" w:rsidRDefault="00CE30F5" w:rsidP="00CE30F5"/>
    <w:p w14:paraId="63B405DE" w14:textId="77777777" w:rsidR="0088400B" w:rsidRDefault="0088400B">
      <w:pPr>
        <w:spacing w:line="240" w:lineRule="auto"/>
      </w:pPr>
      <w:r>
        <w:br w:type="page"/>
      </w:r>
    </w:p>
    <w:p w14:paraId="172F2DA4" w14:textId="73216887" w:rsidR="00CE30F5" w:rsidRPr="00182838" w:rsidRDefault="00923619" w:rsidP="0010098C">
      <w:pPr>
        <w:pStyle w:val="QuestionStyle"/>
      </w:pPr>
      <w:r>
        <w:lastRenderedPageBreak/>
        <w:t>Automatic</w:t>
      </w:r>
      <w:r w:rsidR="00CE30F5" w:rsidRPr="00182838">
        <w:t xml:space="preserve"> Brightness Control works by:</w:t>
      </w:r>
    </w:p>
    <w:p w14:paraId="1C0DC342" w14:textId="77777777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Variable kVp, constant tube current</w:t>
      </w:r>
    </w:p>
    <w:p w14:paraId="57088B86" w14:textId="77777777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Constant kVp, variable tube current</w:t>
      </w:r>
    </w:p>
    <w:p w14:paraId="7DDD77A1" w14:textId="77777777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Constant kVp, constant tube current</w:t>
      </w:r>
    </w:p>
    <w:p w14:paraId="34436788" w14:textId="4B28E1CA" w:rsidR="00CE30F5" w:rsidRPr="001A4D8B" w:rsidRDefault="00CE30F5" w:rsidP="008E5515">
      <w:pPr>
        <w:pStyle w:val="AnswerStyle"/>
        <w:numPr>
          <w:ilvl w:val="0"/>
          <w:numId w:val="49"/>
        </w:numPr>
        <w:rPr>
          <w:color w:val="FF0000"/>
        </w:rPr>
      </w:pPr>
      <w:r w:rsidRPr="001A4D8B">
        <w:rPr>
          <w:color w:val="FF0000"/>
        </w:rPr>
        <w:t>Vari</w:t>
      </w:r>
      <w:r w:rsidR="00923619" w:rsidRPr="001A4D8B">
        <w:rPr>
          <w:color w:val="FF0000"/>
        </w:rPr>
        <w:t>able kVp, variable tube current</w:t>
      </w:r>
      <w:r w:rsidRPr="001A4D8B">
        <w:rPr>
          <w:color w:val="FF0000"/>
        </w:rPr>
        <w:t>* Papp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123</w:t>
      </w:r>
    </w:p>
    <w:p w14:paraId="18E7929E" w14:textId="77777777" w:rsidR="00CE30F5" w:rsidRPr="00182838" w:rsidRDefault="00CE30F5" w:rsidP="00CE30F5"/>
    <w:p w14:paraId="06F07272" w14:textId="77777777" w:rsidR="00CE30F5" w:rsidRPr="00182838" w:rsidRDefault="00CE30F5" w:rsidP="0010098C">
      <w:pPr>
        <w:pStyle w:val="QuestionStyle"/>
      </w:pPr>
      <w:r w:rsidRPr="00182838">
        <w:t>Automatic Gain Control works by:</w:t>
      </w:r>
    </w:p>
    <w:p w14:paraId="66679DB4" w14:textId="77777777" w:rsidR="00CE30F5" w:rsidRPr="00182838" w:rsidRDefault="00CE30F5" w:rsidP="008E5515">
      <w:pPr>
        <w:pStyle w:val="AnswerStyle"/>
        <w:numPr>
          <w:ilvl w:val="0"/>
          <w:numId w:val="50"/>
        </w:numPr>
      </w:pPr>
      <w:r w:rsidRPr="00182838">
        <w:t>Constant kVp, variable tube current</w:t>
      </w:r>
    </w:p>
    <w:p w14:paraId="3019F675" w14:textId="77777777" w:rsidR="00CE30F5" w:rsidRPr="00182838" w:rsidRDefault="00CE30F5" w:rsidP="008E5515">
      <w:pPr>
        <w:pStyle w:val="AnswerStyle"/>
        <w:numPr>
          <w:ilvl w:val="0"/>
          <w:numId w:val="50"/>
        </w:numPr>
      </w:pPr>
      <w:r w:rsidRPr="00182838">
        <w:t>Constant kVp, constant tube current</w:t>
      </w:r>
    </w:p>
    <w:p w14:paraId="6F10A7D7" w14:textId="77777777" w:rsidR="00CE30F5" w:rsidRPr="00182838" w:rsidRDefault="00CE30F5" w:rsidP="008E5515">
      <w:pPr>
        <w:pStyle w:val="AnswerStyle"/>
        <w:numPr>
          <w:ilvl w:val="0"/>
          <w:numId w:val="50"/>
        </w:numPr>
      </w:pPr>
      <w:r w:rsidRPr="00182838">
        <w:t>Variable kVp, variable tube current</w:t>
      </w:r>
    </w:p>
    <w:p w14:paraId="6D03CBED" w14:textId="529666B9" w:rsidR="00CE30F5" w:rsidRPr="001A4D8B" w:rsidRDefault="00923619" w:rsidP="008E5515">
      <w:pPr>
        <w:pStyle w:val="AnswerStyle"/>
        <w:numPr>
          <w:ilvl w:val="0"/>
          <w:numId w:val="50"/>
        </w:numPr>
        <w:rPr>
          <w:color w:val="FF0000"/>
        </w:rPr>
      </w:pPr>
      <w:r w:rsidRPr="001A4D8B">
        <w:rPr>
          <w:color w:val="FF0000"/>
        </w:rPr>
        <w:t>None of the above</w:t>
      </w:r>
      <w:r w:rsidR="001A4D8B" w:rsidRPr="001A4D8B">
        <w:rPr>
          <w:color w:val="FF0000"/>
        </w:rPr>
        <w:t xml:space="preserve">* Papp </w:t>
      </w:r>
      <w:r w:rsidR="00CE30F5" w:rsidRPr="001A4D8B">
        <w:rPr>
          <w:color w:val="FF0000"/>
        </w:rPr>
        <w:t>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122</w:t>
      </w:r>
    </w:p>
    <w:p w14:paraId="45B347CC" w14:textId="77777777" w:rsidR="00CE30F5" w:rsidRPr="00182838" w:rsidRDefault="00CE30F5" w:rsidP="00CE30F5"/>
    <w:p w14:paraId="09D62AF7" w14:textId="77777777" w:rsidR="00CE30F5" w:rsidRPr="00182838" w:rsidRDefault="00CE30F5" w:rsidP="0010098C">
      <w:pPr>
        <w:pStyle w:val="QuestionStyle"/>
      </w:pPr>
      <w:r w:rsidRPr="00182838">
        <w:t>Technologist responsibilities in bone mineral density include quality control through:</w:t>
      </w:r>
    </w:p>
    <w:p w14:paraId="07E1EA2A" w14:textId="77777777" w:rsidR="00CE30F5" w:rsidRPr="001A4D8B" w:rsidRDefault="00CE30F5" w:rsidP="008E5515">
      <w:pPr>
        <w:pStyle w:val="AnswerStyle"/>
        <w:numPr>
          <w:ilvl w:val="0"/>
          <w:numId w:val="51"/>
        </w:numPr>
        <w:rPr>
          <w:color w:val="FF0000"/>
        </w:rPr>
      </w:pPr>
      <w:r w:rsidRPr="001A4D8B">
        <w:rPr>
          <w:color w:val="FF0000"/>
        </w:rPr>
        <w:t>Daily phantom scans*</w:t>
      </w:r>
    </w:p>
    <w:p w14:paraId="00E105FC" w14:textId="77777777" w:rsidR="00CE30F5" w:rsidRPr="00182838" w:rsidRDefault="00CE30F5" w:rsidP="008E5515">
      <w:pPr>
        <w:pStyle w:val="AnswerStyle"/>
        <w:numPr>
          <w:ilvl w:val="0"/>
          <w:numId w:val="51"/>
        </w:numPr>
      </w:pPr>
      <w:r w:rsidRPr="00182838">
        <w:t>Generator testing</w:t>
      </w:r>
    </w:p>
    <w:p w14:paraId="53AF34EA" w14:textId="77777777" w:rsidR="00CE30F5" w:rsidRPr="00182838" w:rsidRDefault="00CE30F5" w:rsidP="008E5515">
      <w:pPr>
        <w:pStyle w:val="AnswerStyle"/>
        <w:numPr>
          <w:ilvl w:val="0"/>
          <w:numId w:val="51"/>
        </w:numPr>
      </w:pPr>
      <w:r w:rsidRPr="00182838">
        <w:t>Daily dose calibrations</w:t>
      </w:r>
    </w:p>
    <w:p w14:paraId="038DE0D6" w14:textId="77777777" w:rsidR="00CE30F5" w:rsidRPr="00182838" w:rsidRDefault="00CE30F5" w:rsidP="008E5515">
      <w:pPr>
        <w:pStyle w:val="AnswerStyle"/>
        <w:numPr>
          <w:ilvl w:val="0"/>
          <w:numId w:val="51"/>
        </w:numPr>
      </w:pPr>
      <w:r w:rsidRPr="00182838">
        <w:t>All of the above</w:t>
      </w:r>
    </w:p>
    <w:p w14:paraId="5CCECA6A" w14:textId="77777777" w:rsidR="0010098C" w:rsidRDefault="0010098C" w:rsidP="00CE30F5"/>
    <w:p w14:paraId="46843C3A" w14:textId="3D622DDE" w:rsidR="00CE30F5" w:rsidRPr="00182838" w:rsidRDefault="00CE30F5" w:rsidP="00CE30F5">
      <w:pPr>
        <w:pStyle w:val="QuestionStyle"/>
      </w:pPr>
      <w:r w:rsidRPr="00182838">
        <w:t xml:space="preserve">The recommended testing frequency of kVp variance for mammographic </w:t>
      </w:r>
      <w:r w:rsidR="00333A12">
        <w:t>X-ray</w:t>
      </w:r>
      <w:r w:rsidRPr="00182838">
        <w:t xml:space="preserve"> generators is:</w:t>
      </w:r>
    </w:p>
    <w:p w14:paraId="5A0747EC" w14:textId="77777777" w:rsidR="00CE30F5" w:rsidRPr="00182838" w:rsidRDefault="00CE30F5" w:rsidP="008E5515">
      <w:pPr>
        <w:pStyle w:val="AnswerStyle"/>
        <w:numPr>
          <w:ilvl w:val="0"/>
          <w:numId w:val="52"/>
        </w:numPr>
      </w:pPr>
      <w:r w:rsidRPr="00182838">
        <w:t xml:space="preserve">Weekly  </w:t>
      </w:r>
    </w:p>
    <w:p w14:paraId="645F142E" w14:textId="77777777" w:rsidR="00CE30F5" w:rsidRPr="00182838" w:rsidRDefault="00CE30F5" w:rsidP="008E5515">
      <w:pPr>
        <w:pStyle w:val="AnswerStyle"/>
        <w:numPr>
          <w:ilvl w:val="0"/>
          <w:numId w:val="52"/>
        </w:numPr>
      </w:pPr>
      <w:r w:rsidRPr="00182838">
        <w:t>Monthly</w:t>
      </w:r>
    </w:p>
    <w:p w14:paraId="2E9614AF" w14:textId="77777777" w:rsidR="00CE30F5" w:rsidRPr="00182838" w:rsidRDefault="00CE30F5" w:rsidP="008E5515">
      <w:pPr>
        <w:pStyle w:val="AnswerStyle"/>
        <w:numPr>
          <w:ilvl w:val="0"/>
          <w:numId w:val="52"/>
        </w:numPr>
      </w:pPr>
      <w:r w:rsidRPr="00182838">
        <w:t xml:space="preserve">Semi-annually </w:t>
      </w:r>
      <w:r w:rsidRPr="00182838">
        <w:tab/>
      </w:r>
      <w:r w:rsidRPr="00182838">
        <w:tab/>
      </w:r>
    </w:p>
    <w:p w14:paraId="4EA44D99" w14:textId="7D07C308" w:rsidR="00CE30F5" w:rsidRPr="001A4D8B" w:rsidRDefault="00CE30F5" w:rsidP="008E5515">
      <w:pPr>
        <w:pStyle w:val="AnswerStyle"/>
        <w:numPr>
          <w:ilvl w:val="0"/>
          <w:numId w:val="52"/>
        </w:numPr>
        <w:rPr>
          <w:color w:val="FF0000"/>
        </w:rPr>
      </w:pPr>
      <w:r w:rsidRPr="001A4D8B">
        <w:rPr>
          <w:color w:val="FF0000"/>
        </w:rPr>
        <w:t>Annually*</w:t>
      </w:r>
      <w:r w:rsidR="00923619" w:rsidRPr="001A4D8B">
        <w:rPr>
          <w:color w:val="FF0000"/>
        </w:rPr>
        <w:t xml:space="preserve"> </w:t>
      </w:r>
      <w:r w:rsidRPr="001A4D8B">
        <w:rPr>
          <w:color w:val="FF0000"/>
        </w:rPr>
        <w:t>SC 36 3.6 A1</w:t>
      </w:r>
    </w:p>
    <w:p w14:paraId="1041C020" w14:textId="77777777" w:rsidR="00CE30F5" w:rsidRPr="00182838" w:rsidRDefault="00CE30F5" w:rsidP="00CE30F5"/>
    <w:p w14:paraId="17FEB61C" w14:textId="158E51F8" w:rsidR="00CE30F5" w:rsidRPr="00182838" w:rsidRDefault="00CE30F5" w:rsidP="00CE30F5">
      <w:pPr>
        <w:pStyle w:val="QuestionStyle"/>
      </w:pPr>
      <w:r w:rsidRPr="00182838">
        <w:t xml:space="preserve">The recommended testing frequency of variation for accuracy of exposure time on mammographic </w:t>
      </w:r>
      <w:r w:rsidR="00333A12">
        <w:t>X-ray</w:t>
      </w:r>
      <w:r w:rsidRPr="00182838">
        <w:t xml:space="preserve"> generators is</w:t>
      </w:r>
      <w:r w:rsidR="00923619">
        <w:t>:</w:t>
      </w:r>
      <w:r w:rsidRPr="00182838">
        <w:t xml:space="preserve"> </w:t>
      </w:r>
    </w:p>
    <w:p w14:paraId="219D1CE7" w14:textId="77777777" w:rsidR="00CE30F5" w:rsidRPr="00182838" w:rsidRDefault="00CE30F5" w:rsidP="008E5515">
      <w:pPr>
        <w:pStyle w:val="AnswerStyle"/>
        <w:numPr>
          <w:ilvl w:val="0"/>
          <w:numId w:val="53"/>
        </w:numPr>
      </w:pPr>
      <w:r w:rsidRPr="00182838">
        <w:t>Weekly</w:t>
      </w:r>
    </w:p>
    <w:p w14:paraId="236A7D65" w14:textId="77777777" w:rsidR="00CE30F5" w:rsidRPr="00182838" w:rsidRDefault="00CE30F5" w:rsidP="008E5515">
      <w:pPr>
        <w:pStyle w:val="AnswerStyle"/>
        <w:numPr>
          <w:ilvl w:val="0"/>
          <w:numId w:val="53"/>
        </w:numPr>
      </w:pPr>
      <w:r w:rsidRPr="00182838">
        <w:t>Monthly</w:t>
      </w:r>
    </w:p>
    <w:p w14:paraId="47595D5D" w14:textId="77777777" w:rsidR="00CE30F5" w:rsidRPr="00182838" w:rsidRDefault="00CE30F5" w:rsidP="008E5515">
      <w:pPr>
        <w:pStyle w:val="AnswerStyle"/>
        <w:numPr>
          <w:ilvl w:val="0"/>
          <w:numId w:val="53"/>
        </w:numPr>
      </w:pPr>
      <w:r w:rsidRPr="00182838">
        <w:t>Semi-annually</w:t>
      </w:r>
      <w:r w:rsidRPr="00182838">
        <w:tab/>
      </w:r>
      <w:r w:rsidRPr="00182838">
        <w:tab/>
      </w:r>
      <w:r w:rsidRPr="00182838">
        <w:tab/>
      </w:r>
    </w:p>
    <w:p w14:paraId="4A5F922D" w14:textId="77777777" w:rsidR="00CE30F5" w:rsidRPr="001A4D8B" w:rsidRDefault="00CE30F5" w:rsidP="008E5515">
      <w:pPr>
        <w:pStyle w:val="AnswerStyle"/>
        <w:numPr>
          <w:ilvl w:val="0"/>
          <w:numId w:val="53"/>
        </w:numPr>
        <w:rPr>
          <w:color w:val="FF0000"/>
        </w:rPr>
      </w:pPr>
      <w:r w:rsidRPr="001A4D8B">
        <w:rPr>
          <w:color w:val="FF0000"/>
        </w:rPr>
        <w:t>Annually* SC 36 3.6 A8</w:t>
      </w:r>
    </w:p>
    <w:p w14:paraId="4F779692" w14:textId="77777777" w:rsidR="00CE30F5" w:rsidRPr="00182838" w:rsidRDefault="00CE30F5" w:rsidP="00CE30F5"/>
    <w:p w14:paraId="3AAE3782" w14:textId="425D710F" w:rsidR="00CE30F5" w:rsidRPr="00182838" w:rsidRDefault="00CE30F5" w:rsidP="00CE30F5">
      <w:pPr>
        <w:pStyle w:val="QuestionStyle"/>
      </w:pPr>
      <w:r w:rsidRPr="00182838">
        <w:t>In mammography, retake analysis is performed:</w:t>
      </w:r>
    </w:p>
    <w:p w14:paraId="4894571C" w14:textId="77777777" w:rsidR="00CE30F5" w:rsidRPr="00182838" w:rsidRDefault="00CE30F5" w:rsidP="008E5515">
      <w:pPr>
        <w:pStyle w:val="AnswerStyle"/>
        <w:numPr>
          <w:ilvl w:val="0"/>
          <w:numId w:val="54"/>
        </w:numPr>
      </w:pPr>
      <w:r w:rsidRPr="00182838">
        <w:t>Daily</w:t>
      </w:r>
    </w:p>
    <w:p w14:paraId="7DDEA1B0" w14:textId="77777777" w:rsidR="00CE30F5" w:rsidRPr="00182838" w:rsidRDefault="00CE30F5" w:rsidP="008E5515">
      <w:pPr>
        <w:pStyle w:val="AnswerStyle"/>
        <w:numPr>
          <w:ilvl w:val="0"/>
          <w:numId w:val="54"/>
        </w:numPr>
      </w:pPr>
      <w:r w:rsidRPr="00182838">
        <w:t>Weekly</w:t>
      </w:r>
      <w:r w:rsidRPr="00182838">
        <w:tab/>
      </w:r>
      <w:r w:rsidRPr="00182838">
        <w:tab/>
      </w:r>
      <w:r w:rsidRPr="00182838">
        <w:tab/>
      </w:r>
      <w:r w:rsidRPr="00182838">
        <w:tab/>
      </w:r>
    </w:p>
    <w:p w14:paraId="60EDD8F1" w14:textId="6AF50748" w:rsidR="00CE30F5" w:rsidRPr="001A4D8B" w:rsidRDefault="00CE30F5" w:rsidP="008E5515">
      <w:pPr>
        <w:pStyle w:val="AnswerStyle"/>
        <w:numPr>
          <w:ilvl w:val="0"/>
          <w:numId w:val="54"/>
        </w:numPr>
        <w:rPr>
          <w:color w:val="FF0000"/>
        </w:rPr>
      </w:pPr>
      <w:r w:rsidRPr="001A4D8B">
        <w:rPr>
          <w:color w:val="FF0000"/>
        </w:rPr>
        <w:t xml:space="preserve">Monthly* </w:t>
      </w:r>
    </w:p>
    <w:p w14:paraId="1FA88712" w14:textId="552550F0" w:rsidR="00CE30F5" w:rsidRPr="00182838" w:rsidRDefault="00CE30F5" w:rsidP="008E5515">
      <w:pPr>
        <w:pStyle w:val="AnswerStyle"/>
        <w:numPr>
          <w:ilvl w:val="0"/>
          <w:numId w:val="54"/>
        </w:numPr>
      </w:pPr>
      <w:r w:rsidRPr="00182838">
        <w:t>Semi</w:t>
      </w:r>
      <w:r w:rsidR="00923619">
        <w:t>-</w:t>
      </w:r>
      <w:r w:rsidRPr="00182838">
        <w:t>annually</w:t>
      </w:r>
    </w:p>
    <w:p w14:paraId="1F527823" w14:textId="77777777" w:rsidR="00CE30F5" w:rsidRPr="00182838" w:rsidRDefault="00CE30F5" w:rsidP="00CE30F5"/>
    <w:p w14:paraId="3F37D641" w14:textId="77777777" w:rsidR="0088400B" w:rsidRDefault="0088400B">
      <w:pPr>
        <w:spacing w:line="240" w:lineRule="auto"/>
      </w:pPr>
      <w:r>
        <w:br w:type="page"/>
      </w:r>
    </w:p>
    <w:p w14:paraId="39D78BD7" w14:textId="0C51F52F" w:rsidR="00CE30F5" w:rsidRPr="00182838" w:rsidRDefault="00CE30F5" w:rsidP="0010098C">
      <w:pPr>
        <w:pStyle w:val="QuestionStyle"/>
      </w:pPr>
      <w:r w:rsidRPr="00182838">
        <w:lastRenderedPageBreak/>
        <w:t>Quality control testing on mammography equipment is performed by:</w:t>
      </w:r>
    </w:p>
    <w:p w14:paraId="6AB253F0" w14:textId="77777777" w:rsidR="00CE30F5" w:rsidRPr="00182838" w:rsidRDefault="00CE30F5" w:rsidP="008E5515">
      <w:pPr>
        <w:pStyle w:val="AnswerStyle"/>
        <w:numPr>
          <w:ilvl w:val="0"/>
          <w:numId w:val="55"/>
        </w:numPr>
      </w:pPr>
      <w:r w:rsidRPr="00182838">
        <w:t>Technologists</w:t>
      </w:r>
    </w:p>
    <w:p w14:paraId="564B1B04" w14:textId="77777777" w:rsidR="00CE30F5" w:rsidRPr="00182838" w:rsidRDefault="00CE30F5" w:rsidP="008E5515">
      <w:pPr>
        <w:pStyle w:val="AnswerStyle"/>
        <w:numPr>
          <w:ilvl w:val="0"/>
          <w:numId w:val="55"/>
        </w:numPr>
      </w:pPr>
      <w:r w:rsidRPr="00182838">
        <w:t>QC technologist</w:t>
      </w:r>
    </w:p>
    <w:p w14:paraId="1A5859D2" w14:textId="77777777" w:rsidR="00CE30F5" w:rsidRPr="001A4D8B" w:rsidRDefault="00CE30F5" w:rsidP="008E5515">
      <w:pPr>
        <w:pStyle w:val="AnswerStyle"/>
        <w:numPr>
          <w:ilvl w:val="0"/>
          <w:numId w:val="55"/>
        </w:numPr>
        <w:rPr>
          <w:color w:val="FF0000"/>
        </w:rPr>
      </w:pPr>
      <w:r w:rsidRPr="001A4D8B">
        <w:rPr>
          <w:color w:val="FF0000"/>
        </w:rPr>
        <w:t>Medical physicist*</w:t>
      </w:r>
    </w:p>
    <w:p w14:paraId="5D64DA6D" w14:textId="3498F631" w:rsidR="00CE30F5" w:rsidRPr="00182838" w:rsidRDefault="00CE30F5" w:rsidP="008E5515">
      <w:pPr>
        <w:pStyle w:val="AnswerStyle"/>
        <w:numPr>
          <w:ilvl w:val="0"/>
          <w:numId w:val="55"/>
        </w:numPr>
      </w:pPr>
      <w:r w:rsidRPr="00182838">
        <w:t>All of the above</w:t>
      </w:r>
    </w:p>
    <w:p w14:paraId="011C7EBD" w14:textId="77777777" w:rsidR="00CE30F5" w:rsidRPr="00182838" w:rsidRDefault="00CE30F5" w:rsidP="00CE30F5"/>
    <w:p w14:paraId="3D36C4CB" w14:textId="312B3E46" w:rsidR="00CE30F5" w:rsidRPr="00182838" w:rsidRDefault="00CE30F5" w:rsidP="0010098C">
      <w:pPr>
        <w:pStyle w:val="QuestionStyle"/>
      </w:pPr>
      <w:r w:rsidRPr="00182838">
        <w:t>Which of the following is found inside the image receptor used for a CR system?</w:t>
      </w:r>
    </w:p>
    <w:p w14:paraId="7928790F" w14:textId="77777777" w:rsidR="00CE30F5" w:rsidRPr="00182838" w:rsidRDefault="00CE30F5" w:rsidP="008E5515">
      <w:pPr>
        <w:pStyle w:val="AnswerStyle"/>
        <w:numPr>
          <w:ilvl w:val="0"/>
          <w:numId w:val="56"/>
        </w:numPr>
      </w:pPr>
      <w:r w:rsidRPr="00182838">
        <w:t>Intensifying screen</w:t>
      </w:r>
    </w:p>
    <w:p w14:paraId="20B92D89" w14:textId="77777777" w:rsidR="00CE30F5" w:rsidRPr="00182838" w:rsidRDefault="00CE30F5" w:rsidP="008E5515">
      <w:pPr>
        <w:pStyle w:val="AnswerStyle"/>
        <w:numPr>
          <w:ilvl w:val="0"/>
          <w:numId w:val="56"/>
        </w:numPr>
      </w:pPr>
      <w:proofErr w:type="spellStart"/>
      <w:r w:rsidRPr="00182838">
        <w:t>Duplitized</w:t>
      </w:r>
      <w:proofErr w:type="spellEnd"/>
      <w:r w:rsidRPr="00182838">
        <w:t xml:space="preserve"> film</w:t>
      </w:r>
    </w:p>
    <w:p w14:paraId="7B14A89F" w14:textId="68F268FD" w:rsidR="00CE30F5" w:rsidRPr="001A4D8B" w:rsidRDefault="001A4D8B" w:rsidP="008E5515">
      <w:pPr>
        <w:pStyle w:val="AnswerStyle"/>
        <w:numPr>
          <w:ilvl w:val="0"/>
          <w:numId w:val="56"/>
        </w:numPr>
        <w:rPr>
          <w:color w:val="FF0000"/>
        </w:rPr>
      </w:pPr>
      <w:r w:rsidRPr="001A4D8B">
        <w:rPr>
          <w:color w:val="FF0000"/>
        </w:rPr>
        <w:t>Imaging plate* Papp pp. 140–</w:t>
      </w:r>
      <w:r w:rsidR="00CE30F5" w:rsidRPr="001A4D8B">
        <w:rPr>
          <w:color w:val="FF0000"/>
        </w:rPr>
        <w:t>141</w:t>
      </w:r>
    </w:p>
    <w:p w14:paraId="6295E361" w14:textId="77777777" w:rsidR="00CE30F5" w:rsidRPr="00182838" w:rsidRDefault="00CE30F5" w:rsidP="008E5515">
      <w:pPr>
        <w:pStyle w:val="AnswerStyle"/>
        <w:numPr>
          <w:ilvl w:val="0"/>
          <w:numId w:val="56"/>
        </w:numPr>
      </w:pPr>
      <w:r w:rsidRPr="00182838">
        <w:t>All of the above</w:t>
      </w:r>
    </w:p>
    <w:p w14:paraId="766D4FB9" w14:textId="77777777" w:rsidR="00CE30F5" w:rsidRPr="00182838" w:rsidRDefault="00CE30F5" w:rsidP="00CE30F5"/>
    <w:p w14:paraId="4A7171D6" w14:textId="77777777" w:rsidR="00CE30F5" w:rsidRPr="00182838" w:rsidRDefault="00CE30F5" w:rsidP="0010098C">
      <w:pPr>
        <w:pStyle w:val="QuestionStyle"/>
      </w:pPr>
      <w:r w:rsidRPr="00182838">
        <w:t>Which of the following is an advantage of CR versus film/screen radiography?</w:t>
      </w:r>
    </w:p>
    <w:p w14:paraId="7D28EFBC" w14:textId="77777777" w:rsidR="00CE30F5" w:rsidRPr="00182838" w:rsidRDefault="00CE30F5" w:rsidP="008E5515">
      <w:pPr>
        <w:pStyle w:val="AnswerStyle"/>
      </w:pPr>
      <w:r w:rsidRPr="00182838">
        <w:t>Lower patient dose</w:t>
      </w:r>
    </w:p>
    <w:p w14:paraId="26820D10" w14:textId="77777777" w:rsidR="00CE30F5" w:rsidRPr="00182838" w:rsidRDefault="00CE30F5" w:rsidP="008E5515">
      <w:pPr>
        <w:pStyle w:val="AnswerStyle"/>
      </w:pPr>
      <w:r w:rsidRPr="00182838">
        <w:t>Higher-contrast resolution</w:t>
      </w:r>
    </w:p>
    <w:p w14:paraId="663BEBC3" w14:textId="77777777" w:rsidR="00CE30F5" w:rsidRPr="00182838" w:rsidRDefault="00CE30F5" w:rsidP="008E5515">
      <w:pPr>
        <w:pStyle w:val="AnswerStyle"/>
      </w:pPr>
      <w:r w:rsidRPr="00182838">
        <w:t>Edge enhancement</w:t>
      </w:r>
    </w:p>
    <w:p w14:paraId="23D08696" w14:textId="26A812D8" w:rsidR="00CE30F5" w:rsidRPr="001A4D8B" w:rsidRDefault="001A4D8B" w:rsidP="008E5515">
      <w:pPr>
        <w:pStyle w:val="AnswerStyle"/>
        <w:rPr>
          <w:color w:val="FF0000"/>
        </w:rPr>
      </w:pPr>
      <w:r>
        <w:rPr>
          <w:color w:val="FF0000"/>
        </w:rPr>
        <w:t>All of the above*</w:t>
      </w:r>
    </w:p>
    <w:p w14:paraId="11C7EDCE" w14:textId="77777777" w:rsidR="00CE30F5" w:rsidRPr="00182838" w:rsidRDefault="00CE30F5" w:rsidP="00CE30F5"/>
    <w:p w14:paraId="78BAB77D" w14:textId="77777777" w:rsidR="00923619" w:rsidRDefault="00CE30F5" w:rsidP="0010098C">
      <w:pPr>
        <w:pStyle w:val="QuestionStyle"/>
      </w:pPr>
      <w:r w:rsidRPr="00182838">
        <w:t>Which of the followin</w:t>
      </w:r>
      <w:r w:rsidR="00923619">
        <w:t>g are components of a CR system?</w:t>
      </w:r>
      <w:r w:rsidRPr="00182838">
        <w:t xml:space="preserve"> </w:t>
      </w:r>
    </w:p>
    <w:p w14:paraId="0303355C" w14:textId="74429059" w:rsidR="00923619" w:rsidRDefault="00923619" w:rsidP="00923619">
      <w:pPr>
        <w:pStyle w:val="QuestionStyle"/>
        <w:numPr>
          <w:ilvl w:val="1"/>
          <w:numId w:val="1"/>
        </w:numPr>
        <w:spacing w:after="0"/>
      </w:pPr>
      <w:r w:rsidRPr="00182838">
        <w:t>Image receptors</w:t>
      </w:r>
    </w:p>
    <w:p w14:paraId="442ACCB6" w14:textId="3515D50A" w:rsidR="00923619" w:rsidRDefault="00923619" w:rsidP="00923619">
      <w:pPr>
        <w:pStyle w:val="QuestionStyle"/>
        <w:numPr>
          <w:ilvl w:val="1"/>
          <w:numId w:val="1"/>
        </w:numPr>
        <w:spacing w:after="0"/>
      </w:pPr>
      <w:r>
        <w:t>Reader unit</w:t>
      </w:r>
    </w:p>
    <w:p w14:paraId="3DFAABFD" w14:textId="47D6A6CB" w:rsidR="00CE30F5" w:rsidRPr="00182838" w:rsidRDefault="00923619" w:rsidP="00923619">
      <w:pPr>
        <w:pStyle w:val="QuestionStyle"/>
        <w:numPr>
          <w:ilvl w:val="1"/>
          <w:numId w:val="1"/>
        </w:numPr>
        <w:spacing w:after="0"/>
      </w:pPr>
      <w:r>
        <w:t>Workstation</w:t>
      </w:r>
    </w:p>
    <w:p w14:paraId="54A4CC92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1 and 3</w:t>
      </w:r>
    </w:p>
    <w:p w14:paraId="5148D7B4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2 and 3</w:t>
      </w:r>
    </w:p>
    <w:p w14:paraId="7287E5FC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1 and 2</w:t>
      </w:r>
    </w:p>
    <w:p w14:paraId="628EED54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1, 2 and 3</w:t>
      </w:r>
    </w:p>
    <w:p w14:paraId="2033A83A" w14:textId="77777777" w:rsidR="00CE30F5" w:rsidRPr="00182838" w:rsidRDefault="00CE30F5" w:rsidP="00CE30F5"/>
    <w:p w14:paraId="78C98472" w14:textId="77777777" w:rsidR="00CE30F5" w:rsidRPr="00182838" w:rsidRDefault="00CE30F5" w:rsidP="0010098C">
      <w:pPr>
        <w:pStyle w:val="QuestionStyle"/>
      </w:pPr>
      <w:r w:rsidRPr="00182838">
        <w:t>Which of the following artifacts occurs as a result of patient motion during an exposure?</w:t>
      </w:r>
    </w:p>
    <w:p w14:paraId="65EAFF46" w14:textId="77777777" w:rsidR="00CE30F5" w:rsidRPr="00182838" w:rsidRDefault="00CE30F5" w:rsidP="008E5515">
      <w:pPr>
        <w:pStyle w:val="AnswerStyle"/>
        <w:numPr>
          <w:ilvl w:val="0"/>
          <w:numId w:val="59"/>
        </w:numPr>
      </w:pPr>
      <w:r w:rsidRPr="00182838">
        <w:t>A processing artifact</w:t>
      </w:r>
    </w:p>
    <w:p w14:paraId="035015FF" w14:textId="537EC08A" w:rsidR="00CE30F5" w:rsidRPr="00E709A3" w:rsidRDefault="00923619" w:rsidP="008E5515">
      <w:pPr>
        <w:pStyle w:val="AnswerStyle"/>
        <w:numPr>
          <w:ilvl w:val="0"/>
          <w:numId w:val="59"/>
        </w:numPr>
        <w:rPr>
          <w:color w:val="FF0000"/>
        </w:rPr>
      </w:pPr>
      <w:r w:rsidRPr="00E709A3">
        <w:rPr>
          <w:color w:val="FF0000"/>
        </w:rPr>
        <w:t>An exposure artifact</w:t>
      </w:r>
      <w:r w:rsidR="00CE30F5" w:rsidRPr="00E709A3">
        <w:rPr>
          <w:color w:val="FF0000"/>
        </w:rPr>
        <w:t>*</w:t>
      </w:r>
    </w:p>
    <w:p w14:paraId="32688AE4" w14:textId="77777777" w:rsidR="00CE30F5" w:rsidRPr="00182838" w:rsidRDefault="00CE30F5" w:rsidP="008E5515">
      <w:pPr>
        <w:pStyle w:val="AnswerStyle"/>
        <w:numPr>
          <w:ilvl w:val="0"/>
          <w:numId w:val="59"/>
        </w:numPr>
      </w:pPr>
      <w:r w:rsidRPr="00182838">
        <w:t>A handling artifact</w:t>
      </w:r>
    </w:p>
    <w:p w14:paraId="6FA50998" w14:textId="77777777" w:rsidR="00CE30F5" w:rsidRPr="00182838" w:rsidRDefault="00CE30F5" w:rsidP="008E5515">
      <w:pPr>
        <w:pStyle w:val="AnswerStyle"/>
        <w:numPr>
          <w:ilvl w:val="0"/>
          <w:numId w:val="59"/>
        </w:numPr>
      </w:pPr>
      <w:r w:rsidRPr="00182838">
        <w:t>No artifact</w:t>
      </w:r>
    </w:p>
    <w:p w14:paraId="296E08FA" w14:textId="77777777" w:rsidR="00CE30F5" w:rsidRPr="00182838" w:rsidRDefault="00CE30F5" w:rsidP="00CE30F5"/>
    <w:p w14:paraId="7D5B22ED" w14:textId="77777777" w:rsidR="00CE30F5" w:rsidRPr="00182838" w:rsidRDefault="00CE30F5" w:rsidP="0010098C">
      <w:pPr>
        <w:pStyle w:val="QuestionStyle"/>
      </w:pPr>
      <w:r w:rsidRPr="00182838">
        <w:t>In departments with a quality management program in place, the greatest number of repeats is due to which of the following?</w:t>
      </w:r>
    </w:p>
    <w:p w14:paraId="2C57E293" w14:textId="77777777" w:rsidR="00CE30F5" w:rsidRPr="00182838" w:rsidRDefault="00CE30F5" w:rsidP="008E5515">
      <w:pPr>
        <w:pStyle w:val="AnswerStyle"/>
        <w:numPr>
          <w:ilvl w:val="0"/>
          <w:numId w:val="60"/>
        </w:numPr>
      </w:pPr>
      <w:r w:rsidRPr="00182838">
        <w:t>Equipment problems</w:t>
      </w:r>
    </w:p>
    <w:p w14:paraId="429BDA46" w14:textId="77777777" w:rsidR="00CE30F5" w:rsidRPr="00182838" w:rsidRDefault="00CE30F5" w:rsidP="008E5515">
      <w:pPr>
        <w:pStyle w:val="AnswerStyle"/>
        <w:numPr>
          <w:ilvl w:val="0"/>
          <w:numId w:val="60"/>
        </w:numPr>
      </w:pPr>
      <w:r w:rsidRPr="00182838">
        <w:t>Image fog</w:t>
      </w:r>
    </w:p>
    <w:p w14:paraId="70118419" w14:textId="77777777" w:rsidR="00CE30F5" w:rsidRPr="00182838" w:rsidRDefault="00CE30F5" w:rsidP="008E5515">
      <w:pPr>
        <w:pStyle w:val="AnswerStyle"/>
        <w:numPr>
          <w:ilvl w:val="0"/>
          <w:numId w:val="60"/>
        </w:numPr>
      </w:pPr>
      <w:r w:rsidRPr="00182838">
        <w:t>Patient motion</w:t>
      </w:r>
    </w:p>
    <w:p w14:paraId="6B0596A9" w14:textId="411F5D31" w:rsidR="00CE30F5" w:rsidRPr="00E709A3" w:rsidRDefault="00923619" w:rsidP="008E5515">
      <w:pPr>
        <w:pStyle w:val="AnswerStyle"/>
        <w:numPr>
          <w:ilvl w:val="0"/>
          <w:numId w:val="60"/>
        </w:numPr>
        <w:rPr>
          <w:color w:val="FF0000"/>
        </w:rPr>
      </w:pPr>
      <w:r w:rsidRPr="00E709A3">
        <w:rPr>
          <w:color w:val="FF0000"/>
        </w:rPr>
        <w:t>Positioning error</w:t>
      </w:r>
      <w:r w:rsidR="00E709A3" w:rsidRPr="00E709A3">
        <w:rPr>
          <w:color w:val="FF0000"/>
        </w:rPr>
        <w:t>* Papp p.</w:t>
      </w:r>
      <w:r w:rsidR="00CE30F5" w:rsidRPr="00E709A3">
        <w:rPr>
          <w:color w:val="FF0000"/>
        </w:rPr>
        <w:t xml:space="preserve"> 178</w:t>
      </w:r>
    </w:p>
    <w:p w14:paraId="5071BAAB" w14:textId="77777777" w:rsidR="00CE30F5" w:rsidRPr="00182838" w:rsidRDefault="00CE30F5" w:rsidP="00CE30F5"/>
    <w:p w14:paraId="518F6073" w14:textId="77777777" w:rsidR="0088400B" w:rsidRDefault="0088400B">
      <w:pPr>
        <w:spacing w:line="240" w:lineRule="auto"/>
      </w:pPr>
      <w:r>
        <w:br w:type="page"/>
      </w:r>
    </w:p>
    <w:p w14:paraId="361313E7" w14:textId="5C234EB5" w:rsidR="00CE30F5" w:rsidRPr="00182838" w:rsidRDefault="00CE30F5" w:rsidP="0010098C">
      <w:pPr>
        <w:pStyle w:val="QuestionStyle"/>
      </w:pPr>
      <w:r w:rsidRPr="00182838">
        <w:lastRenderedPageBreak/>
        <w:t>Which of the following artifacts can occur in both CR and film/screen radiography?</w:t>
      </w:r>
    </w:p>
    <w:p w14:paraId="14EF6055" w14:textId="77777777" w:rsidR="00CE30F5" w:rsidRPr="00182838" w:rsidRDefault="00CE30F5" w:rsidP="008E5515">
      <w:pPr>
        <w:pStyle w:val="AnswerStyle"/>
        <w:numPr>
          <w:ilvl w:val="0"/>
          <w:numId w:val="61"/>
        </w:numPr>
      </w:pPr>
      <w:r w:rsidRPr="00182838">
        <w:t>Static electricity</w:t>
      </w:r>
    </w:p>
    <w:p w14:paraId="3E4F676F" w14:textId="77777777" w:rsidR="00CE30F5" w:rsidRPr="00182838" w:rsidRDefault="00CE30F5" w:rsidP="008E5515">
      <w:pPr>
        <w:pStyle w:val="AnswerStyle"/>
        <w:numPr>
          <w:ilvl w:val="0"/>
          <w:numId w:val="61"/>
        </w:numPr>
      </w:pPr>
      <w:r w:rsidRPr="00182838">
        <w:t>Wet-pressure sensitization</w:t>
      </w:r>
    </w:p>
    <w:p w14:paraId="073FDCE7" w14:textId="459D4BCF" w:rsidR="00CE30F5" w:rsidRPr="00E709A3" w:rsidRDefault="00923619" w:rsidP="008E5515">
      <w:pPr>
        <w:pStyle w:val="AnswerStyle"/>
        <w:numPr>
          <w:ilvl w:val="0"/>
          <w:numId w:val="61"/>
        </w:numPr>
        <w:rPr>
          <w:color w:val="FF0000"/>
        </w:rPr>
      </w:pPr>
      <w:proofErr w:type="spellStart"/>
      <w:r w:rsidRPr="00E709A3">
        <w:rPr>
          <w:color w:val="FF0000"/>
        </w:rPr>
        <w:t>Moire</w:t>
      </w:r>
      <w:proofErr w:type="spellEnd"/>
      <w:r w:rsidRPr="00E709A3">
        <w:rPr>
          <w:color w:val="FF0000"/>
        </w:rPr>
        <w:t xml:space="preserve"> pattern</w:t>
      </w:r>
      <w:r w:rsidR="00CE30F5" w:rsidRPr="00E709A3">
        <w:rPr>
          <w:color w:val="FF0000"/>
        </w:rPr>
        <w:t>* Papp p</w:t>
      </w:r>
      <w:r w:rsidR="00E709A3" w:rsidRPr="00E709A3">
        <w:rPr>
          <w:color w:val="FF0000"/>
        </w:rPr>
        <w:t>.</w:t>
      </w:r>
      <w:r w:rsidR="00CE30F5" w:rsidRPr="00E709A3">
        <w:rPr>
          <w:color w:val="FF0000"/>
        </w:rPr>
        <w:t xml:space="preserve"> 184</w:t>
      </w:r>
    </w:p>
    <w:p w14:paraId="380A39A6" w14:textId="77777777" w:rsidR="00CE30F5" w:rsidRPr="00182838" w:rsidRDefault="00CE30F5" w:rsidP="008E5515">
      <w:pPr>
        <w:pStyle w:val="AnswerStyle"/>
        <w:numPr>
          <w:ilvl w:val="0"/>
          <w:numId w:val="61"/>
        </w:numPr>
      </w:pPr>
      <w:r w:rsidRPr="00182838">
        <w:t>Water spots</w:t>
      </w:r>
    </w:p>
    <w:p w14:paraId="7B5263D4" w14:textId="77777777" w:rsidR="00CE30F5" w:rsidRPr="00182838" w:rsidRDefault="00CE30F5" w:rsidP="00CE30F5"/>
    <w:p w14:paraId="22CCA3A5" w14:textId="5C5B3954" w:rsidR="00CE30F5" w:rsidRPr="00182838" w:rsidRDefault="00CE30F5" w:rsidP="008E5515">
      <w:pPr>
        <w:pStyle w:val="QuestionStyle"/>
      </w:pPr>
      <w:r w:rsidRPr="00182838">
        <w:t>If a department performs 1</w:t>
      </w:r>
      <w:r w:rsidR="00923619">
        <w:t>,</w:t>
      </w:r>
      <w:r w:rsidRPr="00182838">
        <w:t>853 v</w:t>
      </w:r>
      <w:r w:rsidR="00923619">
        <w:t>iews during a 1-</w:t>
      </w:r>
      <w:r w:rsidRPr="00182838">
        <w:t>month period and 137 are repeated, the department repeat rate is which of the following?</w:t>
      </w:r>
    </w:p>
    <w:p w14:paraId="1FAEAC83" w14:textId="1F5EF234" w:rsidR="00CE30F5" w:rsidRPr="00182838" w:rsidRDefault="00923619" w:rsidP="008E5515">
      <w:pPr>
        <w:pStyle w:val="AnswerStyle"/>
        <w:numPr>
          <w:ilvl w:val="0"/>
          <w:numId w:val="62"/>
        </w:numPr>
      </w:pPr>
      <w:r>
        <w:t>9.37</w:t>
      </w:r>
      <w:r w:rsidR="00CE30F5" w:rsidRPr="00182838">
        <w:t>%</w:t>
      </w:r>
    </w:p>
    <w:p w14:paraId="0B1CE094" w14:textId="187E85D1" w:rsidR="00CE30F5" w:rsidRPr="00182838" w:rsidRDefault="00CE30F5" w:rsidP="008E5515">
      <w:pPr>
        <w:pStyle w:val="AnswerStyle"/>
        <w:numPr>
          <w:ilvl w:val="0"/>
          <w:numId w:val="62"/>
        </w:numPr>
      </w:pPr>
      <w:r w:rsidRPr="00182838">
        <w:t>14.8%</w:t>
      </w:r>
    </w:p>
    <w:p w14:paraId="6DE05013" w14:textId="5BDEC155" w:rsidR="00CE30F5" w:rsidRPr="00E709A3" w:rsidRDefault="00CE30F5" w:rsidP="008E5515">
      <w:pPr>
        <w:pStyle w:val="AnswerStyle"/>
        <w:numPr>
          <w:ilvl w:val="0"/>
          <w:numId w:val="62"/>
        </w:numPr>
        <w:rPr>
          <w:color w:val="FF0000"/>
        </w:rPr>
      </w:pPr>
      <w:r w:rsidRPr="00E709A3">
        <w:rPr>
          <w:color w:val="FF0000"/>
        </w:rPr>
        <w:t>7.4</w:t>
      </w:r>
      <w:r w:rsidR="00923619" w:rsidRPr="00E709A3">
        <w:rPr>
          <w:color w:val="FF0000"/>
        </w:rPr>
        <w:t>%</w:t>
      </w:r>
      <w:r w:rsidR="00E709A3" w:rsidRPr="00E709A3">
        <w:rPr>
          <w:color w:val="FF0000"/>
        </w:rPr>
        <w:t>* Papp</w:t>
      </w:r>
      <w:r w:rsidRPr="00E709A3">
        <w:rPr>
          <w:color w:val="FF0000"/>
        </w:rPr>
        <w:t xml:space="preserve"> p</w:t>
      </w:r>
      <w:r w:rsidR="00E709A3" w:rsidRPr="00E709A3">
        <w:rPr>
          <w:color w:val="FF0000"/>
        </w:rPr>
        <w:t>.</w:t>
      </w:r>
      <w:r w:rsidRPr="00E709A3">
        <w:rPr>
          <w:color w:val="FF0000"/>
        </w:rPr>
        <w:t xml:space="preserve"> 180</w:t>
      </w:r>
    </w:p>
    <w:p w14:paraId="516CDF97" w14:textId="625C73B5" w:rsidR="00CE30F5" w:rsidRPr="00182838" w:rsidRDefault="00923619" w:rsidP="008E5515">
      <w:pPr>
        <w:pStyle w:val="AnswerStyle"/>
        <w:numPr>
          <w:ilvl w:val="0"/>
          <w:numId w:val="62"/>
        </w:numPr>
      </w:pPr>
      <w:r>
        <w:t>4.8</w:t>
      </w:r>
      <w:r w:rsidR="00CE30F5" w:rsidRPr="00182838">
        <w:t>%</w:t>
      </w:r>
    </w:p>
    <w:p w14:paraId="4DD27E56" w14:textId="77777777" w:rsidR="008E5515" w:rsidRDefault="008E5515" w:rsidP="00CE30F5"/>
    <w:p w14:paraId="58CA72E7" w14:textId="77777777" w:rsidR="00CE30F5" w:rsidRPr="00182838" w:rsidRDefault="00CE30F5" w:rsidP="008E5515">
      <w:pPr>
        <w:pStyle w:val="QuestionStyle"/>
      </w:pPr>
      <w:r w:rsidRPr="00182838">
        <w:t>Which of the following factors does NOT affect the brightness of fluoroscopic images?</w:t>
      </w:r>
    </w:p>
    <w:p w14:paraId="69A6F9F5" w14:textId="77777777" w:rsidR="00CE30F5" w:rsidRPr="00182838" w:rsidRDefault="00CE30F5" w:rsidP="008E5515">
      <w:pPr>
        <w:pStyle w:val="AnswerStyle"/>
        <w:numPr>
          <w:ilvl w:val="0"/>
          <w:numId w:val="63"/>
        </w:numPr>
      </w:pPr>
      <w:r w:rsidRPr="00182838">
        <w:t>mA</w:t>
      </w:r>
    </w:p>
    <w:p w14:paraId="45D01760" w14:textId="77777777" w:rsidR="00CE30F5" w:rsidRPr="00182838" w:rsidRDefault="00CE30F5" w:rsidP="008E5515">
      <w:pPr>
        <w:pStyle w:val="AnswerStyle"/>
        <w:numPr>
          <w:ilvl w:val="0"/>
          <w:numId w:val="63"/>
        </w:numPr>
      </w:pPr>
      <w:r w:rsidRPr="00182838">
        <w:t>kVp</w:t>
      </w:r>
    </w:p>
    <w:p w14:paraId="5B1DA2E1" w14:textId="77777777" w:rsidR="00CE30F5" w:rsidRPr="00182838" w:rsidRDefault="00CE30F5" w:rsidP="008E5515">
      <w:pPr>
        <w:pStyle w:val="AnswerStyle"/>
        <w:numPr>
          <w:ilvl w:val="0"/>
          <w:numId w:val="63"/>
        </w:numPr>
      </w:pPr>
      <w:r w:rsidRPr="00182838">
        <w:t>Patient thickness and tissue density</w:t>
      </w:r>
    </w:p>
    <w:p w14:paraId="1AFE65E3" w14:textId="2EF50279" w:rsidR="00CE30F5" w:rsidRPr="00E709A3" w:rsidRDefault="00923619" w:rsidP="008E5515">
      <w:pPr>
        <w:pStyle w:val="AnswerStyle"/>
        <w:numPr>
          <w:ilvl w:val="0"/>
          <w:numId w:val="63"/>
        </w:numPr>
        <w:rPr>
          <w:color w:val="FF0000"/>
        </w:rPr>
      </w:pPr>
      <w:r w:rsidRPr="00E709A3">
        <w:rPr>
          <w:color w:val="FF0000"/>
        </w:rPr>
        <w:t>Time (</w:t>
      </w:r>
      <w:proofErr w:type="spellStart"/>
      <w:r w:rsidRPr="00E709A3">
        <w:rPr>
          <w:color w:val="FF0000"/>
        </w:rPr>
        <w:t>ms</w:t>
      </w:r>
      <w:proofErr w:type="spellEnd"/>
      <w:r w:rsidRPr="00E709A3">
        <w:rPr>
          <w:color w:val="FF0000"/>
        </w:rPr>
        <w:t>)</w:t>
      </w:r>
      <w:r w:rsidR="00E709A3" w:rsidRPr="00E709A3">
        <w:rPr>
          <w:color w:val="FF0000"/>
        </w:rPr>
        <w:t xml:space="preserve">* Papp </w:t>
      </w:r>
      <w:r w:rsidR="00CE30F5" w:rsidRPr="00E709A3">
        <w:rPr>
          <w:color w:val="FF0000"/>
        </w:rPr>
        <w:t>p</w:t>
      </w:r>
      <w:r w:rsidR="00E709A3" w:rsidRPr="00E709A3">
        <w:rPr>
          <w:color w:val="FF0000"/>
        </w:rPr>
        <w:t>.</w:t>
      </w:r>
      <w:r w:rsidR="00CE30F5" w:rsidRPr="00E709A3">
        <w:rPr>
          <w:color w:val="FF0000"/>
        </w:rPr>
        <w:t xml:space="preserve"> 123</w:t>
      </w:r>
    </w:p>
    <w:p w14:paraId="2C976845" w14:textId="77777777" w:rsidR="00CE30F5" w:rsidRPr="00182838" w:rsidRDefault="00CE30F5" w:rsidP="00CE30F5"/>
    <w:p w14:paraId="4787D863" w14:textId="77777777" w:rsidR="00CE30F5" w:rsidRPr="00182838" w:rsidRDefault="00CE30F5" w:rsidP="008E5515">
      <w:pPr>
        <w:pStyle w:val="QuestionStyle"/>
      </w:pPr>
      <w:r w:rsidRPr="00182838">
        <w:t>A pattern from the Society of Motion Picture and Television Engineers can be utilized to evaluate electronic display devices.</w:t>
      </w:r>
    </w:p>
    <w:p w14:paraId="41852615" w14:textId="43452883" w:rsidR="00CE30F5" w:rsidRPr="00E709A3" w:rsidRDefault="00CE30F5" w:rsidP="008E5515">
      <w:pPr>
        <w:pStyle w:val="AnswerStyle"/>
        <w:numPr>
          <w:ilvl w:val="0"/>
          <w:numId w:val="64"/>
        </w:numPr>
        <w:rPr>
          <w:color w:val="FF0000"/>
        </w:rPr>
      </w:pPr>
      <w:r w:rsidRPr="00E709A3">
        <w:rPr>
          <w:color w:val="FF0000"/>
        </w:rPr>
        <w:t>True*</w:t>
      </w:r>
      <w:r w:rsidR="00923619" w:rsidRPr="00E709A3">
        <w:rPr>
          <w:color w:val="FF0000"/>
        </w:rPr>
        <w:t xml:space="preserve"> </w:t>
      </w:r>
      <w:r w:rsidR="00E709A3" w:rsidRPr="00E709A3">
        <w:rPr>
          <w:color w:val="FF0000"/>
        </w:rPr>
        <w:t>Papp</w:t>
      </w:r>
      <w:r w:rsidRPr="00E709A3">
        <w:rPr>
          <w:color w:val="FF0000"/>
        </w:rPr>
        <w:t xml:space="preserve"> p</w:t>
      </w:r>
      <w:r w:rsidR="00E709A3" w:rsidRPr="00E709A3">
        <w:rPr>
          <w:color w:val="FF0000"/>
        </w:rPr>
        <w:t>.</w:t>
      </w:r>
      <w:r w:rsidRPr="00E709A3">
        <w:rPr>
          <w:color w:val="FF0000"/>
        </w:rPr>
        <w:t xml:space="preserve"> 159</w:t>
      </w:r>
    </w:p>
    <w:p w14:paraId="2C12BE7C" w14:textId="77777777" w:rsidR="00CE30F5" w:rsidRPr="00182838" w:rsidRDefault="00CE30F5" w:rsidP="008E5515">
      <w:pPr>
        <w:pStyle w:val="AnswerStyle"/>
        <w:numPr>
          <w:ilvl w:val="0"/>
          <w:numId w:val="64"/>
        </w:numPr>
      </w:pPr>
      <w:r w:rsidRPr="00182838">
        <w:t>False</w:t>
      </w:r>
    </w:p>
    <w:p w14:paraId="66226021" w14:textId="77777777" w:rsidR="00CE30F5" w:rsidRPr="00182838" w:rsidRDefault="00CE30F5" w:rsidP="00CE30F5"/>
    <w:p w14:paraId="4FCEBDF6" w14:textId="32B838E6" w:rsidR="00CE30F5" w:rsidRPr="00182838" w:rsidRDefault="00CE30F5" w:rsidP="008E5515">
      <w:pPr>
        <w:pStyle w:val="QuestionStyle"/>
      </w:pPr>
      <w:r w:rsidRPr="00182838">
        <w:t>Which of the following terms describes a person, department or organization that needs or wants a desired outcome?</w:t>
      </w:r>
    </w:p>
    <w:p w14:paraId="495A5664" w14:textId="77777777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Supplier</w:t>
      </w:r>
    </w:p>
    <w:p w14:paraId="29B113DE" w14:textId="77777777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Input</w:t>
      </w:r>
    </w:p>
    <w:p w14:paraId="095407D0" w14:textId="77777777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Avenger</w:t>
      </w:r>
    </w:p>
    <w:p w14:paraId="77BC7A12" w14:textId="019B9785" w:rsidR="00CE30F5" w:rsidRPr="00E709A3" w:rsidRDefault="00E709A3" w:rsidP="008E5515">
      <w:pPr>
        <w:pStyle w:val="AnswerStyle"/>
        <w:numPr>
          <w:ilvl w:val="0"/>
          <w:numId w:val="65"/>
        </w:numPr>
        <w:rPr>
          <w:color w:val="FF0000"/>
        </w:rPr>
      </w:pPr>
      <w:r w:rsidRPr="00E709A3">
        <w:rPr>
          <w:color w:val="FF0000"/>
        </w:rPr>
        <w:t>Customer* Papp</w:t>
      </w:r>
      <w:r w:rsidR="00CE30F5" w:rsidRPr="00E709A3">
        <w:rPr>
          <w:color w:val="FF0000"/>
        </w:rPr>
        <w:t xml:space="preserve"> p</w:t>
      </w:r>
      <w:r w:rsidRPr="00E709A3">
        <w:rPr>
          <w:color w:val="FF0000"/>
        </w:rPr>
        <w:t>.</w:t>
      </w:r>
      <w:r w:rsidR="00CE30F5" w:rsidRPr="00E709A3">
        <w:rPr>
          <w:color w:val="FF0000"/>
        </w:rPr>
        <w:t xml:space="preserve"> 9</w:t>
      </w:r>
    </w:p>
    <w:p w14:paraId="14A3F7A2" w14:textId="77777777" w:rsidR="00CE30F5" w:rsidRPr="00182838" w:rsidRDefault="00CE30F5" w:rsidP="00CE30F5"/>
    <w:p w14:paraId="715FB553" w14:textId="606BA8A5" w:rsidR="00CE30F5" w:rsidRPr="00182838" w:rsidRDefault="00CE30F5" w:rsidP="008E5515">
      <w:pPr>
        <w:pStyle w:val="QuestionStyle"/>
      </w:pPr>
      <w:r w:rsidRPr="00182838">
        <w:t>Examples of things covered under an operating budget for a diagnostic imaging clinic include all except</w:t>
      </w:r>
      <w:r w:rsidR="00923619">
        <w:t>:</w:t>
      </w:r>
    </w:p>
    <w:p w14:paraId="7FBC292F" w14:textId="77777777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Technologists</w:t>
      </w:r>
    </w:p>
    <w:p w14:paraId="7084EFF9" w14:textId="77777777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Administrative staff</w:t>
      </w:r>
    </w:p>
    <w:p w14:paraId="36F7260F" w14:textId="77777777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Hand sanitizer</w:t>
      </w:r>
    </w:p>
    <w:p w14:paraId="427BD801" w14:textId="77777777" w:rsidR="00CE30F5" w:rsidRPr="00E709A3" w:rsidRDefault="00CE30F5" w:rsidP="008E5515">
      <w:pPr>
        <w:pStyle w:val="AnswerStyle"/>
        <w:numPr>
          <w:ilvl w:val="0"/>
          <w:numId w:val="66"/>
        </w:numPr>
        <w:rPr>
          <w:color w:val="FF0000"/>
        </w:rPr>
      </w:pPr>
      <w:r w:rsidRPr="00E709A3">
        <w:rPr>
          <w:color w:val="FF0000"/>
        </w:rPr>
        <w:t>CR to DR conversion*</w:t>
      </w:r>
    </w:p>
    <w:p w14:paraId="241A6DF0" w14:textId="77777777" w:rsidR="00CE30F5" w:rsidRPr="00182838" w:rsidRDefault="00CE30F5" w:rsidP="00CE30F5"/>
    <w:p w14:paraId="7368549D" w14:textId="77777777" w:rsidR="0088400B" w:rsidRDefault="0088400B">
      <w:pPr>
        <w:spacing w:line="240" w:lineRule="auto"/>
      </w:pPr>
      <w:r>
        <w:br w:type="page"/>
      </w:r>
    </w:p>
    <w:p w14:paraId="24F86648" w14:textId="04740ECC" w:rsidR="00CE30F5" w:rsidRPr="00182838" w:rsidRDefault="00CE30F5" w:rsidP="008E5515">
      <w:pPr>
        <w:pStyle w:val="QuestionStyle"/>
      </w:pPr>
      <w:r w:rsidRPr="00182838">
        <w:lastRenderedPageBreak/>
        <w:t>Smudge static can occur on a CR plate in very low humidity environments.</w:t>
      </w:r>
    </w:p>
    <w:p w14:paraId="6878A6AE" w14:textId="77777777" w:rsidR="00CE30F5" w:rsidRPr="00182838" w:rsidRDefault="00CE30F5" w:rsidP="008E5515">
      <w:pPr>
        <w:pStyle w:val="AnswerStyle"/>
        <w:numPr>
          <w:ilvl w:val="0"/>
          <w:numId w:val="67"/>
        </w:numPr>
      </w:pPr>
      <w:r w:rsidRPr="00182838">
        <w:t>True</w:t>
      </w:r>
    </w:p>
    <w:p w14:paraId="779F48D5" w14:textId="1403C12A" w:rsidR="00CE30F5" w:rsidRPr="00E709A3" w:rsidRDefault="00E709A3" w:rsidP="008E5515">
      <w:pPr>
        <w:pStyle w:val="AnswerStyle"/>
        <w:numPr>
          <w:ilvl w:val="0"/>
          <w:numId w:val="67"/>
        </w:numPr>
        <w:rPr>
          <w:color w:val="FF0000"/>
        </w:rPr>
      </w:pPr>
      <w:r w:rsidRPr="00E709A3">
        <w:rPr>
          <w:color w:val="FF0000"/>
        </w:rPr>
        <w:t xml:space="preserve">False* Papp p. </w:t>
      </w:r>
      <w:r w:rsidR="00CE30F5" w:rsidRPr="00E709A3">
        <w:rPr>
          <w:color w:val="FF0000"/>
        </w:rPr>
        <w:t>185</w:t>
      </w:r>
    </w:p>
    <w:p w14:paraId="34BA1B99" w14:textId="77777777" w:rsidR="00CE30F5" w:rsidRPr="00182838" w:rsidRDefault="00CE30F5" w:rsidP="00CE30F5"/>
    <w:p w14:paraId="62C19F1C" w14:textId="1536526B" w:rsidR="00CE30F5" w:rsidRPr="00182838" w:rsidRDefault="00CE30F5" w:rsidP="008E5515">
      <w:pPr>
        <w:pStyle w:val="QuestionStyle"/>
      </w:pPr>
      <w:r w:rsidRPr="00182838">
        <w:t xml:space="preserve">General radiographic </w:t>
      </w:r>
      <w:r w:rsidR="00333A12">
        <w:t>X-ray</w:t>
      </w:r>
      <w:r w:rsidRPr="00182838">
        <w:t xml:space="preserve"> tubes and mammographic </w:t>
      </w:r>
      <w:r w:rsidR="00333A12">
        <w:t>X-ray</w:t>
      </w:r>
      <w:r w:rsidRPr="00182838">
        <w:t xml:space="preserve"> tubes both use a thin glass or beryllium window which is less likely to absorb the lower energy </w:t>
      </w:r>
      <w:r w:rsidR="00333A12">
        <w:t>X-ray</w:t>
      </w:r>
      <w:r w:rsidRPr="00182838">
        <w:t>s.</w:t>
      </w:r>
    </w:p>
    <w:p w14:paraId="3901EFE8" w14:textId="77777777" w:rsidR="00CE30F5" w:rsidRPr="00182838" w:rsidRDefault="00CE30F5" w:rsidP="008E5515">
      <w:pPr>
        <w:pStyle w:val="AnswerStyle"/>
        <w:numPr>
          <w:ilvl w:val="0"/>
          <w:numId w:val="68"/>
        </w:numPr>
      </w:pPr>
      <w:r w:rsidRPr="00182838">
        <w:t>True</w:t>
      </w:r>
    </w:p>
    <w:p w14:paraId="1A5D5EFE" w14:textId="209F023E" w:rsidR="00CE30F5" w:rsidRPr="00E709A3" w:rsidRDefault="00E709A3" w:rsidP="008E5515">
      <w:pPr>
        <w:pStyle w:val="AnswerStyle"/>
        <w:numPr>
          <w:ilvl w:val="0"/>
          <w:numId w:val="68"/>
        </w:numPr>
        <w:rPr>
          <w:color w:val="FF0000"/>
        </w:rPr>
      </w:pPr>
      <w:r w:rsidRPr="00E709A3">
        <w:rPr>
          <w:color w:val="FF0000"/>
        </w:rPr>
        <w:t xml:space="preserve">False* Papp </w:t>
      </w:r>
      <w:r w:rsidR="00CE30F5" w:rsidRPr="00E709A3">
        <w:rPr>
          <w:color w:val="FF0000"/>
        </w:rPr>
        <w:t>p</w:t>
      </w:r>
      <w:r w:rsidRPr="00E709A3">
        <w:rPr>
          <w:color w:val="FF0000"/>
        </w:rPr>
        <w:t>.</w:t>
      </w:r>
      <w:r w:rsidR="00CE30F5" w:rsidRPr="00E709A3">
        <w:rPr>
          <w:color w:val="FF0000"/>
        </w:rPr>
        <w:t xml:space="preserve"> 195</w:t>
      </w:r>
    </w:p>
    <w:p w14:paraId="0B11E33C" w14:textId="77777777" w:rsidR="00CE30F5" w:rsidRPr="00182838" w:rsidRDefault="00CE30F5" w:rsidP="00CE30F5"/>
    <w:p w14:paraId="16758AB6" w14:textId="3E38D377" w:rsidR="00CE30F5" w:rsidRDefault="00CE30F5" w:rsidP="008E5515">
      <w:pPr>
        <w:pStyle w:val="QuestionStyle"/>
      </w:pPr>
      <w:r w:rsidRPr="00182838">
        <w:t>This is an image o</w:t>
      </w:r>
      <w:r w:rsidR="00311306">
        <w:t>f an AAPM TG-18 QC test pattern:</w:t>
      </w:r>
    </w:p>
    <w:p w14:paraId="54184D93" w14:textId="35A9DC66" w:rsidR="008E5515" w:rsidRPr="00182838" w:rsidRDefault="008E5515" w:rsidP="008E5515">
      <w:pPr>
        <w:pStyle w:val="QuestionStyle"/>
        <w:numPr>
          <w:ilvl w:val="0"/>
          <w:numId w:val="0"/>
        </w:numPr>
        <w:ind w:left="360" w:hanging="360"/>
      </w:pPr>
      <w:r w:rsidRPr="00182838">
        <w:rPr>
          <w:noProof/>
        </w:rPr>
        <w:drawing>
          <wp:inline distT="0" distB="0" distL="0" distR="0" wp14:anchorId="50790DC5" wp14:editId="4F121ACD">
            <wp:extent cx="3247852" cy="31654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mpte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852" cy="316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7336C" w14:textId="77777777" w:rsidR="00CE30F5" w:rsidRDefault="00CE30F5" w:rsidP="008E5515">
      <w:pPr>
        <w:pStyle w:val="AnswerStyle"/>
        <w:numPr>
          <w:ilvl w:val="0"/>
          <w:numId w:val="69"/>
        </w:numPr>
      </w:pPr>
      <w:r w:rsidRPr="00182838">
        <w:t>True</w:t>
      </w:r>
    </w:p>
    <w:p w14:paraId="57754FB3" w14:textId="1B1D8991" w:rsidR="008E5515" w:rsidRPr="00E709A3" w:rsidRDefault="00E709A3" w:rsidP="008E5515">
      <w:pPr>
        <w:pStyle w:val="AnswerStyle"/>
        <w:numPr>
          <w:ilvl w:val="0"/>
          <w:numId w:val="69"/>
        </w:numPr>
        <w:rPr>
          <w:color w:val="FF0000"/>
        </w:rPr>
      </w:pPr>
      <w:r>
        <w:rPr>
          <w:color w:val="FF0000"/>
        </w:rPr>
        <w:t>False* Papp</w:t>
      </w:r>
      <w:r w:rsidR="008E5515" w:rsidRPr="00E709A3">
        <w:rPr>
          <w:color w:val="FF0000"/>
        </w:rPr>
        <w:t xml:space="preserve"> p</w:t>
      </w:r>
      <w:r>
        <w:rPr>
          <w:color w:val="FF0000"/>
        </w:rPr>
        <w:t>.</w:t>
      </w:r>
      <w:r w:rsidR="008E5515" w:rsidRPr="00E709A3">
        <w:rPr>
          <w:color w:val="FF0000"/>
        </w:rPr>
        <w:t xml:space="preserve"> 159</w:t>
      </w:r>
    </w:p>
    <w:p w14:paraId="4A5C7EC4" w14:textId="098E5D9C" w:rsidR="00CE30F5" w:rsidRPr="00182838" w:rsidRDefault="008E5515" w:rsidP="00CE30F5">
      <w:r>
        <w:t xml:space="preserve"> </w:t>
      </w:r>
    </w:p>
    <w:p w14:paraId="1C609D2E" w14:textId="25155672" w:rsidR="00CE30F5" w:rsidRPr="00182838" w:rsidRDefault="00CE30F5" w:rsidP="008E5515">
      <w:pPr>
        <w:pStyle w:val="QuestionStyle"/>
      </w:pPr>
      <w:r w:rsidRPr="00182838">
        <w:t xml:space="preserve">What could cause collimation </w:t>
      </w:r>
      <w:r w:rsidR="00311306">
        <w:t xml:space="preserve">to </w:t>
      </w:r>
      <w:r w:rsidRPr="00182838">
        <w:t>be out of alignment?</w:t>
      </w:r>
    </w:p>
    <w:p w14:paraId="417AA891" w14:textId="4741F4F5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Routine handling of tube housing</w:t>
      </w:r>
    </w:p>
    <w:p w14:paraId="19A1A360" w14:textId="09C299E4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Power surge through tube head</w:t>
      </w:r>
    </w:p>
    <w:p w14:paraId="690549D4" w14:textId="74358F21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O-ring degradation due to heat within tube housing</w:t>
      </w:r>
    </w:p>
    <w:p w14:paraId="5ADF731A" w14:textId="53414800" w:rsidR="001C77AE" w:rsidRPr="00241513" w:rsidRDefault="00CE30F5" w:rsidP="00297B3E">
      <w:pPr>
        <w:pStyle w:val="AnswerStyle"/>
        <w:numPr>
          <w:ilvl w:val="0"/>
          <w:numId w:val="70"/>
        </w:numPr>
        <w:rPr>
          <w:color w:val="FF0000"/>
        </w:rPr>
        <w:sectPr w:rsidR="001C77AE" w:rsidRPr="00241513" w:rsidSect="008B6EED">
          <w:headerReference w:type="default" r:id="rId17"/>
          <w:headerReference w:type="first" r:id="rId18"/>
          <w:pgSz w:w="12240" w:h="15840"/>
          <w:pgMar w:top="1872" w:right="1440" w:bottom="1152" w:left="1440" w:header="720" w:footer="720" w:gutter="0"/>
          <w:pgNumType w:start="1"/>
          <w:cols w:space="720"/>
          <w:docGrid w:linePitch="360"/>
        </w:sectPr>
      </w:pPr>
      <w:r w:rsidRPr="00E709A3">
        <w:rPr>
          <w:color w:val="FF0000"/>
        </w:rPr>
        <w:t>Mirror shifting over time* Papp p</w:t>
      </w:r>
      <w:r w:rsidR="00E709A3" w:rsidRPr="00E709A3">
        <w:rPr>
          <w:color w:val="FF0000"/>
        </w:rPr>
        <w:t>.</w:t>
      </w:r>
      <w:r w:rsidR="00241513">
        <w:rPr>
          <w:color w:val="FF0000"/>
        </w:rPr>
        <w:t xml:space="preserve"> </w:t>
      </w:r>
      <w:bookmarkStart w:id="0" w:name="_GoBack"/>
      <w:bookmarkEnd w:id="0"/>
    </w:p>
    <w:p w14:paraId="494F9412" w14:textId="77777777" w:rsidR="00D26144" w:rsidRDefault="00D26144" w:rsidP="00297B3E"/>
    <w:sectPr w:rsidR="00D26144" w:rsidSect="00E00E9B">
      <w:headerReference w:type="default" r:id="rId19"/>
      <w:headerReference w:type="first" r:id="rId20"/>
      <w:pgSz w:w="12240" w:h="15840"/>
      <w:pgMar w:top="1728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54D45" w14:textId="77777777" w:rsidR="00F94C06" w:rsidRDefault="00F94C06" w:rsidP="00297B3E">
      <w:r>
        <w:separator/>
      </w:r>
    </w:p>
    <w:p w14:paraId="537224A9" w14:textId="77777777" w:rsidR="00F94C06" w:rsidRDefault="00F94C06" w:rsidP="00297B3E"/>
    <w:p w14:paraId="5CF54401" w14:textId="77777777" w:rsidR="00F94C06" w:rsidRDefault="00F94C06" w:rsidP="00297B3E"/>
  </w:endnote>
  <w:endnote w:type="continuationSeparator" w:id="0">
    <w:p w14:paraId="2B7F5EF0" w14:textId="77777777" w:rsidR="00F94C06" w:rsidRDefault="00F94C06" w:rsidP="00297B3E">
      <w:r>
        <w:continuationSeparator/>
      </w:r>
    </w:p>
    <w:p w14:paraId="5069F946" w14:textId="77777777" w:rsidR="00F94C06" w:rsidRDefault="00F94C06" w:rsidP="00297B3E"/>
    <w:p w14:paraId="0C8CD557" w14:textId="77777777" w:rsidR="00F94C06" w:rsidRDefault="00F94C06" w:rsidP="00297B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itillium">
    <w:altName w:val="Arial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169A4" w14:textId="77777777" w:rsidR="00F94C06" w:rsidRDefault="00F94C06" w:rsidP="00297B3E">
      <w:r>
        <w:separator/>
      </w:r>
    </w:p>
    <w:p w14:paraId="4FDE895A" w14:textId="77777777" w:rsidR="00F94C06" w:rsidRDefault="00F94C06" w:rsidP="00297B3E"/>
    <w:p w14:paraId="27481431" w14:textId="77777777" w:rsidR="00F94C06" w:rsidRDefault="00F94C06" w:rsidP="00297B3E"/>
  </w:footnote>
  <w:footnote w:type="continuationSeparator" w:id="0">
    <w:p w14:paraId="6B08C727" w14:textId="77777777" w:rsidR="00F94C06" w:rsidRDefault="00F94C06" w:rsidP="00297B3E">
      <w:r>
        <w:continuationSeparator/>
      </w:r>
    </w:p>
    <w:p w14:paraId="4ACD1968" w14:textId="77777777" w:rsidR="00F94C06" w:rsidRDefault="00F94C06" w:rsidP="00297B3E"/>
    <w:p w14:paraId="39547689" w14:textId="77777777" w:rsidR="00F94C06" w:rsidRDefault="00F94C06" w:rsidP="00297B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00"/>
      <w:gridCol w:w="3500"/>
      <w:gridCol w:w="3500"/>
    </w:tblGrid>
    <w:tr w:rsidR="68F8A0D7" w14:paraId="2567E7E8" w14:textId="77777777" w:rsidTr="68F8A0D7">
      <w:trPr>
        <w:trHeight w:val="300"/>
      </w:trPr>
      <w:tc>
        <w:tcPr>
          <w:tcW w:w="3500" w:type="dxa"/>
        </w:tcPr>
        <w:p w14:paraId="48B9B3F4" w14:textId="3E414BA7" w:rsidR="68F8A0D7" w:rsidRDefault="68F8A0D7" w:rsidP="68F8A0D7">
          <w:pPr>
            <w:pStyle w:val="Header"/>
            <w:ind w:left="-115"/>
          </w:pPr>
        </w:p>
      </w:tc>
      <w:tc>
        <w:tcPr>
          <w:tcW w:w="3500" w:type="dxa"/>
        </w:tcPr>
        <w:p w14:paraId="08FD5993" w14:textId="42CDD86B" w:rsidR="68F8A0D7" w:rsidRDefault="68F8A0D7" w:rsidP="68F8A0D7">
          <w:pPr>
            <w:pStyle w:val="Header"/>
            <w:jc w:val="center"/>
          </w:pPr>
        </w:p>
      </w:tc>
      <w:tc>
        <w:tcPr>
          <w:tcW w:w="3500" w:type="dxa"/>
        </w:tcPr>
        <w:p w14:paraId="4CDC5085" w14:textId="3E9F4D35" w:rsidR="68F8A0D7" w:rsidRDefault="68F8A0D7" w:rsidP="68F8A0D7">
          <w:pPr>
            <w:pStyle w:val="Header"/>
            <w:ind w:right="-115"/>
            <w:jc w:val="right"/>
          </w:pPr>
        </w:p>
      </w:tc>
    </w:tr>
  </w:tbl>
  <w:p w14:paraId="08937358" w14:textId="6F7DFFF4" w:rsidR="68F8A0D7" w:rsidRDefault="68F8A0D7" w:rsidP="68F8A0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00"/>
      <w:gridCol w:w="3500"/>
      <w:gridCol w:w="3500"/>
    </w:tblGrid>
    <w:tr w:rsidR="68F8A0D7" w14:paraId="6B0FF064" w14:textId="77777777" w:rsidTr="68F8A0D7">
      <w:trPr>
        <w:trHeight w:val="300"/>
      </w:trPr>
      <w:tc>
        <w:tcPr>
          <w:tcW w:w="3500" w:type="dxa"/>
        </w:tcPr>
        <w:p w14:paraId="317014D9" w14:textId="257E81FE" w:rsidR="68F8A0D7" w:rsidRDefault="68F8A0D7" w:rsidP="68F8A0D7">
          <w:pPr>
            <w:pStyle w:val="Header"/>
            <w:ind w:left="-115"/>
          </w:pPr>
        </w:p>
      </w:tc>
      <w:tc>
        <w:tcPr>
          <w:tcW w:w="3500" w:type="dxa"/>
        </w:tcPr>
        <w:p w14:paraId="4A55F529" w14:textId="51AE2AC1" w:rsidR="68F8A0D7" w:rsidRDefault="68F8A0D7" w:rsidP="68F8A0D7">
          <w:pPr>
            <w:pStyle w:val="Header"/>
            <w:jc w:val="center"/>
          </w:pPr>
        </w:p>
      </w:tc>
      <w:tc>
        <w:tcPr>
          <w:tcW w:w="3500" w:type="dxa"/>
        </w:tcPr>
        <w:p w14:paraId="6D1A46B9" w14:textId="4E3FF086" w:rsidR="68F8A0D7" w:rsidRDefault="68F8A0D7" w:rsidP="68F8A0D7">
          <w:pPr>
            <w:pStyle w:val="Header"/>
            <w:ind w:right="-115"/>
            <w:jc w:val="right"/>
          </w:pPr>
        </w:p>
      </w:tc>
    </w:tr>
  </w:tbl>
  <w:p w14:paraId="22306CB1" w14:textId="1563B007" w:rsidR="68F8A0D7" w:rsidRDefault="68F8A0D7" w:rsidP="68F8A0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8F8A0D7" w14:paraId="6504FD96" w14:textId="77777777" w:rsidTr="68F8A0D7">
      <w:trPr>
        <w:trHeight w:val="300"/>
      </w:trPr>
      <w:tc>
        <w:tcPr>
          <w:tcW w:w="3120" w:type="dxa"/>
        </w:tcPr>
        <w:p w14:paraId="1127389F" w14:textId="0ADAEFFE" w:rsidR="68F8A0D7" w:rsidRDefault="68F8A0D7" w:rsidP="68F8A0D7">
          <w:pPr>
            <w:pStyle w:val="Header"/>
            <w:ind w:left="-115"/>
          </w:pPr>
        </w:p>
      </w:tc>
      <w:tc>
        <w:tcPr>
          <w:tcW w:w="3120" w:type="dxa"/>
        </w:tcPr>
        <w:p w14:paraId="1D52B669" w14:textId="6858E0AE" w:rsidR="68F8A0D7" w:rsidRDefault="68F8A0D7" w:rsidP="68F8A0D7">
          <w:pPr>
            <w:pStyle w:val="Header"/>
            <w:jc w:val="center"/>
          </w:pPr>
        </w:p>
      </w:tc>
      <w:tc>
        <w:tcPr>
          <w:tcW w:w="3120" w:type="dxa"/>
        </w:tcPr>
        <w:p w14:paraId="5CA7A1DF" w14:textId="60E821CF" w:rsidR="68F8A0D7" w:rsidRDefault="68F8A0D7" w:rsidP="68F8A0D7">
          <w:pPr>
            <w:pStyle w:val="Header"/>
            <w:ind w:right="-115"/>
            <w:jc w:val="right"/>
          </w:pPr>
        </w:p>
      </w:tc>
    </w:tr>
  </w:tbl>
  <w:p w14:paraId="27608C5A" w14:textId="195519AB" w:rsidR="68F8A0D7" w:rsidRDefault="68F8A0D7" w:rsidP="68F8A0D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8F8A0D7" w14:paraId="4CA22846" w14:textId="77777777" w:rsidTr="68F8A0D7">
      <w:trPr>
        <w:trHeight w:val="300"/>
      </w:trPr>
      <w:tc>
        <w:tcPr>
          <w:tcW w:w="3120" w:type="dxa"/>
        </w:tcPr>
        <w:p w14:paraId="42A153F2" w14:textId="6B749FCB" w:rsidR="68F8A0D7" w:rsidRDefault="68F8A0D7" w:rsidP="68F8A0D7">
          <w:pPr>
            <w:pStyle w:val="Header"/>
            <w:ind w:left="-115"/>
          </w:pPr>
        </w:p>
      </w:tc>
      <w:tc>
        <w:tcPr>
          <w:tcW w:w="3120" w:type="dxa"/>
        </w:tcPr>
        <w:p w14:paraId="43D4888F" w14:textId="230FB01E" w:rsidR="68F8A0D7" w:rsidRDefault="68F8A0D7" w:rsidP="68F8A0D7">
          <w:pPr>
            <w:pStyle w:val="Header"/>
            <w:jc w:val="center"/>
          </w:pPr>
        </w:p>
      </w:tc>
      <w:tc>
        <w:tcPr>
          <w:tcW w:w="3120" w:type="dxa"/>
        </w:tcPr>
        <w:p w14:paraId="6D1E4E48" w14:textId="6304DBC8" w:rsidR="68F8A0D7" w:rsidRDefault="68F8A0D7" w:rsidP="68F8A0D7">
          <w:pPr>
            <w:pStyle w:val="Header"/>
            <w:ind w:right="-115"/>
            <w:jc w:val="right"/>
          </w:pPr>
        </w:p>
      </w:tc>
    </w:tr>
  </w:tbl>
  <w:p w14:paraId="07018481" w14:textId="0C6AFB5F" w:rsidR="68F8A0D7" w:rsidRDefault="68F8A0D7" w:rsidP="68F8A0D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8F8A0D7" w14:paraId="2D737DD5" w14:textId="77777777" w:rsidTr="68F8A0D7">
      <w:trPr>
        <w:trHeight w:val="300"/>
      </w:trPr>
      <w:tc>
        <w:tcPr>
          <w:tcW w:w="3120" w:type="dxa"/>
        </w:tcPr>
        <w:p w14:paraId="2794B883" w14:textId="0F8BAF0B" w:rsidR="68F8A0D7" w:rsidRDefault="68F8A0D7" w:rsidP="68F8A0D7">
          <w:pPr>
            <w:pStyle w:val="Header"/>
            <w:ind w:left="-115"/>
          </w:pPr>
        </w:p>
      </w:tc>
      <w:tc>
        <w:tcPr>
          <w:tcW w:w="3120" w:type="dxa"/>
        </w:tcPr>
        <w:p w14:paraId="2812CCE5" w14:textId="54F97C52" w:rsidR="68F8A0D7" w:rsidRDefault="68F8A0D7" w:rsidP="68F8A0D7">
          <w:pPr>
            <w:pStyle w:val="Header"/>
            <w:jc w:val="center"/>
          </w:pPr>
        </w:p>
      </w:tc>
      <w:tc>
        <w:tcPr>
          <w:tcW w:w="3120" w:type="dxa"/>
        </w:tcPr>
        <w:p w14:paraId="6469DFC8" w14:textId="649D30A8" w:rsidR="68F8A0D7" w:rsidRDefault="68F8A0D7" w:rsidP="68F8A0D7">
          <w:pPr>
            <w:pStyle w:val="Header"/>
            <w:ind w:right="-115"/>
            <w:jc w:val="right"/>
          </w:pPr>
        </w:p>
      </w:tc>
    </w:tr>
  </w:tbl>
  <w:p w14:paraId="1EE23ABC" w14:textId="12E1AC58" w:rsidR="68F8A0D7" w:rsidRDefault="68F8A0D7" w:rsidP="68F8A0D7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8F8A0D7" w14:paraId="2C6989AB" w14:textId="77777777" w:rsidTr="68F8A0D7">
      <w:trPr>
        <w:trHeight w:val="300"/>
      </w:trPr>
      <w:tc>
        <w:tcPr>
          <w:tcW w:w="3120" w:type="dxa"/>
        </w:tcPr>
        <w:p w14:paraId="6BBAA758" w14:textId="241B6DC8" w:rsidR="68F8A0D7" w:rsidRDefault="68F8A0D7" w:rsidP="68F8A0D7">
          <w:pPr>
            <w:pStyle w:val="Header"/>
            <w:ind w:left="-115"/>
          </w:pPr>
        </w:p>
      </w:tc>
      <w:tc>
        <w:tcPr>
          <w:tcW w:w="3120" w:type="dxa"/>
        </w:tcPr>
        <w:p w14:paraId="47FC9F13" w14:textId="5B3803ED" w:rsidR="68F8A0D7" w:rsidRDefault="68F8A0D7" w:rsidP="68F8A0D7">
          <w:pPr>
            <w:pStyle w:val="Header"/>
            <w:jc w:val="center"/>
          </w:pPr>
        </w:p>
      </w:tc>
      <w:tc>
        <w:tcPr>
          <w:tcW w:w="3120" w:type="dxa"/>
        </w:tcPr>
        <w:p w14:paraId="09E64A02" w14:textId="18FF4BFF" w:rsidR="68F8A0D7" w:rsidRDefault="68F8A0D7" w:rsidP="68F8A0D7">
          <w:pPr>
            <w:pStyle w:val="Header"/>
            <w:ind w:right="-115"/>
            <w:jc w:val="right"/>
          </w:pPr>
        </w:p>
      </w:tc>
    </w:tr>
  </w:tbl>
  <w:p w14:paraId="5890B78B" w14:textId="4E791426" w:rsidR="68F8A0D7" w:rsidRDefault="68F8A0D7" w:rsidP="68F8A0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56B68"/>
    <w:multiLevelType w:val="hybridMultilevel"/>
    <w:tmpl w:val="21923FDA"/>
    <w:lvl w:ilvl="0" w:tplc="0B6A2EB0">
      <w:start w:val="1"/>
      <w:numFmt w:val="decimal"/>
      <w:pStyle w:val="QuestionStyl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EC0BEE">
      <w:start w:val="1"/>
      <w:numFmt w:val="decimal"/>
      <w:lvlText w:val="%2."/>
      <w:lvlJc w:val="left"/>
      <w:pPr>
        <w:tabs>
          <w:tab w:val="num" w:pos="108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F8B7251"/>
    <w:multiLevelType w:val="hybridMultilevel"/>
    <w:tmpl w:val="18CC8DC8"/>
    <w:lvl w:ilvl="0" w:tplc="9DBCAC32">
      <w:start w:val="1"/>
      <w:numFmt w:val="lowerLetter"/>
      <w:pStyle w:val="AnswerStyle"/>
      <w:lvlText w:val="%1)"/>
      <w:lvlJc w:val="left"/>
      <w:pPr>
        <w:ind w:left="108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1"/>
    <w:lvlOverride w:ilvl="0">
      <w:startOverride w:val="1"/>
    </w:lvlOverride>
  </w:num>
  <w:num w:numId="20">
    <w:abstractNumId w:val="1"/>
    <w:lvlOverride w:ilvl="0">
      <w:startOverride w:val="1"/>
    </w:lvlOverride>
  </w:num>
  <w:num w:numId="21">
    <w:abstractNumId w:val="1"/>
    <w:lvlOverride w:ilvl="0">
      <w:startOverride w:val="1"/>
    </w:lvlOverride>
  </w:num>
  <w:num w:numId="22">
    <w:abstractNumId w:val="1"/>
    <w:lvlOverride w:ilvl="0">
      <w:startOverride w:val="1"/>
    </w:lvlOverride>
  </w:num>
  <w:num w:numId="23">
    <w:abstractNumId w:val="1"/>
    <w:lvlOverride w:ilvl="0">
      <w:startOverride w:val="1"/>
    </w:lvlOverride>
  </w:num>
  <w:num w:numId="24">
    <w:abstractNumId w:val="1"/>
    <w:lvlOverride w:ilvl="0">
      <w:startOverride w:val="1"/>
    </w:lvlOverride>
  </w:num>
  <w:num w:numId="25">
    <w:abstractNumId w:val="1"/>
    <w:lvlOverride w:ilvl="0">
      <w:startOverride w:val="1"/>
    </w:lvlOverride>
  </w:num>
  <w:num w:numId="26">
    <w:abstractNumId w:val="1"/>
    <w:lvlOverride w:ilvl="0">
      <w:startOverride w:val="1"/>
    </w:lvlOverride>
  </w:num>
  <w:num w:numId="27">
    <w:abstractNumId w:val="1"/>
    <w:lvlOverride w:ilvl="0">
      <w:startOverride w:val="1"/>
    </w:lvlOverride>
  </w:num>
  <w:num w:numId="28">
    <w:abstractNumId w:val="1"/>
    <w:lvlOverride w:ilvl="0">
      <w:startOverride w:val="1"/>
    </w:lvlOverride>
  </w:num>
  <w:num w:numId="29">
    <w:abstractNumId w:val="1"/>
    <w:lvlOverride w:ilvl="0">
      <w:startOverride w:val="1"/>
    </w:lvlOverride>
  </w:num>
  <w:num w:numId="30">
    <w:abstractNumId w:val="1"/>
    <w:lvlOverride w:ilvl="0">
      <w:startOverride w:val="1"/>
    </w:lvlOverride>
  </w:num>
  <w:num w:numId="31">
    <w:abstractNumId w:val="1"/>
    <w:lvlOverride w:ilvl="0">
      <w:startOverride w:val="1"/>
    </w:lvlOverride>
  </w:num>
  <w:num w:numId="32">
    <w:abstractNumId w:val="1"/>
    <w:lvlOverride w:ilvl="0">
      <w:startOverride w:val="1"/>
    </w:lvlOverride>
  </w:num>
  <w:num w:numId="33">
    <w:abstractNumId w:val="1"/>
    <w:lvlOverride w:ilvl="0">
      <w:startOverride w:val="1"/>
    </w:lvlOverride>
  </w:num>
  <w:num w:numId="34">
    <w:abstractNumId w:val="1"/>
    <w:lvlOverride w:ilvl="0">
      <w:startOverride w:val="1"/>
    </w:lvlOverride>
  </w:num>
  <w:num w:numId="35">
    <w:abstractNumId w:val="1"/>
    <w:lvlOverride w:ilvl="0">
      <w:startOverride w:val="1"/>
    </w:lvlOverride>
  </w:num>
  <w:num w:numId="36">
    <w:abstractNumId w:val="1"/>
    <w:lvlOverride w:ilvl="0">
      <w:startOverride w:val="1"/>
    </w:lvlOverride>
  </w:num>
  <w:num w:numId="37">
    <w:abstractNumId w:val="1"/>
    <w:lvlOverride w:ilvl="0">
      <w:startOverride w:val="1"/>
    </w:lvlOverride>
  </w:num>
  <w:num w:numId="38">
    <w:abstractNumId w:val="1"/>
    <w:lvlOverride w:ilvl="0">
      <w:startOverride w:val="1"/>
    </w:lvlOverride>
  </w:num>
  <w:num w:numId="39">
    <w:abstractNumId w:val="1"/>
    <w:lvlOverride w:ilvl="0">
      <w:startOverride w:val="1"/>
    </w:lvlOverride>
  </w:num>
  <w:num w:numId="40">
    <w:abstractNumId w:val="1"/>
    <w:lvlOverride w:ilvl="0">
      <w:startOverride w:val="1"/>
    </w:lvlOverride>
  </w:num>
  <w:num w:numId="41">
    <w:abstractNumId w:val="1"/>
    <w:lvlOverride w:ilvl="0">
      <w:startOverride w:val="1"/>
    </w:lvlOverride>
  </w:num>
  <w:num w:numId="42">
    <w:abstractNumId w:val="1"/>
    <w:lvlOverride w:ilvl="0">
      <w:startOverride w:val="1"/>
    </w:lvlOverride>
  </w:num>
  <w:num w:numId="43">
    <w:abstractNumId w:val="1"/>
    <w:lvlOverride w:ilvl="0">
      <w:startOverride w:val="1"/>
    </w:lvlOverride>
  </w:num>
  <w:num w:numId="44">
    <w:abstractNumId w:val="1"/>
    <w:lvlOverride w:ilvl="0">
      <w:startOverride w:val="1"/>
    </w:lvlOverride>
  </w:num>
  <w:num w:numId="45">
    <w:abstractNumId w:val="1"/>
    <w:lvlOverride w:ilvl="0">
      <w:startOverride w:val="1"/>
    </w:lvlOverride>
  </w:num>
  <w:num w:numId="46">
    <w:abstractNumId w:val="1"/>
    <w:lvlOverride w:ilvl="0">
      <w:startOverride w:val="1"/>
    </w:lvlOverride>
  </w:num>
  <w:num w:numId="47">
    <w:abstractNumId w:val="1"/>
    <w:lvlOverride w:ilvl="0">
      <w:startOverride w:val="1"/>
    </w:lvlOverride>
  </w:num>
  <w:num w:numId="48">
    <w:abstractNumId w:val="1"/>
    <w:lvlOverride w:ilvl="0">
      <w:startOverride w:val="1"/>
    </w:lvlOverride>
  </w:num>
  <w:num w:numId="49">
    <w:abstractNumId w:val="1"/>
    <w:lvlOverride w:ilvl="0">
      <w:startOverride w:val="1"/>
    </w:lvlOverride>
  </w:num>
  <w:num w:numId="50">
    <w:abstractNumId w:val="1"/>
    <w:lvlOverride w:ilvl="0">
      <w:startOverride w:val="1"/>
    </w:lvlOverride>
  </w:num>
  <w:num w:numId="51">
    <w:abstractNumId w:val="1"/>
    <w:lvlOverride w:ilvl="0">
      <w:startOverride w:val="1"/>
    </w:lvlOverride>
  </w:num>
  <w:num w:numId="52">
    <w:abstractNumId w:val="1"/>
    <w:lvlOverride w:ilvl="0">
      <w:startOverride w:val="1"/>
    </w:lvlOverride>
  </w:num>
  <w:num w:numId="53">
    <w:abstractNumId w:val="1"/>
    <w:lvlOverride w:ilvl="0">
      <w:startOverride w:val="1"/>
    </w:lvlOverride>
  </w:num>
  <w:num w:numId="54">
    <w:abstractNumId w:val="1"/>
    <w:lvlOverride w:ilvl="0">
      <w:startOverride w:val="1"/>
    </w:lvlOverride>
  </w:num>
  <w:num w:numId="55">
    <w:abstractNumId w:val="1"/>
    <w:lvlOverride w:ilvl="0">
      <w:startOverride w:val="1"/>
    </w:lvlOverride>
  </w:num>
  <w:num w:numId="56">
    <w:abstractNumId w:val="1"/>
    <w:lvlOverride w:ilvl="0">
      <w:startOverride w:val="1"/>
    </w:lvlOverride>
  </w:num>
  <w:num w:numId="57">
    <w:abstractNumId w:val="1"/>
  </w:num>
  <w:num w:numId="58">
    <w:abstractNumId w:val="1"/>
    <w:lvlOverride w:ilvl="0">
      <w:startOverride w:val="1"/>
    </w:lvlOverride>
  </w:num>
  <w:num w:numId="59">
    <w:abstractNumId w:val="1"/>
    <w:lvlOverride w:ilvl="0">
      <w:startOverride w:val="1"/>
    </w:lvlOverride>
  </w:num>
  <w:num w:numId="60">
    <w:abstractNumId w:val="1"/>
    <w:lvlOverride w:ilvl="0">
      <w:startOverride w:val="1"/>
    </w:lvlOverride>
  </w:num>
  <w:num w:numId="61">
    <w:abstractNumId w:val="1"/>
    <w:lvlOverride w:ilvl="0">
      <w:startOverride w:val="1"/>
    </w:lvlOverride>
  </w:num>
  <w:num w:numId="62">
    <w:abstractNumId w:val="1"/>
    <w:lvlOverride w:ilvl="0">
      <w:startOverride w:val="1"/>
    </w:lvlOverride>
  </w:num>
  <w:num w:numId="63">
    <w:abstractNumId w:val="1"/>
    <w:lvlOverride w:ilvl="0">
      <w:startOverride w:val="1"/>
    </w:lvlOverride>
  </w:num>
  <w:num w:numId="64">
    <w:abstractNumId w:val="1"/>
    <w:lvlOverride w:ilvl="0">
      <w:startOverride w:val="1"/>
    </w:lvlOverride>
  </w:num>
  <w:num w:numId="65">
    <w:abstractNumId w:val="1"/>
    <w:lvlOverride w:ilvl="0">
      <w:startOverride w:val="1"/>
    </w:lvlOverride>
  </w:num>
  <w:num w:numId="66">
    <w:abstractNumId w:val="1"/>
    <w:lvlOverride w:ilvl="0">
      <w:startOverride w:val="1"/>
    </w:lvlOverride>
  </w:num>
  <w:num w:numId="67">
    <w:abstractNumId w:val="1"/>
    <w:lvlOverride w:ilvl="0">
      <w:startOverride w:val="1"/>
    </w:lvlOverride>
  </w:num>
  <w:num w:numId="68">
    <w:abstractNumId w:val="1"/>
    <w:lvlOverride w:ilvl="0">
      <w:startOverride w:val="1"/>
    </w:lvlOverride>
  </w:num>
  <w:num w:numId="69">
    <w:abstractNumId w:val="1"/>
    <w:lvlOverride w:ilvl="0">
      <w:startOverride w:val="1"/>
    </w:lvlOverride>
  </w:num>
  <w:num w:numId="70">
    <w:abstractNumId w:val="1"/>
    <w:lvlOverride w:ilvl="0">
      <w:startOverride w:val="1"/>
    </w:lvlOverride>
  </w:num>
  <w:num w:numId="71">
    <w:abstractNumId w:val="0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4EC"/>
    <w:rsid w:val="000143DF"/>
    <w:rsid w:val="000160E9"/>
    <w:rsid w:val="00032E57"/>
    <w:rsid w:val="000362BD"/>
    <w:rsid w:val="00036F15"/>
    <w:rsid w:val="00041B5E"/>
    <w:rsid w:val="0005300F"/>
    <w:rsid w:val="00053992"/>
    <w:rsid w:val="000554E3"/>
    <w:rsid w:val="000579BB"/>
    <w:rsid w:val="00090ACB"/>
    <w:rsid w:val="00095D68"/>
    <w:rsid w:val="000A1A97"/>
    <w:rsid w:val="000D5A67"/>
    <w:rsid w:val="000D6CD4"/>
    <w:rsid w:val="0010098C"/>
    <w:rsid w:val="00117156"/>
    <w:rsid w:val="00144E22"/>
    <w:rsid w:val="001547CE"/>
    <w:rsid w:val="00171FB6"/>
    <w:rsid w:val="001A0A50"/>
    <w:rsid w:val="001A3461"/>
    <w:rsid w:val="001A4D8B"/>
    <w:rsid w:val="001B6665"/>
    <w:rsid w:val="001C0A55"/>
    <w:rsid w:val="001C3055"/>
    <w:rsid w:val="001C77AE"/>
    <w:rsid w:val="001D399F"/>
    <w:rsid w:val="001E53ED"/>
    <w:rsid w:val="00241513"/>
    <w:rsid w:val="00246A9D"/>
    <w:rsid w:val="00264C10"/>
    <w:rsid w:val="00270DF6"/>
    <w:rsid w:val="00276B8F"/>
    <w:rsid w:val="00297B3E"/>
    <w:rsid w:val="002B2A28"/>
    <w:rsid w:val="00311306"/>
    <w:rsid w:val="003152BC"/>
    <w:rsid w:val="003200AE"/>
    <w:rsid w:val="00333A12"/>
    <w:rsid w:val="00337BAE"/>
    <w:rsid w:val="00350155"/>
    <w:rsid w:val="00350648"/>
    <w:rsid w:val="00357496"/>
    <w:rsid w:val="00373D1D"/>
    <w:rsid w:val="00381A18"/>
    <w:rsid w:val="00393D87"/>
    <w:rsid w:val="003F1384"/>
    <w:rsid w:val="003F29A9"/>
    <w:rsid w:val="003F3614"/>
    <w:rsid w:val="0040097E"/>
    <w:rsid w:val="004078BB"/>
    <w:rsid w:val="00423EE9"/>
    <w:rsid w:val="004503C5"/>
    <w:rsid w:val="004540D0"/>
    <w:rsid w:val="00457729"/>
    <w:rsid w:val="00464AA9"/>
    <w:rsid w:val="004732C9"/>
    <w:rsid w:val="00482B6C"/>
    <w:rsid w:val="00496A03"/>
    <w:rsid w:val="004A2C33"/>
    <w:rsid w:val="004C4C4D"/>
    <w:rsid w:val="004C6B67"/>
    <w:rsid w:val="004E2235"/>
    <w:rsid w:val="0050120A"/>
    <w:rsid w:val="005078E4"/>
    <w:rsid w:val="00526375"/>
    <w:rsid w:val="00531A85"/>
    <w:rsid w:val="00547B60"/>
    <w:rsid w:val="00557A2E"/>
    <w:rsid w:val="005A25B4"/>
    <w:rsid w:val="005B2649"/>
    <w:rsid w:val="005B2B6A"/>
    <w:rsid w:val="005B4694"/>
    <w:rsid w:val="005C05FB"/>
    <w:rsid w:val="006013D6"/>
    <w:rsid w:val="006148DC"/>
    <w:rsid w:val="00644444"/>
    <w:rsid w:val="006A1CDF"/>
    <w:rsid w:val="006A6D5A"/>
    <w:rsid w:val="00703F93"/>
    <w:rsid w:val="00716481"/>
    <w:rsid w:val="007170FC"/>
    <w:rsid w:val="00776191"/>
    <w:rsid w:val="007A5107"/>
    <w:rsid w:val="007B4B4A"/>
    <w:rsid w:val="007C12F5"/>
    <w:rsid w:val="007C342F"/>
    <w:rsid w:val="007C74AD"/>
    <w:rsid w:val="007D01AD"/>
    <w:rsid w:val="007D4226"/>
    <w:rsid w:val="00833965"/>
    <w:rsid w:val="00835E23"/>
    <w:rsid w:val="008411EE"/>
    <w:rsid w:val="00864D10"/>
    <w:rsid w:val="00871FEB"/>
    <w:rsid w:val="0088400B"/>
    <w:rsid w:val="00897B0B"/>
    <w:rsid w:val="008A1EC8"/>
    <w:rsid w:val="008B3536"/>
    <w:rsid w:val="008B5F02"/>
    <w:rsid w:val="008B6EED"/>
    <w:rsid w:val="008C2E88"/>
    <w:rsid w:val="008E5515"/>
    <w:rsid w:val="009213A0"/>
    <w:rsid w:val="00923619"/>
    <w:rsid w:val="009236EE"/>
    <w:rsid w:val="00923E38"/>
    <w:rsid w:val="00925846"/>
    <w:rsid w:val="00956AFF"/>
    <w:rsid w:val="00970B47"/>
    <w:rsid w:val="009744B7"/>
    <w:rsid w:val="00981758"/>
    <w:rsid w:val="00994DAE"/>
    <w:rsid w:val="009C1F3C"/>
    <w:rsid w:val="009C77F7"/>
    <w:rsid w:val="009F71ED"/>
    <w:rsid w:val="00A07669"/>
    <w:rsid w:val="00A213D6"/>
    <w:rsid w:val="00A504CA"/>
    <w:rsid w:val="00A5077E"/>
    <w:rsid w:val="00A70DEE"/>
    <w:rsid w:val="00A84CEB"/>
    <w:rsid w:val="00AC0083"/>
    <w:rsid w:val="00B074E1"/>
    <w:rsid w:val="00B07ACA"/>
    <w:rsid w:val="00B317F4"/>
    <w:rsid w:val="00B53BF5"/>
    <w:rsid w:val="00B56B0C"/>
    <w:rsid w:val="00B77542"/>
    <w:rsid w:val="00B97B1D"/>
    <w:rsid w:val="00BA4726"/>
    <w:rsid w:val="00BB3F7A"/>
    <w:rsid w:val="00BF377E"/>
    <w:rsid w:val="00C01287"/>
    <w:rsid w:val="00C10994"/>
    <w:rsid w:val="00C10B87"/>
    <w:rsid w:val="00C15725"/>
    <w:rsid w:val="00C24CD4"/>
    <w:rsid w:val="00C261BB"/>
    <w:rsid w:val="00C53D73"/>
    <w:rsid w:val="00C577BB"/>
    <w:rsid w:val="00C91BB9"/>
    <w:rsid w:val="00C964E5"/>
    <w:rsid w:val="00CA07E0"/>
    <w:rsid w:val="00CB75B6"/>
    <w:rsid w:val="00CC08CE"/>
    <w:rsid w:val="00CD0BF9"/>
    <w:rsid w:val="00CE30F5"/>
    <w:rsid w:val="00CF57D1"/>
    <w:rsid w:val="00D250AC"/>
    <w:rsid w:val="00D26144"/>
    <w:rsid w:val="00D461E8"/>
    <w:rsid w:val="00D558AA"/>
    <w:rsid w:val="00D601EB"/>
    <w:rsid w:val="00D664EC"/>
    <w:rsid w:val="00D72831"/>
    <w:rsid w:val="00D74B2C"/>
    <w:rsid w:val="00D87442"/>
    <w:rsid w:val="00DB0871"/>
    <w:rsid w:val="00DC3BFD"/>
    <w:rsid w:val="00DC55FB"/>
    <w:rsid w:val="00DC5FF5"/>
    <w:rsid w:val="00DD2056"/>
    <w:rsid w:val="00DD612B"/>
    <w:rsid w:val="00DD64BC"/>
    <w:rsid w:val="00DE4B75"/>
    <w:rsid w:val="00E00E9B"/>
    <w:rsid w:val="00E070CA"/>
    <w:rsid w:val="00E22232"/>
    <w:rsid w:val="00E45F6E"/>
    <w:rsid w:val="00E528C4"/>
    <w:rsid w:val="00E548FA"/>
    <w:rsid w:val="00E552DA"/>
    <w:rsid w:val="00E61435"/>
    <w:rsid w:val="00E64327"/>
    <w:rsid w:val="00E7012B"/>
    <w:rsid w:val="00E709A3"/>
    <w:rsid w:val="00E91B2A"/>
    <w:rsid w:val="00E922A0"/>
    <w:rsid w:val="00E95B5A"/>
    <w:rsid w:val="00EA0ED5"/>
    <w:rsid w:val="00EA3A32"/>
    <w:rsid w:val="00EB05B9"/>
    <w:rsid w:val="00EB176F"/>
    <w:rsid w:val="00EC5E6E"/>
    <w:rsid w:val="00ED3282"/>
    <w:rsid w:val="00EF2EBA"/>
    <w:rsid w:val="00F03265"/>
    <w:rsid w:val="00F116E0"/>
    <w:rsid w:val="00F26508"/>
    <w:rsid w:val="00F33A84"/>
    <w:rsid w:val="00F51468"/>
    <w:rsid w:val="00F545D0"/>
    <w:rsid w:val="00F837B3"/>
    <w:rsid w:val="00F94C06"/>
    <w:rsid w:val="00FC0059"/>
    <w:rsid w:val="00FC1CFE"/>
    <w:rsid w:val="00FD5C15"/>
    <w:rsid w:val="1C4746E8"/>
    <w:rsid w:val="68F8A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6F82A5"/>
  <w15:docId w15:val="{F21AF276-A9DF-4048-B237-641E6DC7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725"/>
    <w:pPr>
      <w:spacing w:line="276" w:lineRule="auto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7A2E"/>
    <w:pPr>
      <w:keepNext/>
      <w:keepLines/>
      <w:spacing w:after="120"/>
      <w:outlineLvl w:val="0"/>
    </w:pPr>
    <w:rPr>
      <w:b/>
      <w:bCs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7A2E"/>
    <w:pPr>
      <w:spacing w:before="240" w:after="120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7A2E"/>
    <w:pPr>
      <w:spacing w:before="240" w:after="120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57A2E"/>
    <w:pPr>
      <w:keepNext/>
      <w:keepLines/>
      <w:spacing w:before="240" w:after="120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7BB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7BB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7BB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7BB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7BB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2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128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78B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8BB"/>
    <w:rPr>
      <w:rFonts w:ascii="Arial" w:hAnsi="Arial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46A9D"/>
    <w:pPr>
      <w:tabs>
        <w:tab w:val="center" w:pos="4680"/>
        <w:tab w:val="right" w:pos="9360"/>
      </w:tabs>
      <w:spacing w:before="60" w:after="60" w:line="240" w:lineRule="auto"/>
    </w:pPr>
    <w:rPr>
      <w:b/>
    </w:rPr>
  </w:style>
  <w:style w:type="character" w:customStyle="1" w:styleId="FooterChar">
    <w:name w:val="Footer Char"/>
    <w:basedOn w:val="DefaultParagraphFont"/>
    <w:link w:val="Footer"/>
    <w:uiPriority w:val="99"/>
    <w:rsid w:val="00246A9D"/>
    <w:rPr>
      <w:rFonts w:ascii="Arial" w:hAnsi="Arial" w:cs="Arial"/>
      <w:b/>
      <w:sz w:val="22"/>
      <w:szCs w:val="22"/>
    </w:rPr>
  </w:style>
  <w:style w:type="paragraph" w:styleId="ListParagraph">
    <w:name w:val="List Paragraph"/>
    <w:basedOn w:val="Normal"/>
    <w:uiPriority w:val="34"/>
    <w:qFormat/>
    <w:rsid w:val="00C577BB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57A2E"/>
    <w:rPr>
      <w:rFonts w:ascii="Arial" w:hAnsi="Arial" w:cs="Arial"/>
      <w:b/>
      <w:bCs/>
      <w:color w:val="000000" w:themeColor="text1"/>
      <w:sz w:val="32"/>
      <w:szCs w:val="32"/>
    </w:rPr>
  </w:style>
  <w:style w:type="character" w:customStyle="1" w:styleId="Heading2Char">
    <w:name w:val="Heading 2 Char"/>
    <w:link w:val="Heading2"/>
    <w:uiPriority w:val="9"/>
    <w:rsid w:val="00557A2E"/>
    <w:rPr>
      <w:rFonts w:ascii="Arial" w:hAnsi="Arial" w:cs="Arial"/>
      <w:b/>
      <w:sz w:val="28"/>
      <w:szCs w:val="28"/>
    </w:rPr>
  </w:style>
  <w:style w:type="character" w:customStyle="1" w:styleId="Heading3Char">
    <w:name w:val="Heading 3 Char"/>
    <w:link w:val="Heading3"/>
    <w:uiPriority w:val="9"/>
    <w:rsid w:val="00557A2E"/>
    <w:rPr>
      <w:rFonts w:ascii="Arial" w:hAnsi="Arial" w:cs="Arial"/>
      <w:b/>
      <w:sz w:val="24"/>
      <w:szCs w:val="24"/>
    </w:rPr>
  </w:style>
  <w:style w:type="character" w:customStyle="1" w:styleId="Heading4Char">
    <w:name w:val="Heading 4 Char"/>
    <w:link w:val="Heading4"/>
    <w:uiPriority w:val="9"/>
    <w:rsid w:val="00557A2E"/>
    <w:rPr>
      <w:rFonts w:ascii="Arial" w:hAnsi="Arial" w:cs="Arial"/>
      <w:b/>
      <w:bCs/>
      <w:i/>
      <w:iCs/>
      <w:sz w:val="22"/>
      <w:szCs w:val="22"/>
    </w:rPr>
  </w:style>
  <w:style w:type="character" w:customStyle="1" w:styleId="Heading5Char">
    <w:name w:val="Heading 5 Char"/>
    <w:link w:val="Heading5"/>
    <w:uiPriority w:val="9"/>
    <w:semiHidden/>
    <w:rsid w:val="00C577B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link w:val="Heading6"/>
    <w:uiPriority w:val="9"/>
    <w:semiHidden/>
    <w:rsid w:val="00C577BB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C577BB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C577BB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C577B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577BB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FooterCopyright">
    <w:name w:val="Footer Copyright"/>
    <w:basedOn w:val="Footer"/>
    <w:qFormat/>
    <w:rsid w:val="00246A9D"/>
    <w:pPr>
      <w:spacing w:after="0"/>
    </w:pPr>
    <w:rPr>
      <w:b w:val="0"/>
    </w:rPr>
  </w:style>
  <w:style w:type="paragraph" w:customStyle="1" w:styleId="PageNo">
    <w:name w:val="Page No."/>
    <w:basedOn w:val="Footer"/>
    <w:qFormat/>
    <w:rsid w:val="00F26508"/>
    <w:pPr>
      <w:jc w:val="right"/>
    </w:pPr>
    <w:rPr>
      <w:sz w:val="20"/>
      <w:szCs w:val="20"/>
    </w:rPr>
  </w:style>
  <w:style w:type="paragraph" w:customStyle="1" w:styleId="CopyrightBackPage">
    <w:name w:val="Copyright Back Page"/>
    <w:basedOn w:val="Normal"/>
    <w:qFormat/>
    <w:rsid w:val="004078BB"/>
  </w:style>
  <w:style w:type="paragraph" w:styleId="NoSpacing">
    <w:name w:val="No Spacing"/>
    <w:uiPriority w:val="1"/>
    <w:qFormat/>
    <w:rsid w:val="00C577BB"/>
    <w:rPr>
      <w:sz w:val="22"/>
      <w:szCs w:val="22"/>
    </w:rPr>
  </w:style>
  <w:style w:type="character" w:styleId="SubtleEmphasis">
    <w:name w:val="Subtle Emphasis"/>
    <w:uiPriority w:val="19"/>
    <w:qFormat/>
    <w:rsid w:val="00C577BB"/>
    <w:rPr>
      <w:i/>
      <w:iCs/>
      <w:color w:val="808080"/>
    </w:rPr>
  </w:style>
  <w:style w:type="character" w:styleId="BookTitle">
    <w:name w:val="Book Title"/>
    <w:uiPriority w:val="33"/>
    <w:qFormat/>
    <w:rsid w:val="00C577B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074E1"/>
    <w:pPr>
      <w:spacing w:before="360" w:after="240"/>
      <w:outlineLvl w:val="9"/>
    </w:pPr>
    <w:rPr>
      <w:color w:val="D52B00"/>
    </w:rPr>
  </w:style>
  <w:style w:type="paragraph" w:customStyle="1" w:styleId="HeadingStyle1">
    <w:name w:val="Heading Style 1"/>
    <w:basedOn w:val="Normal"/>
    <w:link w:val="HeadingStyle1Char"/>
    <w:rsid w:val="00C15725"/>
    <w:pPr>
      <w:spacing w:before="240" w:after="120" w:line="240" w:lineRule="auto"/>
    </w:pPr>
    <w:rPr>
      <w:b/>
      <w:sz w:val="32"/>
      <w:szCs w:val="24"/>
    </w:rPr>
  </w:style>
  <w:style w:type="character" w:customStyle="1" w:styleId="HeadingStyle1Char">
    <w:name w:val="Heading Style 1 Char"/>
    <w:link w:val="HeadingStyle1"/>
    <w:rsid w:val="00464AA9"/>
    <w:rPr>
      <w:rFonts w:ascii="Arial" w:hAnsi="Arial" w:cs="Arial"/>
      <w:b/>
      <w:sz w:val="32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93D87"/>
    <w:pPr>
      <w:spacing w:after="120"/>
      <w:ind w:left="216"/>
    </w:pPr>
    <w:rPr>
      <w:smallCaps/>
      <w:szCs w:val="2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D01AD"/>
    <w:pPr>
      <w:tabs>
        <w:tab w:val="right" w:leader="dot" w:pos="9350"/>
      </w:tabs>
      <w:spacing w:after="120"/>
    </w:pPr>
    <w:rPr>
      <w:bCs/>
      <w:noProof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93D87"/>
    <w:pPr>
      <w:tabs>
        <w:tab w:val="right" w:leader="dot" w:pos="9350"/>
      </w:tabs>
      <w:spacing w:after="120"/>
      <w:ind w:left="446"/>
    </w:pPr>
    <w:rPr>
      <w:iCs/>
      <w:szCs w:val="20"/>
    </w:rPr>
  </w:style>
  <w:style w:type="character" w:styleId="CommentReference">
    <w:name w:val="annotation reference"/>
    <w:uiPriority w:val="99"/>
    <w:semiHidden/>
    <w:unhideWhenUsed/>
    <w:rsid w:val="00BF37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377E"/>
    <w:pPr>
      <w:spacing w:line="240" w:lineRule="auto"/>
    </w:pPr>
    <w:rPr>
      <w:rFonts w:eastAsia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F377E"/>
    <w:rPr>
      <w:rFonts w:eastAsia="Calibri"/>
      <w:sz w:val="20"/>
      <w:szCs w:val="20"/>
    </w:rPr>
  </w:style>
  <w:style w:type="character" w:customStyle="1" w:styleId="DocName">
    <w:name w:val="DocName"/>
    <w:basedOn w:val="DefaultParagraphFont"/>
    <w:uiPriority w:val="1"/>
    <w:qFormat/>
    <w:rsid w:val="00C15725"/>
    <w:rPr>
      <w:rFonts w:ascii="Times New Roman" w:hAnsi="Times New Roman"/>
      <w:i w:val="0"/>
      <w:iCs/>
      <w:sz w:val="17"/>
    </w:rPr>
  </w:style>
  <w:style w:type="character" w:styleId="Hyperlink">
    <w:name w:val="Hyperlink"/>
    <w:basedOn w:val="DefaultParagraphFont"/>
    <w:uiPriority w:val="99"/>
    <w:unhideWhenUsed/>
    <w:rsid w:val="008C2E88"/>
    <w:rPr>
      <w:color w:val="0000FF" w:themeColor="hyperlink"/>
      <w:u w:val="single"/>
    </w:rPr>
  </w:style>
  <w:style w:type="paragraph" w:customStyle="1" w:styleId="FinalExam">
    <w:name w:val="Final Exam"/>
    <w:basedOn w:val="Normal"/>
    <w:qFormat/>
    <w:rsid w:val="00923E38"/>
    <w:pPr>
      <w:jc w:val="center"/>
    </w:pPr>
    <w:rPr>
      <w:rFonts w:ascii="Arial Black" w:hAnsi="Arial Black"/>
      <w:b/>
      <w:color w:val="D52B00"/>
      <w:sz w:val="44"/>
      <w:szCs w:val="44"/>
    </w:rPr>
  </w:style>
  <w:style w:type="paragraph" w:customStyle="1" w:styleId="SchoolName">
    <w:name w:val="School Name"/>
    <w:basedOn w:val="Normal"/>
    <w:qFormat/>
    <w:rsid w:val="007D4226"/>
    <w:pPr>
      <w:spacing w:before="60" w:line="240" w:lineRule="auto"/>
    </w:pPr>
    <w:rPr>
      <w:rFonts w:ascii="Arial Black" w:hAnsi="Arial Black"/>
      <w:b/>
      <w:color w:val="FFFFFF"/>
      <w:sz w:val="28"/>
    </w:rPr>
  </w:style>
  <w:style w:type="paragraph" w:customStyle="1" w:styleId="CourseName">
    <w:name w:val="Course Name"/>
    <w:basedOn w:val="Normal"/>
    <w:qFormat/>
    <w:rsid w:val="00923E38"/>
    <w:pPr>
      <w:spacing w:line="240" w:lineRule="auto"/>
    </w:pPr>
    <w:rPr>
      <w:rFonts w:ascii="Impact" w:hAnsi="Impact"/>
      <w:color w:val="000000"/>
      <w:spacing w:val="20"/>
      <w:kern w:val="40"/>
      <w:position w:val="-6"/>
      <w:sz w:val="144"/>
      <w:szCs w:val="144"/>
    </w:rPr>
  </w:style>
  <w:style w:type="paragraph" w:customStyle="1" w:styleId="CourseCode">
    <w:name w:val="Course Code"/>
    <w:basedOn w:val="Normal"/>
    <w:qFormat/>
    <w:rsid w:val="00923E38"/>
    <w:pPr>
      <w:spacing w:line="240" w:lineRule="auto"/>
    </w:pPr>
    <w:rPr>
      <w:rFonts w:ascii="Arial Black" w:hAnsi="Arial Black"/>
      <w:b/>
      <w:sz w:val="48"/>
      <w:szCs w:val="48"/>
    </w:rPr>
  </w:style>
  <w:style w:type="paragraph" w:customStyle="1" w:styleId="Weight">
    <w:name w:val="Weight"/>
    <w:basedOn w:val="Normal"/>
    <w:qFormat/>
    <w:rsid w:val="0040097E"/>
    <w:pPr>
      <w:tabs>
        <w:tab w:val="left" w:pos="5760"/>
        <w:tab w:val="right" w:pos="8640"/>
      </w:tabs>
      <w:spacing w:line="240" w:lineRule="auto"/>
    </w:pPr>
    <w:rPr>
      <w:rFonts w:ascii="Arial Black" w:hAnsi="Arial Black"/>
      <w:b/>
      <w:sz w:val="32"/>
      <w:szCs w:val="32"/>
    </w:rPr>
  </w:style>
  <w:style w:type="paragraph" w:customStyle="1" w:styleId="DoNotOpen">
    <w:name w:val="Do Not Open"/>
    <w:basedOn w:val="Normal"/>
    <w:qFormat/>
    <w:rsid w:val="00EB05B9"/>
    <w:pPr>
      <w:tabs>
        <w:tab w:val="left" w:pos="2160"/>
        <w:tab w:val="right" w:pos="10080"/>
      </w:tabs>
      <w:jc w:val="center"/>
    </w:pPr>
    <w:rPr>
      <w:b/>
      <w:color w:val="D52B00"/>
      <w:sz w:val="28"/>
      <w:szCs w:val="28"/>
    </w:rPr>
  </w:style>
  <w:style w:type="paragraph" w:customStyle="1" w:styleId="StudentName">
    <w:name w:val="Student Name"/>
    <w:basedOn w:val="Normal"/>
    <w:qFormat/>
    <w:rsid w:val="0040097E"/>
    <w:pPr>
      <w:tabs>
        <w:tab w:val="left" w:pos="2160"/>
        <w:tab w:val="right" w:pos="10080"/>
      </w:tabs>
      <w:jc w:val="both"/>
    </w:pPr>
    <w:rPr>
      <w:b/>
      <w:sz w:val="28"/>
      <w:szCs w:val="28"/>
    </w:rPr>
  </w:style>
  <w:style w:type="paragraph" w:customStyle="1" w:styleId="EffectiveDate">
    <w:name w:val="Effective Date"/>
    <w:basedOn w:val="Normal"/>
    <w:qFormat/>
    <w:rsid w:val="00557A2E"/>
    <w:pPr>
      <w:tabs>
        <w:tab w:val="left" w:pos="3960"/>
      </w:tabs>
      <w:spacing w:before="120"/>
    </w:pPr>
  </w:style>
  <w:style w:type="paragraph" w:customStyle="1" w:styleId="QuestionStyle">
    <w:name w:val="Question Style"/>
    <w:basedOn w:val="Normal"/>
    <w:qFormat/>
    <w:rsid w:val="00EB05B9"/>
    <w:pPr>
      <w:numPr>
        <w:numId w:val="1"/>
      </w:numPr>
      <w:spacing w:after="60"/>
    </w:pPr>
  </w:style>
  <w:style w:type="paragraph" w:customStyle="1" w:styleId="AnswerStyle">
    <w:name w:val="Answer Style"/>
    <w:basedOn w:val="Normal"/>
    <w:qFormat/>
    <w:rsid w:val="00EB05B9"/>
    <w:pPr>
      <w:numPr>
        <w:numId w:val="57"/>
      </w:numPr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846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846"/>
    <w:rPr>
      <w:rFonts w:ascii="Arial" w:eastAsia="Calibri" w:hAnsi="Arial" w:cs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57A2E"/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legge\Desktop\er-template-4-word-97-2003-june-6-2013-10-06-13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3F225-5068-49D1-8112-CE49484D99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417405-DDD0-470B-890B-22D571891E6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5D0AB4D-FB86-427E-954E-CA4822F8D5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3CE2C9-CC9E-4563-AC81-C8C16D125C7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er-template-4-word-97-2003-june-6-2013-10-06-13 (1)</Template>
  <TotalTime>4</TotalTime>
  <Pages>19</Pages>
  <Words>2213</Words>
  <Characters>12615</Characters>
  <Application>Microsoft Office Word</Application>
  <DocSecurity>0</DocSecurity>
  <Lines>105</Lines>
  <Paragraphs>29</Paragraphs>
  <ScaleCrop>false</ScaleCrop>
  <Company/>
  <LinksUpToDate>false</LinksUpToDate>
  <CharactersWithSpaces>14799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Fayyaz</cp:lastModifiedBy>
  <cp:revision>6</cp:revision>
  <cp:lastPrinted>2016-04-11T17:43:00Z</cp:lastPrinted>
  <dcterms:created xsi:type="dcterms:W3CDTF">2025-02-05T22:29:00Z</dcterms:created>
  <dcterms:modified xsi:type="dcterms:W3CDTF">2025-05-28T18:29:00Z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