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3B5E7065" w:rsidR="00C01287" w:rsidRPr="00C15725" w:rsidRDefault="00C01287" w:rsidP="003F29A9">
      <w:pPr>
        <w:ind w:left="720"/>
      </w:pPr>
    </w:p>
    <w:p w14:paraId="08D3D319" w14:textId="5152522F" w:rsidR="005A25B4" w:rsidRPr="00C15725" w:rsidRDefault="00142D09" w:rsidP="00C15725"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4ECCB8EF">
                <wp:simplePos x="0" y="0"/>
                <wp:positionH relativeFrom="column">
                  <wp:posOffset>-488731</wp:posOffset>
                </wp:positionH>
                <wp:positionV relativeFrom="paragraph">
                  <wp:posOffset>972404</wp:posOffset>
                </wp:positionV>
                <wp:extent cx="6767830" cy="8005686"/>
                <wp:effectExtent l="0" t="0" r="0" b="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67830" cy="8005686"/>
                          <a:chOff x="2315" y="-6791"/>
                          <a:chExt cx="67685" cy="5993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2315" y="-6791"/>
                            <a:ext cx="66491" cy="31773"/>
                            <a:chOff x="2315" y="-6791"/>
                            <a:chExt cx="66491" cy="3177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6791"/>
                              <a:ext cx="52362" cy="5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5370F91C" w:rsidR="001A4D8B" w:rsidRPr="00CF57D1" w:rsidRDefault="001A4D8B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Final Exam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15" y="3723"/>
                              <a:ext cx="66491" cy="1187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3CB33847" w:rsidR="001A4D8B" w:rsidRPr="00871FEB" w:rsidRDefault="001A4D8B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2DC24F8E" w:rsidR="001A4D8B" w:rsidRPr="005078E4" w:rsidRDefault="001A4D8B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1A4D8B" w:rsidRPr="00E61435" w:rsidRDefault="001A4D8B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Date: </w:t>
                              </w:r>
                              <w:r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6F95E" id="Group 31" o:spid="_x0000_s1026" style="position:absolute;margin-left:-38.5pt;margin-top:76.55pt;width:532.9pt;height:630.35pt;z-index:251488768" coordorigin="2315,-6791" coordsize="67685,59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">
                <v:group id="Group 30" o:spid="_x0000_s1027" style="position:absolute;left:2315;top:-6791;width:66491;height:31773" coordorigin="2315,-6791" coordsize="66491,31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3890;top:-6791;width:52362;height:5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2866EF47" w14:textId="5370F91C" w:rsidR="001A4D8B" w:rsidRPr="00CF57D1" w:rsidRDefault="001A4D8B" w:rsidP="003F29A9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Final Exam</w:t>
                          </w:r>
                        </w:p>
                      </w:txbxContent>
                    </v:textbox>
                  </v:shape>
                  <v:shape id="Text Box 5" o:spid="_x0000_s1029" type="#_x0000_t202" style="position:absolute;left:2315;top:3723;width:66491;height:118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767D7429" w14:textId="3CB33847" w:rsidR="001A4D8B" w:rsidRPr="00871FEB" w:rsidRDefault="001A4D8B" w:rsidP="00297B3E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</w:p>
                      </w:txbxContent>
                    </v:textbox>
                  </v:shape>
                  <v:shape id="_x0000_s1030" type="#_x0000_t202" style="position:absolute;left:3890;top:19767;width:59550;height:5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<v:textbox>
                      <w:txbxContent>
                        <w:p w14:paraId="0394799F" w14:textId="2DC24F8E" w:rsidR="001A4D8B" w:rsidRPr="005078E4" w:rsidRDefault="001A4D8B" w:rsidP="00297B3E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1" type="#_x0000_t202" style="position:absolute;left:41896;top:49339;width:2810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16950A1D" w14:textId="69DC9640" w:rsidR="001A4D8B" w:rsidRPr="00E61435" w:rsidRDefault="001A4D8B" w:rsidP="00557A2E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 xml:space="preserve">Date: </w:t>
                        </w:r>
                        <w:r w:rsidRPr="007C342F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142D09">
        <w:rPr>
          <w:noProof/>
        </w:rPr>
        <w:drawing>
          <wp:inline distT="0" distB="0" distL="0" distR="0" wp14:anchorId="603A4B1A" wp14:editId="6907DA3B">
            <wp:extent cx="749884" cy="804042"/>
            <wp:effectExtent l="0" t="0" r="0" b="0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806" cy="809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3F671DC5" w:rsidR="001A4D8B" w:rsidRPr="00297B3E" w:rsidRDefault="001A4D8B" w:rsidP="00F837B3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5B4694">
                              <w:rPr>
                                <w:b w:val="0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>0%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4732C9">
                              <w:rPr>
                                <w:b w:val="0"/>
                                <w:u w:val="single"/>
                              </w:rPr>
                              <w:t>ANSWERS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62E78094" w:rsidR="001A4D8B" w:rsidRDefault="001A4D8B" w:rsidP="00297B3E">
                            <w:r>
                              <w:tab/>
                            </w:r>
                          </w:p>
                          <w:p w14:paraId="3620E760" w14:textId="769B9D84" w:rsidR="001A4D8B" w:rsidRDefault="001A4D8B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 for This Exam: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1A4D8B" w:rsidRDefault="001A4D8B" w:rsidP="00297B3E"/>
                          <w:p w14:paraId="24BBAAF6" w14:textId="77777777" w:rsidR="001A4D8B" w:rsidRDefault="001A4D8B" w:rsidP="00297B3E"/>
                          <w:p w14:paraId="192E7376" w14:textId="77777777" w:rsidR="001A4D8B" w:rsidRPr="003F29A9" w:rsidRDefault="001A4D8B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1A4D8B" w:rsidRPr="003F29A9" w:rsidRDefault="001A4D8B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Do not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77EEDC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2" type="#_x0000_t202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" filled="f" stroked="f">
                <v:textbox>
                  <w:txbxContent>
                    <w:p w14:paraId="186B27AB" w14:textId="3F671DC5" w:rsidR="001A4D8B" w:rsidRPr="00297B3E" w:rsidRDefault="001A4D8B" w:rsidP="00F837B3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="005B4694">
                        <w:rPr>
                          <w:b w:val="0"/>
                          <w:u w:val="single"/>
                        </w:rPr>
                        <w:t>3</w:t>
                      </w:r>
                      <w:r>
                        <w:rPr>
                          <w:b w:val="0"/>
                          <w:u w:val="single"/>
                        </w:rPr>
                        <w:t>0%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4732C9">
                        <w:rPr>
                          <w:b w:val="0"/>
                          <w:u w:val="single"/>
                        </w:rPr>
                        <w:t>ANSWERS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33F9C218" w14:textId="62E78094" w:rsidR="001A4D8B" w:rsidRDefault="001A4D8B" w:rsidP="00297B3E">
                      <w:r>
                        <w:tab/>
                      </w:r>
                    </w:p>
                    <w:p w14:paraId="3620E760" w14:textId="769B9D84" w:rsidR="001A4D8B" w:rsidRDefault="001A4D8B" w:rsidP="00297B3E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 for This Exam: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14:paraId="72F7676D" w14:textId="77777777" w:rsidR="001A4D8B" w:rsidRDefault="001A4D8B" w:rsidP="00297B3E"/>
                    <w:p w14:paraId="24BBAAF6" w14:textId="77777777" w:rsidR="001A4D8B" w:rsidRDefault="001A4D8B" w:rsidP="00297B3E"/>
                    <w:p w14:paraId="192E7376" w14:textId="77777777" w:rsidR="001A4D8B" w:rsidRPr="003F29A9" w:rsidRDefault="001A4D8B" w:rsidP="00297B3E">
                      <w:pPr>
                        <w:rPr>
                          <w:color w:val="005EB8"/>
                        </w:rPr>
                      </w:pPr>
                    </w:p>
                    <w:p w14:paraId="1847BAF5" w14:textId="38A1543D" w:rsidR="001A4D8B" w:rsidRPr="003F29A9" w:rsidRDefault="001A4D8B" w:rsidP="00557A2E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Do not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1A4D8B" w:rsidRPr="0040097E" w:rsidRDefault="001A4D8B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bookmarkStart w:id="0" w:name="_GoBack"/>
                            <w:r>
                              <w:t>Student Name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1A4D8B" w:rsidRPr="00D558AA" w:rsidRDefault="001A4D8B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746551A" id="Text Box 2" o:spid="_x0000_s1033" type="#_x0000_t20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" stroked="f">
                <v:textbox>
                  <w:txbxContent>
                    <w:p w14:paraId="0E69FCB5" w14:textId="4D34459D" w:rsidR="001A4D8B" w:rsidRPr="0040097E" w:rsidRDefault="001A4D8B" w:rsidP="00557A2E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53B5F5D2" w14:textId="471794FB" w:rsidR="001A4D8B" w:rsidRPr="00D558AA" w:rsidRDefault="001A4D8B" w:rsidP="00297B3E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5B4">
        <w:br w:type="page"/>
      </w:r>
    </w:p>
    <w:p w14:paraId="449FB509" w14:textId="4C2C7C8B" w:rsidR="00C01287" w:rsidRPr="001547CE" w:rsidRDefault="00C01287" w:rsidP="00C15725">
      <w:pPr>
        <w:sectPr w:rsidR="00C01287" w:rsidRPr="001547CE" w:rsidSect="004C4C4D"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</w:p>
    <w:p w14:paraId="3FE431BC" w14:textId="14F1F029" w:rsidR="00D558AA" w:rsidRPr="00297B3E" w:rsidRDefault="00482B6C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Final Exam</w:t>
      </w:r>
      <w:r w:rsidR="001A4D8B">
        <w:t xml:space="preserve"> Answers</w:t>
      </w:r>
    </w:p>
    <w:p w14:paraId="105A6F7C" w14:textId="6004A19E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Multiple Choice Questions</w:t>
      </w:r>
      <w:r w:rsidR="009C77F7" w:rsidRPr="00557A2E">
        <w:t xml:space="preserve"> (X </w:t>
      </w:r>
      <w:r w:rsidR="00D87442">
        <w:t xml:space="preserve">total </w:t>
      </w:r>
      <w:r w:rsidR="009C77F7" w:rsidRPr="00557A2E">
        <w:t>marks)</w:t>
      </w:r>
    </w:p>
    <w:p w14:paraId="08F9A8A3" w14:textId="21F286FB" w:rsidR="00CE30F5" w:rsidRPr="00182838" w:rsidRDefault="00CE30F5" w:rsidP="00CE30F5">
      <w:pPr>
        <w:pStyle w:val="QuestionStyle"/>
      </w:pPr>
      <w:r w:rsidRPr="00182838">
        <w:t xml:space="preserve">One purpose for obtaining the radiation output (mR/mAs) of </w:t>
      </w:r>
      <w:r w:rsidR="00333A12">
        <w:t>X-ray</w:t>
      </w:r>
      <w:r w:rsidRPr="00182838">
        <w:t xml:space="preserve"> generators is to ensure that the:</w:t>
      </w:r>
    </w:p>
    <w:p w14:paraId="6CC726BD" w14:textId="77777777" w:rsidR="00CE30F5" w:rsidRPr="00182838" w:rsidRDefault="00CE30F5" w:rsidP="00A07669">
      <w:pPr>
        <w:pStyle w:val="AnswerStyle"/>
      </w:pPr>
      <w:r w:rsidRPr="00182838">
        <w:t>Radiation output of three-phase and single-phase generators is similar</w:t>
      </w:r>
    </w:p>
    <w:p w14:paraId="2F262356" w14:textId="00C18196" w:rsidR="00CE30F5" w:rsidRPr="00182838" w:rsidRDefault="00CE30F5" w:rsidP="00A07669">
      <w:pPr>
        <w:pStyle w:val="AnswerStyle"/>
      </w:pPr>
      <w:r w:rsidRPr="00182838">
        <w:t xml:space="preserve">Reproducibility values are consistent from </w:t>
      </w:r>
      <w:r w:rsidR="00333A12">
        <w:t>X-ray</w:t>
      </w:r>
      <w:r w:rsidRPr="00182838">
        <w:t xml:space="preserve"> room to </w:t>
      </w:r>
      <w:r w:rsidR="00333A12">
        <w:t>X-ray</w:t>
      </w:r>
      <w:r w:rsidRPr="00182838">
        <w:t xml:space="preserve"> room</w:t>
      </w:r>
    </w:p>
    <w:p w14:paraId="65266BB0" w14:textId="77777777" w:rsidR="00CE30F5" w:rsidRPr="00182838" w:rsidRDefault="00CE30F5" w:rsidP="00A07669">
      <w:pPr>
        <w:pStyle w:val="AnswerStyle"/>
      </w:pPr>
      <w:r w:rsidRPr="00182838">
        <w:t>Percent linearity between like generators is within 5%</w:t>
      </w:r>
    </w:p>
    <w:p w14:paraId="0DFE29CA" w14:textId="6403500E" w:rsidR="00CE30F5" w:rsidRPr="00182838" w:rsidRDefault="00CE30F5" w:rsidP="00A07669">
      <w:pPr>
        <w:pStyle w:val="AnswerStyle"/>
      </w:pPr>
      <w:r w:rsidRPr="001A4D8B">
        <w:rPr>
          <w:color w:val="FF0000"/>
        </w:rPr>
        <w:t xml:space="preserve">Radiation output of like </w:t>
      </w:r>
      <w:r w:rsidR="00333A12">
        <w:rPr>
          <w:color w:val="FF0000"/>
        </w:rPr>
        <w:t>X-ray</w:t>
      </w:r>
      <w:r w:rsidRPr="001A4D8B">
        <w:rPr>
          <w:color w:val="FF0000"/>
        </w:rPr>
        <w:t xml:space="preserve"> generators is con</w:t>
      </w:r>
      <w:r w:rsidR="001A4D8B" w:rsidRPr="001A4D8B">
        <w:rPr>
          <w:color w:val="FF0000"/>
        </w:rPr>
        <w:t>sistent from room to room*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98</w:t>
      </w:r>
      <w:r w:rsidRPr="001A4D8B">
        <w:rPr>
          <w:color w:val="FF0000"/>
        </w:rPr>
        <w:tab/>
      </w:r>
      <w:r w:rsidRPr="00182838">
        <w:tab/>
      </w:r>
      <w:r w:rsidRPr="00182838">
        <w:tab/>
      </w:r>
      <w:r w:rsidRPr="00182838">
        <w:tab/>
      </w:r>
    </w:p>
    <w:p w14:paraId="6A95DE9B" w14:textId="3A6D761B" w:rsidR="00CE30F5" w:rsidRPr="00182838" w:rsidRDefault="00CE30F5" w:rsidP="00A07669">
      <w:pPr>
        <w:pStyle w:val="QuestionStyle"/>
      </w:pPr>
      <w:r w:rsidRPr="00182838">
        <w:t>What is determined from a</w:t>
      </w:r>
      <w:r w:rsidR="001A3461">
        <w:t>n</w:t>
      </w:r>
      <w:r w:rsidRPr="00182838">
        <w:t xml:space="preserve"> mA linearity test?</w:t>
      </w:r>
    </w:p>
    <w:p w14:paraId="4C2F4D84" w14:textId="436379AD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A4D8B">
        <w:rPr>
          <w:color w:val="FF0000"/>
        </w:rPr>
        <w:t>A variance in mA selection will have a directly proportional effect on the exposure m</w:t>
      </w:r>
      <w:r w:rsidR="001A3461" w:rsidRPr="001A4D8B">
        <w:rPr>
          <w:color w:val="FF0000"/>
        </w:rPr>
        <w:t>easured at a given kVp and time.</w:t>
      </w:r>
      <w:r w:rsidRPr="001A4D8B">
        <w:rPr>
          <w:color w:val="FF0000"/>
        </w:rPr>
        <w:t>* Papp</w:t>
      </w:r>
      <w:r w:rsidR="001A4D8B" w:rsidRPr="001A4D8B">
        <w:rPr>
          <w:color w:val="FF0000"/>
        </w:rPr>
        <w:t xml:space="preserve"> p.</w:t>
      </w:r>
      <w:r w:rsidRPr="001A4D8B">
        <w:rPr>
          <w:color w:val="FF0000"/>
        </w:rPr>
        <w:t xml:space="preserve"> 103</w:t>
      </w:r>
      <w:r w:rsidRPr="00182838">
        <w:tab/>
      </w:r>
    </w:p>
    <w:p w14:paraId="4DBD92ED" w14:textId="302CCA80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Same measured exposure is obtained at a given mA selection, irrespective of mAs and kV</w:t>
      </w:r>
      <w:r w:rsidR="001A3461">
        <w:t>p selected.</w:t>
      </w:r>
    </w:p>
    <w:p w14:paraId="7CBA5CFE" w14:textId="4161682B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A variance in mA selection will have an inversely proportional effect on the exposure m</w:t>
      </w:r>
      <w:r w:rsidR="001A3461">
        <w:t>easured at a given kVp and time.</w:t>
      </w:r>
    </w:p>
    <w:p w14:paraId="148E86BE" w14:textId="50E60107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There is no known relationship b</w:t>
      </w:r>
      <w:r w:rsidR="001A3461">
        <w:t>etween mA and measured exposure.</w:t>
      </w:r>
    </w:p>
    <w:p w14:paraId="3AD3F446" w14:textId="77777777" w:rsidR="00CE30F5" w:rsidRPr="00182838" w:rsidRDefault="00CE30F5" w:rsidP="00CE30F5">
      <w:r w:rsidRPr="00182838">
        <w:t xml:space="preserve"> </w:t>
      </w:r>
    </w:p>
    <w:p w14:paraId="2299E5C4" w14:textId="1238316C" w:rsidR="00CE30F5" w:rsidRPr="00182838" w:rsidRDefault="00CE30F5" w:rsidP="00A07669">
      <w:pPr>
        <w:pStyle w:val="QuestionStyle"/>
      </w:pPr>
      <w:r w:rsidRPr="00182838">
        <w:t>A radiogr</w:t>
      </w:r>
      <w:r w:rsidR="001A3461">
        <w:t xml:space="preserve">aphic room with a positive beam </w:t>
      </w:r>
      <w:r w:rsidRPr="00182838">
        <w:t>limiting system should not pass if the sum of the absolute values of the differences in the dimensions of the radiation field and the image receptor area exceeds ______% of the focal spot to image receptor distance.</w:t>
      </w:r>
    </w:p>
    <w:p w14:paraId="5C577800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2</w:t>
      </w:r>
    </w:p>
    <w:p w14:paraId="22A38F37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3</w:t>
      </w:r>
    </w:p>
    <w:p w14:paraId="77B9E414" w14:textId="03759976" w:rsidR="00CE30F5" w:rsidRPr="001A4D8B" w:rsidRDefault="001A3461" w:rsidP="008E5515">
      <w:pPr>
        <w:pStyle w:val="AnswerStyle"/>
        <w:numPr>
          <w:ilvl w:val="0"/>
          <w:numId w:val="3"/>
        </w:numPr>
        <w:rPr>
          <w:color w:val="FF0000"/>
        </w:rPr>
      </w:pPr>
      <w:r w:rsidRPr="001A4D8B">
        <w:rPr>
          <w:color w:val="FF0000"/>
        </w:rPr>
        <w:t>4</w:t>
      </w:r>
      <w:r w:rsidR="001A4D8B">
        <w:rPr>
          <w:color w:val="FF0000"/>
        </w:rPr>
        <w:t>* SC 35 pp.</w:t>
      </w:r>
      <w:r w:rsidR="00CE30F5" w:rsidRPr="001A4D8B">
        <w:rPr>
          <w:color w:val="FF0000"/>
        </w:rPr>
        <w:t xml:space="preserve"> 75</w:t>
      </w:r>
      <w:r w:rsidR="001A4D8B">
        <w:rPr>
          <w:color w:val="FF0000"/>
        </w:rPr>
        <w:t>–</w:t>
      </w:r>
      <w:r w:rsidR="00CE30F5" w:rsidRPr="001A4D8B">
        <w:rPr>
          <w:color w:val="FF0000"/>
        </w:rPr>
        <w:t>12</w:t>
      </w:r>
    </w:p>
    <w:p w14:paraId="16047882" w14:textId="316FCED3" w:rsidR="00C53D73" w:rsidRDefault="00CE30F5" w:rsidP="008E5515">
      <w:pPr>
        <w:pStyle w:val="AnswerStyle"/>
        <w:numPr>
          <w:ilvl w:val="0"/>
          <w:numId w:val="3"/>
        </w:numPr>
      </w:pPr>
      <w:r w:rsidRPr="00182838">
        <w:t>None of the above</w:t>
      </w:r>
    </w:p>
    <w:p w14:paraId="205ECB40" w14:textId="77777777" w:rsidR="001A3461" w:rsidRDefault="001A3461" w:rsidP="00CE30F5"/>
    <w:p w14:paraId="39EA9C31" w14:textId="04FEA7E0" w:rsidR="00A07669" w:rsidRPr="001A4D8B" w:rsidRDefault="00716481" w:rsidP="00CE30F5">
      <w:pPr>
        <w:rPr>
          <w:b/>
        </w:rPr>
      </w:pPr>
      <w:r>
        <w:rPr>
          <w:b/>
        </w:rPr>
        <w:t>*</w:t>
      </w:r>
      <w:r w:rsidR="001A3461" w:rsidRPr="00716481">
        <w:rPr>
          <w:b/>
        </w:rPr>
        <w:t>Please use the following</w:t>
      </w:r>
      <w:r w:rsidR="00CE30F5" w:rsidRPr="00716481">
        <w:rPr>
          <w:b/>
        </w:rPr>
        <w:t xml:space="preserve"> table to answer questions 5</w:t>
      </w:r>
      <w:r w:rsidR="001A4D8B">
        <w:rPr>
          <w:b/>
        </w:rPr>
        <w:t>–</w:t>
      </w:r>
      <w:r w:rsidR="00CE30F5" w:rsidRPr="00716481">
        <w:rPr>
          <w:b/>
        </w:rPr>
        <w:t>10</w:t>
      </w:r>
    </w:p>
    <w:p w14:paraId="7876E02F" w14:textId="77777777" w:rsidR="00A07669" w:rsidRDefault="00A07669" w:rsidP="00CE30F5"/>
    <w:tbl>
      <w:tblPr>
        <w:tblW w:w="6660" w:type="dxa"/>
        <w:tblInd w:w="1357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0"/>
        <w:gridCol w:w="1720"/>
        <w:gridCol w:w="1620"/>
        <w:gridCol w:w="1660"/>
      </w:tblGrid>
      <w:tr w:rsidR="00CE30F5" w:rsidRPr="001A3461" w14:paraId="4CD82025" w14:textId="77777777" w:rsidTr="001A3461">
        <w:trPr>
          <w:cantSplit/>
          <w:trHeight w:val="300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230734" w14:textId="713C50AA" w:rsidR="00CE30F5" w:rsidRPr="001A346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1A3461">
              <w:rPr>
                <w:b/>
                <w:color w:val="000000"/>
              </w:rPr>
              <w:t>Table 1</w:t>
            </w:r>
            <w:r w:rsidR="001A3461" w:rsidRPr="001A3461">
              <w:rPr>
                <w:b/>
                <w:color w:val="000000"/>
              </w:rPr>
              <w:t xml:space="preserve">: </w:t>
            </w:r>
            <w:r w:rsidR="001A3461" w:rsidRPr="001A3461">
              <w:rPr>
                <w:b/>
              </w:rPr>
              <w:t>Reproducibility Test Results</w:t>
            </w:r>
          </w:p>
        </w:tc>
      </w:tr>
      <w:tr w:rsidR="00CE30F5" w:rsidRPr="001A3461" w14:paraId="5D911C96" w14:textId="77777777" w:rsidTr="00A07669">
        <w:trPr>
          <w:cantSplit/>
          <w:trHeight w:val="6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058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0C7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18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869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</w:tr>
      <w:tr w:rsidR="00CE30F5" w:rsidRPr="001A3461" w14:paraId="40ED0E42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81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A4CBE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145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DB1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7881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148 mR</w:t>
            </w:r>
          </w:p>
        </w:tc>
      </w:tr>
      <w:tr w:rsidR="00CE30F5" w:rsidRPr="001A3461" w14:paraId="68F5A4D5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D8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22B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144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644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C30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148 mR</w:t>
            </w:r>
          </w:p>
        </w:tc>
      </w:tr>
      <w:tr w:rsidR="00CE30F5" w:rsidRPr="001A3461" w14:paraId="778C92B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7AC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51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144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40D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1488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145 mR</w:t>
            </w:r>
          </w:p>
        </w:tc>
      </w:tr>
      <w:tr w:rsidR="00CE30F5" w:rsidRPr="001A3461" w14:paraId="42269A6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C3EF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841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149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24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19D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147 mR</w:t>
            </w:r>
          </w:p>
        </w:tc>
      </w:tr>
      <w:tr w:rsidR="00CE30F5" w:rsidRPr="001A3461" w14:paraId="595479DE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7C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3466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146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D6C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E3E3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150 mR</w:t>
            </w:r>
          </w:p>
        </w:tc>
      </w:tr>
    </w:tbl>
    <w:p w14:paraId="1F3E68BF" w14:textId="77777777" w:rsidR="00CE30F5" w:rsidRDefault="00CE30F5" w:rsidP="00CE30F5">
      <w:pPr>
        <w:pStyle w:val="QuestionStyle"/>
        <w:numPr>
          <w:ilvl w:val="0"/>
          <w:numId w:val="0"/>
        </w:numPr>
        <w:ind w:left="360" w:hanging="360"/>
      </w:pPr>
    </w:p>
    <w:p w14:paraId="0F755733" w14:textId="1ED362B3" w:rsidR="00C53D73" w:rsidRDefault="00C53D73">
      <w:pPr>
        <w:spacing w:line="240" w:lineRule="auto"/>
        <w:rPr>
          <w:rStyle w:val="Heading3Char"/>
          <w:b w:val="0"/>
        </w:rPr>
      </w:pPr>
    </w:p>
    <w:p w14:paraId="56E386DD" w14:textId="77777777" w:rsidR="00CE30F5" w:rsidRPr="00182838" w:rsidRDefault="00CE30F5" w:rsidP="00496A03">
      <w:pPr>
        <w:pStyle w:val="QuestionStyle"/>
      </w:pPr>
      <w:r w:rsidRPr="00182838">
        <w:lastRenderedPageBreak/>
        <w:t>Each of the 10 radiation exposures must be within _____% of the ______ value of the 10 measurements.</w:t>
      </w:r>
    </w:p>
    <w:p w14:paraId="71B9BAE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10%</w:t>
      </w:r>
    </w:p>
    <w:p w14:paraId="7D432778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15%</w:t>
      </w:r>
    </w:p>
    <w:p w14:paraId="144E2FCA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168C2257" w14:textId="77777777" w:rsidR="00CE30F5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3688EC8F" w14:textId="77777777" w:rsidR="00496A03" w:rsidRPr="00182838" w:rsidRDefault="00496A03" w:rsidP="00496A03">
      <w:pPr>
        <w:pStyle w:val="QuestionStyle"/>
        <w:numPr>
          <w:ilvl w:val="0"/>
          <w:numId w:val="0"/>
        </w:numPr>
        <w:ind w:left="360" w:hanging="360"/>
      </w:pPr>
    </w:p>
    <w:p w14:paraId="190E21CC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1, 3</w:t>
      </w:r>
    </w:p>
    <w:p w14:paraId="4E335FCE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1, 4</w:t>
      </w:r>
    </w:p>
    <w:p w14:paraId="23EF53BB" w14:textId="5951FB0A" w:rsidR="00CE30F5" w:rsidRPr="001A4D8B" w:rsidRDefault="001A4D8B" w:rsidP="008E5515">
      <w:pPr>
        <w:pStyle w:val="AnswerStyle"/>
        <w:numPr>
          <w:ilvl w:val="0"/>
          <w:numId w:val="4"/>
        </w:numPr>
        <w:rPr>
          <w:color w:val="FF0000"/>
        </w:rPr>
      </w:pPr>
      <w:r w:rsidRPr="001A4D8B">
        <w:rPr>
          <w:color w:val="FF0000"/>
        </w:rPr>
        <w:t>2, 3 * SC 35 p.</w:t>
      </w:r>
      <w:r w:rsidR="00CE30F5" w:rsidRPr="001A4D8B">
        <w:rPr>
          <w:color w:val="FF0000"/>
        </w:rPr>
        <w:t xml:space="preserve"> 24</w:t>
      </w:r>
    </w:p>
    <w:p w14:paraId="2F6BE402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2, 4</w:t>
      </w:r>
    </w:p>
    <w:p w14:paraId="7AB2A229" w14:textId="77777777" w:rsidR="004732C9" w:rsidRDefault="004732C9" w:rsidP="004732C9">
      <w:pPr>
        <w:pStyle w:val="AnswerStyle"/>
        <w:numPr>
          <w:ilvl w:val="0"/>
          <w:numId w:val="0"/>
        </w:numPr>
        <w:rPr>
          <w:b/>
        </w:rPr>
      </w:pPr>
    </w:p>
    <w:p w14:paraId="3AF63DE2" w14:textId="77777777" w:rsidR="004732C9" w:rsidRPr="004732C9" w:rsidRDefault="004732C9" w:rsidP="004732C9">
      <w:pPr>
        <w:pStyle w:val="AnswerStyle"/>
        <w:numPr>
          <w:ilvl w:val="0"/>
          <w:numId w:val="0"/>
        </w:numPr>
        <w:rPr>
          <w:b/>
        </w:rPr>
      </w:pPr>
      <w:r w:rsidRPr="004732C9">
        <w:rPr>
          <w:b/>
        </w:rPr>
        <w:t>*Please use the following table to answer questions 5–10</w:t>
      </w:r>
    </w:p>
    <w:p w14:paraId="13B0C944" w14:textId="77777777" w:rsidR="004732C9" w:rsidRDefault="004732C9" w:rsidP="004732C9">
      <w:pPr>
        <w:pStyle w:val="AnswerStyle"/>
        <w:numPr>
          <w:ilvl w:val="0"/>
          <w:numId w:val="0"/>
        </w:numPr>
        <w:ind w:left="720"/>
      </w:pPr>
    </w:p>
    <w:tbl>
      <w:tblPr>
        <w:tblW w:w="6660" w:type="dxa"/>
        <w:tblInd w:w="1357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0"/>
        <w:gridCol w:w="1720"/>
        <w:gridCol w:w="1620"/>
        <w:gridCol w:w="1660"/>
      </w:tblGrid>
      <w:tr w:rsidR="004732C9" w:rsidRPr="001A3461" w14:paraId="4BAB61A6" w14:textId="77777777" w:rsidTr="00823635">
        <w:trPr>
          <w:cantSplit/>
          <w:trHeight w:val="300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025F818" w14:textId="77777777" w:rsidR="004732C9" w:rsidRPr="001A3461" w:rsidRDefault="004732C9" w:rsidP="00823635">
            <w:pPr>
              <w:spacing w:line="240" w:lineRule="auto"/>
              <w:jc w:val="center"/>
              <w:rPr>
                <w:b/>
                <w:color w:val="000000"/>
              </w:rPr>
            </w:pPr>
            <w:r w:rsidRPr="001A3461">
              <w:rPr>
                <w:b/>
                <w:color w:val="000000"/>
              </w:rPr>
              <w:t xml:space="preserve">Table 1: </w:t>
            </w:r>
            <w:r w:rsidRPr="001A3461">
              <w:rPr>
                <w:b/>
              </w:rPr>
              <w:t>Reproducibility Test Results</w:t>
            </w:r>
          </w:p>
        </w:tc>
      </w:tr>
      <w:tr w:rsidR="004732C9" w:rsidRPr="001A3461" w14:paraId="703FB367" w14:textId="77777777" w:rsidTr="00823635">
        <w:trPr>
          <w:cantSplit/>
          <w:trHeight w:val="6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DE83D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3203C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80DA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09FA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</w:tr>
      <w:tr w:rsidR="004732C9" w:rsidRPr="001A3461" w14:paraId="65E1B085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272B9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0A3B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145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046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8E40D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148 mR</w:t>
            </w:r>
          </w:p>
        </w:tc>
      </w:tr>
      <w:tr w:rsidR="004732C9" w:rsidRPr="001A3461" w14:paraId="501D0563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DCA71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C08A6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144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49999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85DB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148 mR</w:t>
            </w:r>
          </w:p>
        </w:tc>
      </w:tr>
      <w:tr w:rsidR="004732C9" w:rsidRPr="001A3461" w14:paraId="3B70BB94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49749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89B6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144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DBD0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CAC75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145 mR</w:t>
            </w:r>
          </w:p>
        </w:tc>
      </w:tr>
      <w:tr w:rsidR="004732C9" w:rsidRPr="001A3461" w14:paraId="74DF91C6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8E3A5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2AB4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149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CF550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C133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147 mR</w:t>
            </w:r>
          </w:p>
        </w:tc>
      </w:tr>
      <w:tr w:rsidR="004732C9" w:rsidRPr="001A3461" w14:paraId="11D2FF6A" w14:textId="77777777" w:rsidTr="00823635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84760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6FDD3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146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45A3A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1CFD" w14:textId="77777777" w:rsidR="004732C9" w:rsidRPr="001A3461" w:rsidRDefault="004732C9" w:rsidP="00823635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150 mR</w:t>
            </w:r>
          </w:p>
        </w:tc>
      </w:tr>
    </w:tbl>
    <w:p w14:paraId="5916E79C" w14:textId="77777777" w:rsidR="00CE30F5" w:rsidRDefault="00CE30F5" w:rsidP="00CE30F5"/>
    <w:p w14:paraId="57A2B623" w14:textId="77777777" w:rsidR="00333A12" w:rsidRDefault="00333A12" w:rsidP="00CE30F5"/>
    <w:p w14:paraId="5C9F9203" w14:textId="77777777" w:rsidR="00333A12" w:rsidRPr="00182838" w:rsidRDefault="00333A12" w:rsidP="00333A12">
      <w:pPr>
        <w:pStyle w:val="QuestionStyle"/>
      </w:pPr>
      <w:r w:rsidRPr="00182838">
        <w:t>Each of the 10 radiation exposures must be within _____% of the ______ value of the 10 measurements.</w:t>
      </w:r>
    </w:p>
    <w:p w14:paraId="70B158E0" w14:textId="77777777" w:rsidR="00333A12" w:rsidRPr="00182838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10%</w:t>
      </w:r>
    </w:p>
    <w:p w14:paraId="5EAB76C5" w14:textId="77777777" w:rsidR="00333A12" w:rsidRPr="00182838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15%</w:t>
      </w:r>
    </w:p>
    <w:p w14:paraId="72F844E5" w14:textId="77777777" w:rsidR="00333A12" w:rsidRPr="00182838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39780385" w14:textId="77777777" w:rsidR="00333A12" w:rsidRDefault="00333A12" w:rsidP="00333A12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4C2BE8BF" w14:textId="77777777" w:rsidR="00333A12" w:rsidRPr="00182838" w:rsidRDefault="00333A12" w:rsidP="00333A12">
      <w:pPr>
        <w:pStyle w:val="QuestionStyle"/>
        <w:numPr>
          <w:ilvl w:val="0"/>
          <w:numId w:val="0"/>
        </w:numPr>
        <w:ind w:left="360" w:hanging="360"/>
      </w:pPr>
    </w:p>
    <w:p w14:paraId="4B8CC2A6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 w:rsidRPr="00182838">
        <w:t>1, 3</w:t>
      </w:r>
    </w:p>
    <w:p w14:paraId="72143D48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 w:rsidRPr="00182838">
        <w:t>1, 4</w:t>
      </w:r>
    </w:p>
    <w:p w14:paraId="0D7FF157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>
        <w:t>2, 3</w:t>
      </w:r>
    </w:p>
    <w:p w14:paraId="005A4597" w14:textId="77777777" w:rsidR="00333A12" w:rsidRPr="00182838" w:rsidRDefault="00333A12" w:rsidP="00333A12">
      <w:pPr>
        <w:pStyle w:val="AnswerStyle"/>
        <w:numPr>
          <w:ilvl w:val="0"/>
          <w:numId w:val="2"/>
        </w:numPr>
      </w:pPr>
      <w:r w:rsidRPr="00182838">
        <w:t>2, 4</w:t>
      </w:r>
    </w:p>
    <w:p w14:paraId="18324C23" w14:textId="77777777" w:rsidR="00333A12" w:rsidRDefault="00333A12" w:rsidP="00CE30F5"/>
    <w:p w14:paraId="222C6110" w14:textId="77777777" w:rsidR="00333A12" w:rsidRDefault="00333A12" w:rsidP="00CE30F5"/>
    <w:p w14:paraId="1B9466ED" w14:textId="77777777" w:rsidR="00333A12" w:rsidRDefault="00333A12" w:rsidP="00CE30F5"/>
    <w:p w14:paraId="273D583B" w14:textId="77777777" w:rsidR="00333A12" w:rsidRDefault="00333A12" w:rsidP="00CE30F5"/>
    <w:p w14:paraId="776EA9DE" w14:textId="77777777" w:rsidR="00333A12" w:rsidRPr="00182838" w:rsidRDefault="00333A12" w:rsidP="00CE30F5"/>
    <w:p w14:paraId="63F13592" w14:textId="77777777" w:rsidR="00496A03" w:rsidRPr="00716481" w:rsidRDefault="00496A03" w:rsidP="00496A03">
      <w:pPr>
        <w:pStyle w:val="QuestionStyle"/>
        <w:rPr>
          <w:b/>
        </w:rPr>
      </w:pPr>
      <w:r w:rsidRPr="00716481">
        <w:rPr>
          <w:b/>
        </w:rPr>
        <w:t>Part A:</w:t>
      </w:r>
    </w:p>
    <w:p w14:paraId="0B74AF63" w14:textId="37A0FF1A" w:rsidR="00CE30F5" w:rsidRPr="00182838" w:rsidRDefault="00CE30F5" w:rsidP="00496A03">
      <w:pPr>
        <w:pStyle w:val="QuestionStyle"/>
        <w:numPr>
          <w:ilvl w:val="0"/>
          <w:numId w:val="0"/>
        </w:numPr>
        <w:ind w:left="360"/>
      </w:pPr>
      <w:r w:rsidRPr="00182838">
        <w:lastRenderedPageBreak/>
        <w:t>The Table 1 results are within the acceptable limits for all evaluations.</w:t>
      </w:r>
    </w:p>
    <w:p w14:paraId="40925DB9" w14:textId="77777777" w:rsidR="00CE30F5" w:rsidRPr="001A4D8B" w:rsidRDefault="00CE30F5" w:rsidP="008E5515">
      <w:pPr>
        <w:pStyle w:val="AnswerStyle"/>
        <w:numPr>
          <w:ilvl w:val="0"/>
          <w:numId w:val="5"/>
        </w:numPr>
        <w:rPr>
          <w:color w:val="FF0000"/>
        </w:rPr>
      </w:pPr>
      <w:r w:rsidRPr="001A4D8B">
        <w:rPr>
          <w:color w:val="FF0000"/>
        </w:rPr>
        <w:t>True*</w:t>
      </w:r>
    </w:p>
    <w:p w14:paraId="4A2249EA" w14:textId="77777777" w:rsidR="00CE30F5" w:rsidRPr="00182838" w:rsidRDefault="00CE30F5" w:rsidP="008E5515">
      <w:pPr>
        <w:pStyle w:val="AnswerStyle"/>
        <w:numPr>
          <w:ilvl w:val="0"/>
          <w:numId w:val="5"/>
        </w:numPr>
      </w:pPr>
      <w:r w:rsidRPr="00182838">
        <w:t>False</w:t>
      </w:r>
    </w:p>
    <w:p w14:paraId="00B391A5" w14:textId="77777777" w:rsidR="00496A03" w:rsidRDefault="00496A03" w:rsidP="00CE30F5"/>
    <w:p w14:paraId="207A6955" w14:textId="55BC17B9" w:rsidR="00CE30F5" w:rsidRPr="00182838" w:rsidRDefault="00CE30F5" w:rsidP="00496A03">
      <w:pPr>
        <w:ind w:left="360"/>
      </w:pPr>
      <w:r w:rsidRPr="00716481">
        <w:rPr>
          <w:b/>
        </w:rPr>
        <w:t>P</w:t>
      </w:r>
      <w:r w:rsidR="00496A03" w:rsidRPr="00716481">
        <w:rPr>
          <w:b/>
        </w:rPr>
        <w:t>art B</w:t>
      </w:r>
      <w:r w:rsidRPr="00716481">
        <w:rPr>
          <w:b/>
        </w:rPr>
        <w:t>:</w:t>
      </w:r>
      <w:r w:rsidRPr="00182838">
        <w:t xml:space="preserve"> Show your work below for a value of 5 marks.</w:t>
      </w:r>
    </w:p>
    <w:p w14:paraId="2E7E23F4" w14:textId="77777777" w:rsidR="00CE30F5" w:rsidRDefault="00CE30F5">
      <w:pPr>
        <w:spacing w:line="240" w:lineRule="auto"/>
        <w:rPr>
          <w:rStyle w:val="Heading3Char"/>
        </w:rPr>
      </w:pPr>
    </w:p>
    <w:p w14:paraId="571C4EFE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>Mean = 146.6 mR</w:t>
      </w:r>
    </w:p>
    <w:p w14:paraId="48C5649C" w14:textId="77777777" w:rsidR="00716481" w:rsidRPr="00716481" w:rsidRDefault="00716481" w:rsidP="00CE30F5">
      <w:pPr>
        <w:ind w:left="720"/>
        <w:rPr>
          <w:b/>
          <w:color w:val="FF0000"/>
        </w:rPr>
      </w:pPr>
    </w:p>
    <w:p w14:paraId="740F5A1C" w14:textId="69BC7358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  <w:u w:val="single"/>
        </w:rPr>
        <w:t>Mean – max</w:t>
      </w:r>
      <w:r w:rsidRPr="00716481">
        <w:rPr>
          <w:b/>
          <w:color w:val="FF0000"/>
        </w:rPr>
        <w:t xml:space="preserve">     </w:t>
      </w:r>
      <w:r w:rsidR="00716481">
        <w:rPr>
          <w:b/>
          <w:color w:val="FF0000"/>
        </w:rPr>
        <w:t>x</w:t>
      </w:r>
      <w:r w:rsidRPr="00716481">
        <w:rPr>
          <w:b/>
          <w:color w:val="FF0000"/>
        </w:rPr>
        <w:t xml:space="preserve"> 100 =   </w:t>
      </w:r>
      <w:r w:rsidRPr="00716481">
        <w:rPr>
          <w:b/>
          <w:color w:val="FF0000"/>
          <w:u w:val="single"/>
        </w:rPr>
        <w:t>146.6 – 150</w:t>
      </w:r>
      <w:r w:rsidRPr="00716481">
        <w:rPr>
          <w:b/>
          <w:color w:val="FF0000"/>
        </w:rPr>
        <w:t xml:space="preserve">   </w:t>
      </w:r>
      <w:r w:rsidR="00716481">
        <w:rPr>
          <w:b/>
          <w:color w:val="FF0000"/>
        </w:rPr>
        <w:t>x</w:t>
      </w:r>
      <w:r w:rsidRPr="00716481">
        <w:rPr>
          <w:b/>
          <w:color w:val="FF0000"/>
        </w:rPr>
        <w:t xml:space="preserve"> 100   =   -2.32%</w:t>
      </w:r>
    </w:p>
    <w:p w14:paraId="0C00DD56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 xml:space="preserve">   Mean                                   146.6</w:t>
      </w:r>
    </w:p>
    <w:p w14:paraId="1837D4C8" w14:textId="77777777" w:rsidR="00CE30F5" w:rsidRPr="00716481" w:rsidRDefault="00CE30F5" w:rsidP="00CE30F5">
      <w:pPr>
        <w:ind w:left="720"/>
        <w:rPr>
          <w:b/>
          <w:color w:val="FF0000"/>
        </w:rPr>
      </w:pPr>
    </w:p>
    <w:p w14:paraId="30EABA66" w14:textId="0D90B82D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  <w:u w:val="single"/>
        </w:rPr>
        <w:t>Mean – min</w:t>
      </w:r>
      <w:r w:rsidR="00716481">
        <w:rPr>
          <w:b/>
          <w:color w:val="FF0000"/>
        </w:rPr>
        <w:t xml:space="preserve">    x</w:t>
      </w:r>
      <w:r w:rsidRPr="00716481">
        <w:rPr>
          <w:b/>
          <w:color w:val="FF0000"/>
        </w:rPr>
        <w:t xml:space="preserve">  100  =   </w:t>
      </w:r>
      <w:r w:rsidRPr="00716481">
        <w:rPr>
          <w:b/>
          <w:color w:val="FF0000"/>
          <w:u w:val="single"/>
        </w:rPr>
        <w:t>146.6 – 144</w:t>
      </w:r>
      <w:r w:rsidRPr="00716481">
        <w:rPr>
          <w:b/>
          <w:color w:val="FF0000"/>
        </w:rPr>
        <w:t xml:space="preserve">    </w:t>
      </w:r>
      <w:r w:rsidR="00716481">
        <w:rPr>
          <w:b/>
          <w:color w:val="FF0000"/>
        </w:rPr>
        <w:t>x</w:t>
      </w:r>
      <w:r w:rsidRPr="00716481">
        <w:rPr>
          <w:b/>
          <w:color w:val="FF0000"/>
        </w:rPr>
        <w:t xml:space="preserve"> 100  = </w:t>
      </w:r>
      <w:r w:rsidR="00716481">
        <w:rPr>
          <w:b/>
          <w:color w:val="FF0000"/>
        </w:rPr>
        <w:t xml:space="preserve">  </w:t>
      </w:r>
      <w:r w:rsidRPr="00716481">
        <w:rPr>
          <w:b/>
          <w:color w:val="FF0000"/>
        </w:rPr>
        <w:t>1.77%</w:t>
      </w:r>
    </w:p>
    <w:p w14:paraId="37FDA84E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 xml:space="preserve">  Mean                                  146.6</w:t>
      </w:r>
    </w:p>
    <w:p w14:paraId="611573B2" w14:textId="77777777" w:rsidR="00716481" w:rsidRPr="00716481" w:rsidRDefault="00716481" w:rsidP="00CE30F5">
      <w:pPr>
        <w:ind w:left="720"/>
        <w:rPr>
          <w:b/>
          <w:color w:val="FF0000"/>
        </w:rPr>
      </w:pPr>
    </w:p>
    <w:p w14:paraId="192E9C98" w14:textId="77777777" w:rsidR="00CE30F5" w:rsidRPr="00716481" w:rsidRDefault="00CE30F5" w:rsidP="00CE30F5">
      <w:pPr>
        <w:ind w:left="720"/>
        <w:rPr>
          <w:b/>
          <w:color w:val="FF0000"/>
        </w:rPr>
      </w:pPr>
      <w:r w:rsidRPr="00716481">
        <w:rPr>
          <w:b/>
          <w:color w:val="FF0000"/>
        </w:rPr>
        <w:t>Both values are below 15%, which is the acceptable limit.</w:t>
      </w:r>
    </w:p>
    <w:p w14:paraId="132794C2" w14:textId="77777777" w:rsidR="00CE30F5" w:rsidRDefault="00CE30F5">
      <w:pPr>
        <w:spacing w:line="240" w:lineRule="auto"/>
        <w:rPr>
          <w:rStyle w:val="Heading3Char"/>
        </w:rPr>
      </w:pPr>
    </w:p>
    <w:p w14:paraId="26F5837C" w14:textId="77777777" w:rsidR="00CE30F5" w:rsidRPr="00182838" w:rsidRDefault="00CE30F5" w:rsidP="00496A03">
      <w:pPr>
        <w:pStyle w:val="QuestionStyle"/>
      </w:pPr>
      <w:r w:rsidRPr="00182838">
        <w:t>The purpose of calculating the coefficient of variation?</w:t>
      </w:r>
    </w:p>
    <w:p w14:paraId="3229EC83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Standard deviation</w:t>
      </w:r>
    </w:p>
    <w:p w14:paraId="0D6338B5" w14:textId="7DAE3653" w:rsidR="00CE30F5" w:rsidRPr="00716481" w:rsidRDefault="00CE30F5" w:rsidP="008E5515">
      <w:pPr>
        <w:pStyle w:val="AnswerStyle"/>
        <w:numPr>
          <w:ilvl w:val="0"/>
          <w:numId w:val="6"/>
        </w:numPr>
        <w:rPr>
          <w:i/>
        </w:rPr>
      </w:pPr>
      <w:r w:rsidRPr="001A4D8B">
        <w:rPr>
          <w:color w:val="FF0000"/>
        </w:rPr>
        <w:t>To prove the resu</w:t>
      </w:r>
      <w:r w:rsidR="00716481" w:rsidRPr="001A4D8B">
        <w:rPr>
          <w:color w:val="FF0000"/>
        </w:rPr>
        <w:t>lts were not obtained by chance</w:t>
      </w:r>
      <w:r w:rsidRPr="001A4D8B">
        <w:rPr>
          <w:color w:val="FF0000"/>
        </w:rPr>
        <w:t>*</w:t>
      </w:r>
      <w:r w:rsidR="001A4D8B">
        <w:rPr>
          <w:color w:val="FF0000"/>
        </w:rPr>
        <w:t xml:space="preserve"> SC 35 p.</w:t>
      </w:r>
      <w:r w:rsidR="00716481" w:rsidRPr="001A4D8B">
        <w:rPr>
          <w:color w:val="FF0000"/>
        </w:rPr>
        <w:t xml:space="preserve"> 24 </w:t>
      </w:r>
      <w:r w:rsidRPr="00716481">
        <w:rPr>
          <w:i/>
        </w:rPr>
        <w:t>ratio of the standard deviation to the mean value of a series of measurements</w:t>
      </w:r>
    </w:p>
    <w:p w14:paraId="3283266F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To prove there is statistical evidence</w:t>
      </w:r>
    </w:p>
    <w:p w14:paraId="6C665061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To prove results are within acceptable dose limits</w:t>
      </w:r>
    </w:p>
    <w:p w14:paraId="2C269432" w14:textId="77777777" w:rsidR="00CE30F5" w:rsidRPr="00182838" w:rsidRDefault="00CE30F5" w:rsidP="00CE30F5"/>
    <w:p w14:paraId="5F101ED9" w14:textId="77777777" w:rsidR="00CE30F5" w:rsidRPr="00182838" w:rsidRDefault="00CE30F5" w:rsidP="00496A03">
      <w:pPr>
        <w:pStyle w:val="QuestionStyle"/>
      </w:pPr>
      <w:r w:rsidRPr="00182838">
        <w:t>If the coefficient of variation (C) was 0.0019, this value would be within the acceptance limit.</w:t>
      </w:r>
    </w:p>
    <w:p w14:paraId="2659FE82" w14:textId="4D3A466D" w:rsidR="00CE30F5" w:rsidRPr="00182838" w:rsidRDefault="001A4D8B" w:rsidP="008E5515">
      <w:pPr>
        <w:pStyle w:val="AnswerStyle"/>
        <w:numPr>
          <w:ilvl w:val="0"/>
          <w:numId w:val="7"/>
        </w:numPr>
      </w:pPr>
      <w:r w:rsidRPr="001A4D8B">
        <w:rPr>
          <w:color w:val="FF0000"/>
        </w:rPr>
        <w:t>True* SC 35 p.</w:t>
      </w:r>
      <w:r w:rsidR="00CE30F5" w:rsidRPr="001A4D8B">
        <w:rPr>
          <w:color w:val="FF0000"/>
        </w:rPr>
        <w:t xml:space="preserve"> 24</w:t>
      </w:r>
      <w:r w:rsidR="00CE30F5" w:rsidRPr="00182838">
        <w:tab/>
      </w:r>
      <w:r w:rsidR="00CE30F5" w:rsidRPr="00182838">
        <w:tab/>
      </w:r>
      <w:r w:rsidR="00CE30F5" w:rsidRPr="00182838">
        <w:tab/>
      </w:r>
    </w:p>
    <w:p w14:paraId="65857753" w14:textId="77777777" w:rsidR="00CE30F5" w:rsidRPr="00182838" w:rsidRDefault="00CE30F5" w:rsidP="008E5515">
      <w:pPr>
        <w:pStyle w:val="AnswerStyle"/>
        <w:numPr>
          <w:ilvl w:val="0"/>
          <w:numId w:val="7"/>
        </w:numPr>
      </w:pPr>
      <w:r w:rsidRPr="00182838">
        <w:t>False</w:t>
      </w:r>
    </w:p>
    <w:p w14:paraId="4C3F8A89" w14:textId="77777777" w:rsidR="00CE30F5" w:rsidRPr="00182838" w:rsidRDefault="00CE30F5" w:rsidP="00CE30F5"/>
    <w:p w14:paraId="3CB28C60" w14:textId="77777777" w:rsidR="00CE30F5" w:rsidRPr="00182838" w:rsidRDefault="00CE30F5" w:rsidP="00496A03">
      <w:pPr>
        <w:pStyle w:val="QuestionStyle"/>
      </w:pPr>
      <w:r w:rsidRPr="00182838">
        <w:t>Results of the reproducibility test are compared to:</w:t>
      </w:r>
    </w:p>
    <w:p w14:paraId="6CBA7390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Other rooms in the department</w:t>
      </w:r>
    </w:p>
    <w:p w14:paraId="47F0555F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Technique charts</w:t>
      </w:r>
    </w:p>
    <w:p w14:paraId="6A07F34D" w14:textId="1A5D040C" w:rsidR="00CE30F5" w:rsidRPr="001A4D8B" w:rsidRDefault="00716481" w:rsidP="008E5515">
      <w:pPr>
        <w:pStyle w:val="AnswerStyle"/>
        <w:numPr>
          <w:ilvl w:val="0"/>
          <w:numId w:val="8"/>
        </w:numPr>
        <w:rPr>
          <w:color w:val="FF0000"/>
        </w:rPr>
      </w:pPr>
      <w:r w:rsidRPr="001A4D8B">
        <w:rPr>
          <w:color w:val="FF0000"/>
        </w:rPr>
        <w:t>Acceptance results</w:t>
      </w:r>
      <w:r w:rsidR="00CE30F5" w:rsidRPr="001A4D8B">
        <w:rPr>
          <w:color w:val="FF0000"/>
        </w:rPr>
        <w:t>* Papp</w:t>
      </w:r>
      <w:r w:rsidR="001A4D8B" w:rsidRPr="001A4D8B">
        <w:rPr>
          <w:color w:val="FF0000"/>
        </w:rPr>
        <w:t xml:space="preserve"> p.</w:t>
      </w:r>
      <w:r w:rsidR="00CE30F5" w:rsidRPr="001A4D8B">
        <w:rPr>
          <w:color w:val="FF0000"/>
        </w:rPr>
        <w:t xml:space="preserve"> 97</w:t>
      </w:r>
    </w:p>
    <w:p w14:paraId="4E0DD05A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All of the above</w:t>
      </w:r>
    </w:p>
    <w:p w14:paraId="02FEDE72" w14:textId="77777777" w:rsidR="00CE30F5" w:rsidRPr="00182838" w:rsidRDefault="00CE30F5" w:rsidP="00CE30F5"/>
    <w:p w14:paraId="06A8756A" w14:textId="77777777" w:rsidR="00CE30F5" w:rsidRPr="00182838" w:rsidRDefault="00CE30F5" w:rsidP="00496A03">
      <w:pPr>
        <w:pStyle w:val="QuestionStyle"/>
      </w:pPr>
      <w:r w:rsidRPr="00182838">
        <w:t>If the coefficient of variation is greater than the acceptable limit, the outcome will be:</w:t>
      </w:r>
    </w:p>
    <w:p w14:paraId="13FC0560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Predictable radiographic exposures resulting in consistent radiographic images</w:t>
      </w:r>
    </w:p>
    <w:p w14:paraId="4666E402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The same results attained every time the same technical factors are used</w:t>
      </w:r>
    </w:p>
    <w:p w14:paraId="7445F325" w14:textId="77777777" w:rsidR="00CE30F5" w:rsidRPr="001A4D8B" w:rsidRDefault="00CE30F5" w:rsidP="008E5515">
      <w:pPr>
        <w:pStyle w:val="AnswerStyle"/>
        <w:numPr>
          <w:ilvl w:val="0"/>
          <w:numId w:val="9"/>
        </w:numPr>
        <w:rPr>
          <w:color w:val="FF0000"/>
        </w:rPr>
      </w:pPr>
      <w:r w:rsidRPr="001A4D8B">
        <w:rPr>
          <w:color w:val="FF0000"/>
        </w:rPr>
        <w:t>Inconsistent radiographic exposures attained by the same technical factors*</w:t>
      </w:r>
    </w:p>
    <w:p w14:paraId="3A8DCB27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Different technical factors result in predictable radiographic exposures</w:t>
      </w:r>
    </w:p>
    <w:p w14:paraId="6CB7629E" w14:textId="77777777" w:rsidR="00CE30F5" w:rsidRPr="00182838" w:rsidRDefault="00CE30F5" w:rsidP="00CE30F5"/>
    <w:p w14:paraId="524F443A" w14:textId="65415F2A" w:rsidR="00CE30F5" w:rsidRPr="00182838" w:rsidRDefault="00CE30F5" w:rsidP="00496A03">
      <w:pPr>
        <w:pStyle w:val="QuestionStyle"/>
      </w:pPr>
      <w:r w:rsidRPr="00182838">
        <w:t>In the clinical setting, if the central r</w:t>
      </w:r>
      <w:r w:rsidR="00716481">
        <w:t>ay is NOT aligned with the centre</w:t>
      </w:r>
      <w:r w:rsidRPr="00182838">
        <w:t xml:space="preserve"> of the detector/Bucky, a consequence could be:</w:t>
      </w:r>
    </w:p>
    <w:p w14:paraId="097B9974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Magnification</w:t>
      </w:r>
    </w:p>
    <w:p w14:paraId="65BAAC43" w14:textId="4D8F19E1" w:rsidR="00CE30F5" w:rsidRPr="001A4D8B" w:rsidRDefault="00716481" w:rsidP="008E5515">
      <w:pPr>
        <w:pStyle w:val="AnswerStyle"/>
        <w:numPr>
          <w:ilvl w:val="0"/>
          <w:numId w:val="10"/>
        </w:numPr>
        <w:rPr>
          <w:color w:val="FF0000"/>
        </w:rPr>
      </w:pPr>
      <w:r w:rsidRPr="001A4D8B">
        <w:rPr>
          <w:color w:val="FF0000"/>
        </w:rPr>
        <w:lastRenderedPageBreak/>
        <w:t>Clipped anatomy</w:t>
      </w:r>
      <w:r w:rsidR="001A4D8B" w:rsidRPr="001A4D8B">
        <w:rPr>
          <w:color w:val="FF0000"/>
        </w:rPr>
        <w:t>* Papp p.</w:t>
      </w:r>
      <w:r w:rsidR="00CE30F5" w:rsidRPr="001A4D8B">
        <w:rPr>
          <w:color w:val="FF0000"/>
        </w:rPr>
        <w:t xml:space="preserve"> 107</w:t>
      </w:r>
    </w:p>
    <w:p w14:paraId="456F7E3A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Density variation along anode-cathode axis less than 10%</w:t>
      </w:r>
    </w:p>
    <w:p w14:paraId="614A4285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Significant anode heel effect on image</w:t>
      </w:r>
    </w:p>
    <w:p w14:paraId="78E6E525" w14:textId="77777777" w:rsidR="00CE30F5" w:rsidRPr="00182838" w:rsidRDefault="00CE30F5" w:rsidP="00CE30F5"/>
    <w:p w14:paraId="4CF1ADCF" w14:textId="77777777" w:rsidR="00CE30F5" w:rsidRPr="00182838" w:rsidRDefault="00CE30F5" w:rsidP="00496A03">
      <w:pPr>
        <w:pStyle w:val="QuestionStyle"/>
      </w:pPr>
      <w:r w:rsidRPr="00182838">
        <w:t>The minimum filtration required for general purpose radiographic systems at a kVp of 110 is:</w:t>
      </w:r>
    </w:p>
    <w:p w14:paraId="658F74F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3.2 mm Al</w:t>
      </w:r>
    </w:p>
    <w:p w14:paraId="4B86349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3.6 mm Al</w:t>
      </w:r>
    </w:p>
    <w:p w14:paraId="769B718B" w14:textId="1585F766" w:rsidR="00CE30F5" w:rsidRPr="00182838" w:rsidRDefault="00716481" w:rsidP="008E5515">
      <w:pPr>
        <w:pStyle w:val="AnswerStyle"/>
        <w:numPr>
          <w:ilvl w:val="0"/>
          <w:numId w:val="11"/>
        </w:numPr>
      </w:pPr>
      <w:r w:rsidRPr="001A4D8B">
        <w:rPr>
          <w:color w:val="FF0000"/>
        </w:rPr>
        <w:t>3.9 mm Al</w:t>
      </w:r>
      <w:r w:rsidR="00CE30F5"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24</w:t>
      </w:r>
      <w:r w:rsidR="00CE30F5" w:rsidRPr="00182838">
        <w:tab/>
      </w:r>
      <w:r w:rsidR="00CE30F5" w:rsidRPr="00182838">
        <w:tab/>
      </w:r>
      <w:r w:rsidR="00CE30F5" w:rsidRPr="00182838">
        <w:tab/>
      </w:r>
    </w:p>
    <w:p w14:paraId="2C3A280B" w14:textId="445FDDA7" w:rsidR="00CE30F5" w:rsidRDefault="00CE30F5" w:rsidP="008E5515">
      <w:pPr>
        <w:pStyle w:val="AnswerStyle"/>
        <w:numPr>
          <w:ilvl w:val="0"/>
          <w:numId w:val="11"/>
        </w:numPr>
      </w:pPr>
      <w:r w:rsidRPr="00182838">
        <w:t>4.3 mm Al</w:t>
      </w:r>
    </w:p>
    <w:p w14:paraId="2CC728C2" w14:textId="77777777" w:rsidR="00CE30F5" w:rsidRDefault="00CE30F5" w:rsidP="00CE30F5">
      <w:pPr>
        <w:spacing w:line="240" w:lineRule="auto"/>
      </w:pPr>
    </w:p>
    <w:p w14:paraId="3756D243" w14:textId="387B00EF" w:rsidR="00CE30F5" w:rsidRDefault="00531A85" w:rsidP="00CE30F5">
      <w:pPr>
        <w:rPr>
          <w:b/>
        </w:rPr>
      </w:pPr>
      <w:r>
        <w:rPr>
          <w:b/>
        </w:rPr>
        <w:t>*</w:t>
      </w:r>
      <w:r w:rsidR="00716481">
        <w:rPr>
          <w:b/>
        </w:rPr>
        <w:t>Please use Table 2 to answer questions 13–17</w:t>
      </w:r>
    </w:p>
    <w:p w14:paraId="6631E17B" w14:textId="77777777" w:rsidR="00716481" w:rsidRPr="00716481" w:rsidRDefault="00716481" w:rsidP="00CE30F5">
      <w:pPr>
        <w:rPr>
          <w:b/>
        </w:rPr>
      </w:pPr>
    </w:p>
    <w:tbl>
      <w:tblPr>
        <w:tblW w:w="4904" w:type="dxa"/>
        <w:tblInd w:w="720" w:type="dxa"/>
        <w:tblLook w:val="04A0" w:firstRow="1" w:lastRow="0" w:firstColumn="1" w:lastColumn="0" w:noHBand="0" w:noVBand="1"/>
      </w:tblPr>
      <w:tblGrid>
        <w:gridCol w:w="2355"/>
        <w:gridCol w:w="2549"/>
      </w:tblGrid>
      <w:tr w:rsidR="00CE30F5" w:rsidRPr="00716481" w14:paraId="123DAEB7" w14:textId="77777777" w:rsidTr="00716481">
        <w:trPr>
          <w:trHeight w:val="300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8CD2CD5" w14:textId="0A2CAF14" w:rsidR="00CE30F5" w:rsidRPr="00716481" w:rsidRDefault="00716481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Table 2:</w:t>
            </w:r>
            <w:r w:rsidR="00CE30F5" w:rsidRPr="00716481">
              <w:rPr>
                <w:b/>
                <w:color w:val="000000"/>
              </w:rPr>
              <w:t xml:space="preserve"> Leakage Radiation</w:t>
            </w:r>
            <w:r w:rsidRPr="00716481">
              <w:rPr>
                <w:b/>
                <w:color w:val="000000"/>
              </w:rPr>
              <w:t xml:space="preserve"> Test Results</w:t>
            </w:r>
          </w:p>
        </w:tc>
      </w:tr>
      <w:tr w:rsidR="00CE30F5" w:rsidRPr="00716481" w14:paraId="22DC5F9D" w14:textId="77777777" w:rsidTr="00716481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52F5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Source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6EDA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mR</w:t>
            </w:r>
          </w:p>
        </w:tc>
      </w:tr>
      <w:tr w:rsidR="00CE30F5" w:rsidRPr="00716481" w14:paraId="61EB00A3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C94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Leakage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67F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0.22</w:t>
            </w:r>
          </w:p>
        </w:tc>
      </w:tr>
      <w:tr w:rsidR="00CE30F5" w:rsidRPr="00716481" w14:paraId="5AA0F3CB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56DE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Primary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3A7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275</w:t>
            </w:r>
          </w:p>
        </w:tc>
      </w:tr>
    </w:tbl>
    <w:p w14:paraId="3B16FB0A" w14:textId="77777777" w:rsidR="00CE30F5" w:rsidRDefault="00CE30F5" w:rsidP="00CE30F5">
      <w:pPr>
        <w:spacing w:line="240" w:lineRule="auto"/>
        <w:rPr>
          <w:rStyle w:val="Heading3Char"/>
        </w:rPr>
      </w:pPr>
    </w:p>
    <w:p w14:paraId="5FB9B900" w14:textId="77777777" w:rsidR="00CE30F5" w:rsidRPr="00182838" w:rsidRDefault="00CE30F5" w:rsidP="00496A03">
      <w:pPr>
        <w:pStyle w:val="QuestionStyle"/>
      </w:pPr>
      <w:r w:rsidRPr="00182838">
        <w:t>What is the percentage of leakage radiation from the data in Table 2?</w:t>
      </w:r>
    </w:p>
    <w:p w14:paraId="252FF760" w14:textId="33BBFCE1" w:rsidR="00CE30F5" w:rsidRPr="001A4D8B" w:rsidRDefault="00716481" w:rsidP="008E5515">
      <w:pPr>
        <w:pStyle w:val="AnswerStyle"/>
        <w:numPr>
          <w:ilvl w:val="0"/>
          <w:numId w:val="12"/>
        </w:numPr>
        <w:rPr>
          <w:color w:val="FF0000"/>
        </w:rPr>
      </w:pPr>
      <w:r w:rsidRPr="001A4D8B">
        <w:rPr>
          <w:color w:val="FF0000"/>
        </w:rPr>
        <w:t>0.08%</w:t>
      </w:r>
      <w:r w:rsidR="001A4D8B">
        <w:rPr>
          <w:color w:val="FF0000"/>
        </w:rPr>
        <w:t>* activity calculation</w:t>
      </w:r>
    </w:p>
    <w:p w14:paraId="3C31D1A7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1.25%</w:t>
      </w:r>
    </w:p>
    <w:p w14:paraId="5E44BAD9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8.0%</w:t>
      </w:r>
    </w:p>
    <w:p w14:paraId="0DC1061B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12.5%</w:t>
      </w:r>
    </w:p>
    <w:p w14:paraId="4113E32B" w14:textId="77777777" w:rsidR="00CE30F5" w:rsidRPr="00182838" w:rsidRDefault="00CE30F5" w:rsidP="00CE30F5"/>
    <w:p w14:paraId="6D371240" w14:textId="77777777" w:rsidR="0088400B" w:rsidRDefault="0088400B">
      <w:pPr>
        <w:spacing w:line="240" w:lineRule="auto"/>
      </w:pPr>
      <w:r>
        <w:br w:type="page"/>
      </w:r>
    </w:p>
    <w:p w14:paraId="32FECCA7" w14:textId="5562A41F" w:rsidR="00CE30F5" w:rsidRPr="00182838" w:rsidRDefault="00CE30F5" w:rsidP="00496A03">
      <w:pPr>
        <w:pStyle w:val="QuestionStyle"/>
      </w:pPr>
      <w:r w:rsidRPr="00182838">
        <w:lastRenderedPageBreak/>
        <w:t>What is the general requirement stated in SC</w:t>
      </w:r>
      <w:r w:rsidR="00716481">
        <w:t xml:space="preserve"> </w:t>
      </w:r>
      <w:r w:rsidRPr="00182838">
        <w:t xml:space="preserve">35 regarding leakage radiation from </w:t>
      </w:r>
      <w:r w:rsidR="00333A12">
        <w:t>X-ray</w:t>
      </w:r>
      <w:r w:rsidRPr="00182838">
        <w:t xml:space="preserve"> tube shielding?</w:t>
      </w:r>
    </w:p>
    <w:p w14:paraId="6EDE9AA6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Not to exceed an air kerma rate of 1.0 Gy/h</w:t>
      </w:r>
    </w:p>
    <w:p w14:paraId="6CDFD38E" w14:textId="4E80BC39" w:rsidR="00CE30F5" w:rsidRPr="001A4D8B" w:rsidRDefault="00CE30F5" w:rsidP="008E5515">
      <w:pPr>
        <w:pStyle w:val="AnswerStyle"/>
        <w:numPr>
          <w:ilvl w:val="0"/>
          <w:numId w:val="13"/>
        </w:numPr>
        <w:rPr>
          <w:color w:val="FF0000"/>
        </w:rPr>
      </w:pPr>
      <w:r w:rsidRPr="001A4D8B">
        <w:rPr>
          <w:color w:val="FF0000"/>
        </w:rPr>
        <w:t>Not to exce</w:t>
      </w:r>
      <w:r w:rsidR="00716481" w:rsidRPr="001A4D8B">
        <w:rPr>
          <w:color w:val="FF0000"/>
        </w:rPr>
        <w:t>ed an exposure rate of 115 mR/h</w:t>
      </w:r>
      <w:r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80 29.1</w:t>
      </w:r>
    </w:p>
    <w:p w14:paraId="61C3D529" w14:textId="5FD08605" w:rsidR="00CE30F5" w:rsidRPr="00182838" w:rsidRDefault="00716481" w:rsidP="008E5515">
      <w:pPr>
        <w:pStyle w:val="AnswerStyle"/>
        <w:numPr>
          <w:ilvl w:val="0"/>
          <w:numId w:val="13"/>
        </w:numPr>
      </w:pPr>
      <w:r>
        <w:t>a and b</w:t>
      </w:r>
    </w:p>
    <w:p w14:paraId="30D5795C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None of the above</w:t>
      </w:r>
    </w:p>
    <w:p w14:paraId="089D94BE" w14:textId="77777777" w:rsidR="00CE30F5" w:rsidRPr="00182838" w:rsidRDefault="00CE30F5" w:rsidP="00CE30F5"/>
    <w:p w14:paraId="205FFA18" w14:textId="5DB26A1F" w:rsidR="00CE30F5" w:rsidRPr="00182838" w:rsidRDefault="00CE30F5" w:rsidP="00496A03">
      <w:pPr>
        <w:pStyle w:val="QuestionStyle"/>
      </w:pPr>
      <w:r w:rsidRPr="00182838">
        <w:t>When testing for leakage radiation using a paddle, measurements must be taken at a distance of 1</w:t>
      </w:r>
      <w:r w:rsidR="00716481">
        <w:t xml:space="preserve"> </w:t>
      </w:r>
      <w:r w:rsidRPr="00182838">
        <w:t>m away from the tabletop.</w:t>
      </w:r>
    </w:p>
    <w:p w14:paraId="286BD361" w14:textId="77777777" w:rsidR="00CE30F5" w:rsidRPr="00182838" w:rsidRDefault="00CE30F5" w:rsidP="008E5515">
      <w:pPr>
        <w:pStyle w:val="AnswerStyle"/>
        <w:numPr>
          <w:ilvl w:val="0"/>
          <w:numId w:val="14"/>
        </w:numPr>
      </w:pPr>
      <w:r w:rsidRPr="00182838">
        <w:t xml:space="preserve">True   </w:t>
      </w:r>
    </w:p>
    <w:p w14:paraId="4B99080E" w14:textId="6A941D7C" w:rsidR="00CE30F5" w:rsidRPr="00182838" w:rsidRDefault="00716481" w:rsidP="008E5515">
      <w:pPr>
        <w:pStyle w:val="AnswerStyle"/>
        <w:numPr>
          <w:ilvl w:val="0"/>
          <w:numId w:val="14"/>
        </w:numPr>
      </w:pPr>
      <w:r w:rsidRPr="001A4D8B">
        <w:rPr>
          <w:color w:val="FF0000"/>
        </w:rPr>
        <w:t>False</w:t>
      </w:r>
      <w:r w:rsidR="00CE30F5" w:rsidRPr="001A4D8B">
        <w:rPr>
          <w:color w:val="FF0000"/>
        </w:rPr>
        <w:t xml:space="preserve">* </w:t>
      </w:r>
      <w:r w:rsidR="00CE30F5" w:rsidRPr="00182838">
        <w:t>From the source</w:t>
      </w:r>
    </w:p>
    <w:p w14:paraId="48D6D66E" w14:textId="77777777" w:rsidR="00CE30F5" w:rsidRPr="00182838" w:rsidRDefault="00CE30F5" w:rsidP="00CE30F5"/>
    <w:p w14:paraId="74ED0F87" w14:textId="77777777" w:rsidR="00CE30F5" w:rsidRPr="00182838" w:rsidRDefault="00CE30F5" w:rsidP="00496A03">
      <w:pPr>
        <w:pStyle w:val="QuestionStyle"/>
      </w:pPr>
      <w:r w:rsidRPr="00182838">
        <w:t>The entire tube housing is commonly lined with lead.</w:t>
      </w:r>
    </w:p>
    <w:p w14:paraId="64DCDE23" w14:textId="77777777" w:rsidR="00CE30F5" w:rsidRPr="00182838" w:rsidRDefault="00CE30F5" w:rsidP="008E5515">
      <w:pPr>
        <w:pStyle w:val="AnswerStyle"/>
        <w:numPr>
          <w:ilvl w:val="0"/>
          <w:numId w:val="15"/>
        </w:numPr>
      </w:pPr>
      <w:r w:rsidRPr="00182838">
        <w:t>True</w:t>
      </w:r>
    </w:p>
    <w:p w14:paraId="0842CAEC" w14:textId="130E8078" w:rsidR="00CE30F5" w:rsidRPr="001A4D8B" w:rsidRDefault="001A4D8B" w:rsidP="008E5515">
      <w:pPr>
        <w:pStyle w:val="AnswerStyle"/>
        <w:numPr>
          <w:ilvl w:val="0"/>
          <w:numId w:val="15"/>
        </w:numPr>
        <w:rPr>
          <w:color w:val="FF0000"/>
        </w:rPr>
      </w:pPr>
      <w:r w:rsidRPr="001A4D8B">
        <w:rPr>
          <w:color w:val="FF0000"/>
        </w:rPr>
        <w:t>False</w:t>
      </w:r>
      <w:r w:rsidR="00CE30F5" w:rsidRPr="001A4D8B">
        <w:rPr>
          <w:color w:val="FF0000"/>
        </w:rPr>
        <w:t>*</w:t>
      </w:r>
    </w:p>
    <w:p w14:paraId="056F69EC" w14:textId="77777777" w:rsidR="00CE30F5" w:rsidRPr="00182838" w:rsidRDefault="00CE30F5" w:rsidP="00CE30F5"/>
    <w:p w14:paraId="1E3F4054" w14:textId="77777777" w:rsidR="00CE30F5" w:rsidRPr="00182838" w:rsidRDefault="00CE30F5" w:rsidP="00496A03">
      <w:pPr>
        <w:pStyle w:val="QuestionStyle"/>
      </w:pPr>
      <w:r w:rsidRPr="00182838">
        <w:t>Leakage radiation consists of:</w:t>
      </w:r>
    </w:p>
    <w:p w14:paraId="67E7D282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</w:t>
      </w:r>
    </w:p>
    <w:p w14:paraId="4383C607" w14:textId="77777777" w:rsidR="00CE30F5" w:rsidRPr="001A4D8B" w:rsidRDefault="00CE30F5" w:rsidP="008E5515">
      <w:pPr>
        <w:pStyle w:val="AnswerStyle"/>
        <w:numPr>
          <w:ilvl w:val="0"/>
          <w:numId w:val="16"/>
        </w:numPr>
        <w:rPr>
          <w:color w:val="FF0000"/>
        </w:rPr>
      </w:pPr>
      <w:r w:rsidRPr="001A4D8B">
        <w:rPr>
          <w:color w:val="FF0000"/>
        </w:rPr>
        <w:t>All photons escaping from the tube housing excluding those at the port*</w:t>
      </w:r>
    </w:p>
    <w:p w14:paraId="3150DD99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 excluding those at the tabletop</w:t>
      </w:r>
    </w:p>
    <w:p w14:paraId="0652155F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 xml:space="preserve">All photons escaping from the tube housing excluding those at the cathode </w:t>
      </w:r>
    </w:p>
    <w:p w14:paraId="160A8860" w14:textId="77777777" w:rsidR="00CE30F5" w:rsidRPr="00182838" w:rsidRDefault="00CE30F5" w:rsidP="00CE30F5"/>
    <w:p w14:paraId="2D1E7A75" w14:textId="77777777" w:rsidR="00CE30F5" w:rsidRPr="00182838" w:rsidRDefault="00CE30F5" w:rsidP="00496A03">
      <w:pPr>
        <w:pStyle w:val="QuestionStyle"/>
      </w:pPr>
      <w:r w:rsidRPr="00182838">
        <w:t>Which of the following tests should be performed first?</w:t>
      </w:r>
    </w:p>
    <w:p w14:paraId="66E6B139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HVL</w:t>
      </w:r>
    </w:p>
    <w:p w14:paraId="3B29B8D1" w14:textId="4F3BFF27" w:rsidR="00CE30F5" w:rsidRPr="001A4D8B" w:rsidRDefault="00CE30F5" w:rsidP="008E5515">
      <w:pPr>
        <w:pStyle w:val="AnswerStyle"/>
        <w:numPr>
          <w:ilvl w:val="0"/>
          <w:numId w:val="17"/>
        </w:numPr>
        <w:rPr>
          <w:color w:val="FF0000"/>
        </w:rPr>
      </w:pPr>
      <w:r w:rsidRPr="001A4D8B">
        <w:rPr>
          <w:color w:val="FF0000"/>
        </w:rPr>
        <w:t>kVp accuracy*</w:t>
      </w:r>
    </w:p>
    <w:p w14:paraId="4AA3ECFC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mA linearity</w:t>
      </w:r>
    </w:p>
    <w:p w14:paraId="0DC76F32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Timer accuracy</w:t>
      </w:r>
    </w:p>
    <w:p w14:paraId="37017701" w14:textId="77777777" w:rsidR="00CE30F5" w:rsidRPr="00182838" w:rsidRDefault="00CE30F5" w:rsidP="00CE30F5"/>
    <w:p w14:paraId="4E3F30C9" w14:textId="7BF7E47F" w:rsidR="00CE30F5" w:rsidRPr="00182838" w:rsidRDefault="00716481" w:rsidP="00496A03">
      <w:pPr>
        <w:pStyle w:val="QuestionStyle"/>
      </w:pPr>
      <w:r>
        <w:t>An 8-</w:t>
      </w:r>
      <w:r w:rsidR="00CE30F5" w:rsidRPr="00182838">
        <w:t>penny test may also be used to evaluate:</w:t>
      </w:r>
    </w:p>
    <w:p w14:paraId="43BFEDE6" w14:textId="598220A4" w:rsidR="00CE30F5" w:rsidRPr="001A4D8B" w:rsidRDefault="00716481" w:rsidP="008E5515">
      <w:pPr>
        <w:pStyle w:val="AnswerStyle"/>
        <w:numPr>
          <w:ilvl w:val="0"/>
          <w:numId w:val="18"/>
        </w:numPr>
        <w:rPr>
          <w:color w:val="FF0000"/>
        </w:rPr>
      </w:pPr>
      <w:r w:rsidRPr="001A4D8B">
        <w:rPr>
          <w:color w:val="FF0000"/>
        </w:rPr>
        <w:t>Collimation</w:t>
      </w:r>
      <w:r w:rsidR="00CE30F5" w:rsidRPr="001A4D8B">
        <w:rPr>
          <w:color w:val="FF0000"/>
        </w:rPr>
        <w:t>* Papp</w:t>
      </w:r>
      <w:r w:rsidR="001A4D8B" w:rsidRPr="001A4D8B">
        <w:rPr>
          <w:color w:val="FF0000"/>
        </w:rPr>
        <w:t xml:space="preserve"> </w:t>
      </w:r>
      <w:r w:rsidR="00CE30F5" w:rsidRPr="001A4D8B">
        <w:rPr>
          <w:color w:val="FF0000"/>
        </w:rPr>
        <w:t>p</w:t>
      </w:r>
      <w:r w:rsidR="001A4D8B" w:rsidRPr="001A4D8B">
        <w:rPr>
          <w:color w:val="FF0000"/>
        </w:rPr>
        <w:t>. 106–</w:t>
      </w:r>
      <w:r w:rsidR="00CE30F5" w:rsidRPr="001A4D8B">
        <w:rPr>
          <w:color w:val="FF0000"/>
        </w:rPr>
        <w:t>107</w:t>
      </w:r>
    </w:p>
    <w:p w14:paraId="3516776F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Perpendicularity</w:t>
      </w:r>
    </w:p>
    <w:p w14:paraId="39F09FDC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Focal spot size</w:t>
      </w:r>
    </w:p>
    <w:p w14:paraId="5F31A026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Grid alignment</w:t>
      </w:r>
    </w:p>
    <w:p w14:paraId="4D374BFA" w14:textId="74C40BF2" w:rsidR="0088400B" w:rsidRDefault="0088400B">
      <w:pPr>
        <w:spacing w:line="240" w:lineRule="auto"/>
        <w:rPr>
          <w:rStyle w:val="Heading3Char"/>
        </w:rPr>
      </w:pPr>
      <w:r>
        <w:rPr>
          <w:rStyle w:val="Heading3Char"/>
        </w:rPr>
        <w:br w:type="page"/>
      </w:r>
    </w:p>
    <w:p w14:paraId="200B35EE" w14:textId="77777777" w:rsidR="00CE30F5" w:rsidRDefault="00CE30F5" w:rsidP="00CE30F5">
      <w:pPr>
        <w:spacing w:line="240" w:lineRule="auto"/>
        <w:rPr>
          <w:rStyle w:val="Heading3Char"/>
        </w:rPr>
      </w:pPr>
    </w:p>
    <w:p w14:paraId="07FEE413" w14:textId="77B20CD1" w:rsidR="00CE30F5" w:rsidRDefault="00716481" w:rsidP="00CE30F5">
      <w:pPr>
        <w:rPr>
          <w:b/>
        </w:rPr>
      </w:pPr>
      <w:r w:rsidRPr="00716481">
        <w:rPr>
          <w:b/>
        </w:rPr>
        <w:t>*</w:t>
      </w:r>
      <w:r w:rsidR="00CE30F5" w:rsidRPr="00716481">
        <w:rPr>
          <w:b/>
        </w:rPr>
        <w:t xml:space="preserve">Please use </w:t>
      </w:r>
      <w:r w:rsidR="001A4D8B">
        <w:rPr>
          <w:b/>
        </w:rPr>
        <w:t>Table 3</w:t>
      </w:r>
      <w:r w:rsidR="00171FB6">
        <w:rPr>
          <w:b/>
        </w:rPr>
        <w:t xml:space="preserve"> to answer questions 19–22</w:t>
      </w:r>
    </w:p>
    <w:tbl>
      <w:tblPr>
        <w:tblW w:w="6242" w:type="dxa"/>
        <w:tblInd w:w="9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211"/>
        <w:gridCol w:w="3031"/>
      </w:tblGrid>
      <w:tr w:rsidR="00CE30F5" w:rsidRPr="00716481" w14:paraId="50BEE93D" w14:textId="77777777" w:rsidTr="001A4D8B">
        <w:trPr>
          <w:trHeight w:val="312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8806566" w14:textId="70576F20" w:rsidR="00CE30F5" w:rsidRPr="00716481" w:rsidRDefault="00CE30F5" w:rsidP="00171FB6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Table 3</w:t>
            </w:r>
            <w:r w:rsidR="00716481" w:rsidRPr="00716481">
              <w:rPr>
                <w:b/>
                <w:color w:val="000000"/>
              </w:rPr>
              <w:t xml:space="preserve">: </w:t>
            </w:r>
            <w:r w:rsidR="00171FB6">
              <w:rPr>
                <w:b/>
              </w:rPr>
              <w:t>mA Linearity T</w:t>
            </w:r>
            <w:r w:rsidR="00716481" w:rsidRPr="00716481">
              <w:rPr>
                <w:b/>
              </w:rPr>
              <w:t xml:space="preserve">est </w:t>
            </w:r>
            <w:r w:rsidR="00171FB6">
              <w:rPr>
                <w:b/>
              </w:rPr>
              <w:t>R</w:t>
            </w:r>
            <w:r w:rsidR="00716481" w:rsidRPr="00716481">
              <w:rPr>
                <w:b/>
              </w:rPr>
              <w:t xml:space="preserve">esults </w:t>
            </w:r>
            <w:r w:rsidR="00171FB6">
              <w:rPr>
                <w:b/>
              </w:rPr>
              <w:t>(</w:t>
            </w:r>
            <w:r w:rsidR="00716481" w:rsidRPr="00716481">
              <w:rPr>
                <w:b/>
              </w:rPr>
              <w:t>80 kVp and 100 ms</w:t>
            </w:r>
            <w:r w:rsidR="00171FB6">
              <w:rPr>
                <w:b/>
              </w:rPr>
              <w:t>)</w:t>
            </w:r>
          </w:p>
        </w:tc>
      </w:tr>
      <w:tr w:rsidR="00CE30F5" w:rsidRPr="00716481" w14:paraId="13629F21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A8FE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mA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DFE53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mR</w:t>
            </w:r>
          </w:p>
        </w:tc>
      </w:tr>
      <w:tr w:rsidR="00CE30F5" w:rsidRPr="00716481" w14:paraId="6829C485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7AD2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AF3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</w:t>
            </w:r>
          </w:p>
        </w:tc>
      </w:tr>
      <w:tr w:rsidR="00CE30F5" w:rsidRPr="00716481" w14:paraId="7AC7173F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FF9B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9641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15</w:t>
            </w:r>
          </w:p>
        </w:tc>
      </w:tr>
      <w:tr w:rsidR="00CE30F5" w:rsidRPr="00716481" w14:paraId="329C8B7A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D1B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F67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21</w:t>
            </w:r>
          </w:p>
        </w:tc>
      </w:tr>
      <w:tr w:rsidR="00CE30F5" w:rsidRPr="00716481" w14:paraId="172A1305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830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300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E78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45</w:t>
            </w:r>
          </w:p>
        </w:tc>
      </w:tr>
      <w:tr w:rsidR="00CE30F5" w:rsidRPr="00716481" w14:paraId="1FC73393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77E4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C2DD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69</w:t>
            </w:r>
          </w:p>
        </w:tc>
      </w:tr>
      <w:tr w:rsidR="00CE30F5" w:rsidRPr="00716481" w14:paraId="38C9DC7C" w14:textId="77777777" w:rsidTr="001A4D8B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25729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600</w:t>
            </w:r>
          </w:p>
        </w:tc>
        <w:tc>
          <w:tcPr>
            <w:tcW w:w="3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81A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103</w:t>
            </w:r>
          </w:p>
        </w:tc>
      </w:tr>
    </w:tbl>
    <w:p w14:paraId="0DD9BADC" w14:textId="77777777" w:rsidR="00CE30F5" w:rsidRDefault="00CE30F5" w:rsidP="00CE30F5">
      <w:pPr>
        <w:spacing w:line="240" w:lineRule="auto"/>
        <w:rPr>
          <w:rStyle w:val="Heading3Char"/>
        </w:rPr>
      </w:pPr>
    </w:p>
    <w:p w14:paraId="331C4695" w14:textId="77777777" w:rsidR="00CE30F5" w:rsidRDefault="00CE30F5" w:rsidP="00CE30F5">
      <w:pPr>
        <w:spacing w:line="240" w:lineRule="auto"/>
        <w:rPr>
          <w:rStyle w:val="Heading3Char"/>
        </w:rPr>
      </w:pPr>
    </w:p>
    <w:p w14:paraId="6CE1F8EE" w14:textId="77777777" w:rsidR="00CE30F5" w:rsidRPr="00182838" w:rsidRDefault="00CE30F5" w:rsidP="0010098C">
      <w:pPr>
        <w:pStyle w:val="QuestionStyle"/>
      </w:pPr>
      <w:r w:rsidRPr="00182838">
        <w:t>Calculate the percent linearity of the entire mA range of this generator.</w:t>
      </w:r>
    </w:p>
    <w:p w14:paraId="0C30F107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1.14%</w:t>
      </w:r>
    </w:p>
    <w:p w14:paraId="4C9B5064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2.65%</w:t>
      </w:r>
    </w:p>
    <w:p w14:paraId="7D67E4AA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11.3%</w:t>
      </w:r>
    </w:p>
    <w:p w14:paraId="15BC53E2" w14:textId="7B7DD323" w:rsidR="00CE30F5" w:rsidRPr="001A4D8B" w:rsidRDefault="001A4D8B" w:rsidP="008E5515">
      <w:pPr>
        <w:pStyle w:val="AnswerStyle"/>
        <w:numPr>
          <w:ilvl w:val="0"/>
          <w:numId w:val="19"/>
        </w:numPr>
        <w:rPr>
          <w:color w:val="FF0000"/>
        </w:rPr>
      </w:pPr>
      <w:r w:rsidRPr="001A4D8B">
        <w:rPr>
          <w:color w:val="FF0000"/>
        </w:rPr>
        <w:t>26.5%* Papp</w:t>
      </w:r>
      <w:r w:rsidR="00CE30F5" w:rsidRPr="001A4D8B">
        <w:rPr>
          <w:color w:val="FF0000"/>
        </w:rPr>
        <w:t xml:space="preserve"> p</w:t>
      </w:r>
      <w:r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103</w:t>
      </w:r>
    </w:p>
    <w:p w14:paraId="74EABDF8" w14:textId="77777777" w:rsidR="00CE30F5" w:rsidRPr="00182838" w:rsidRDefault="00CE30F5" w:rsidP="00CE30F5">
      <w:r w:rsidRPr="00182838">
        <w:tab/>
      </w:r>
    </w:p>
    <w:p w14:paraId="6C86CE20" w14:textId="77777777" w:rsidR="00CE30F5" w:rsidRPr="00182838" w:rsidRDefault="00CE30F5" w:rsidP="0010098C">
      <w:pPr>
        <w:pStyle w:val="QuestionStyle"/>
      </w:pPr>
      <w:r w:rsidRPr="00182838">
        <w:t>The main purpose of this test is:</w:t>
      </w:r>
    </w:p>
    <w:p w14:paraId="7E6EC4E7" w14:textId="585B596A" w:rsidR="00CE30F5" w:rsidRPr="001A4D8B" w:rsidRDefault="00CE30F5" w:rsidP="008E5515">
      <w:pPr>
        <w:pStyle w:val="AnswerStyle"/>
        <w:numPr>
          <w:ilvl w:val="0"/>
          <w:numId w:val="20"/>
        </w:numPr>
        <w:rPr>
          <w:color w:val="FF0000"/>
        </w:rPr>
      </w:pPr>
      <w:r w:rsidRPr="001A4D8B">
        <w:rPr>
          <w:color w:val="FF0000"/>
        </w:rPr>
        <w:t xml:space="preserve">To determine the radiation </w:t>
      </w:r>
      <w:r w:rsidR="00171FB6" w:rsidRPr="001A4D8B">
        <w:rPr>
          <w:color w:val="FF0000"/>
        </w:rPr>
        <w:t>output</w:t>
      </w:r>
      <w:r w:rsidR="001A4D8B" w:rsidRPr="001A4D8B">
        <w:rPr>
          <w:color w:val="FF0000"/>
        </w:rPr>
        <w:t>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103</w:t>
      </w:r>
    </w:p>
    <w:p w14:paraId="7A84D1BE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amount of filtration in the tube</w:t>
      </w:r>
    </w:p>
    <w:p w14:paraId="546F61BB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accuracy of the mAs settings</w:t>
      </w:r>
    </w:p>
    <w:p w14:paraId="50051893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consistency of exposures</w:t>
      </w:r>
    </w:p>
    <w:p w14:paraId="6E8CB0D7" w14:textId="77777777" w:rsidR="00CE30F5" w:rsidRPr="00182838" w:rsidRDefault="00CE30F5" w:rsidP="00CE30F5"/>
    <w:p w14:paraId="26692876" w14:textId="77777777" w:rsidR="00CE30F5" w:rsidRPr="00182838" w:rsidRDefault="00CE30F5" w:rsidP="0010098C">
      <w:pPr>
        <w:pStyle w:val="QuestionStyle"/>
      </w:pPr>
      <w:r w:rsidRPr="00182838">
        <w:t>Why is this test important?</w:t>
      </w:r>
    </w:p>
    <w:p w14:paraId="1BA8398E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linearity law</w:t>
      </w:r>
    </w:p>
    <w:p w14:paraId="1FB4C771" w14:textId="55E1BCCF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 xml:space="preserve">Allows us to </w:t>
      </w:r>
      <w:r w:rsidR="00171FB6">
        <w:t xml:space="preserve">use </w:t>
      </w:r>
      <w:r w:rsidRPr="00182838">
        <w:t>repeatability law</w:t>
      </w:r>
    </w:p>
    <w:p w14:paraId="7553FF22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15% rule</w:t>
      </w:r>
    </w:p>
    <w:p w14:paraId="326FA753" w14:textId="08AFDE82" w:rsidR="00CE30F5" w:rsidRPr="001A4D8B" w:rsidRDefault="00CE30F5" w:rsidP="008E5515">
      <w:pPr>
        <w:pStyle w:val="AnswerStyle"/>
        <w:numPr>
          <w:ilvl w:val="0"/>
          <w:numId w:val="21"/>
        </w:numPr>
        <w:rPr>
          <w:color w:val="FF0000"/>
        </w:rPr>
      </w:pPr>
      <w:r w:rsidRPr="001A4D8B">
        <w:rPr>
          <w:color w:val="FF0000"/>
        </w:rPr>
        <w:t xml:space="preserve">Allows us to use reciprocity law* </w:t>
      </w:r>
      <w:r w:rsidR="00171FB6" w:rsidRPr="001A4D8B">
        <w:rPr>
          <w:color w:val="FF0000"/>
        </w:rPr>
        <w:t>P</w:t>
      </w:r>
      <w:r w:rsidRPr="001A4D8B">
        <w:rPr>
          <w:color w:val="FF0000"/>
        </w:rPr>
        <w:t>app</w:t>
      </w:r>
      <w:r w:rsidR="001A4D8B" w:rsidRPr="001A4D8B">
        <w:rPr>
          <w:color w:val="FF0000"/>
        </w:rPr>
        <w:t xml:space="preserve"> p.</w:t>
      </w:r>
      <w:r w:rsidRPr="001A4D8B">
        <w:rPr>
          <w:color w:val="FF0000"/>
        </w:rPr>
        <w:t xml:space="preserve"> 103</w:t>
      </w:r>
    </w:p>
    <w:p w14:paraId="0072EB41" w14:textId="77777777" w:rsidR="00CE30F5" w:rsidRPr="00182838" w:rsidRDefault="00CE30F5" w:rsidP="00CE30F5"/>
    <w:p w14:paraId="53B7D6C2" w14:textId="77777777" w:rsidR="00CE30F5" w:rsidRPr="00182838" w:rsidRDefault="00CE30F5" w:rsidP="0010098C">
      <w:pPr>
        <w:pStyle w:val="QuestionStyle"/>
      </w:pPr>
      <w:r w:rsidRPr="00182838">
        <w:t>Ideally, how many exposures are required at each mA setting to obtain accurate data?</w:t>
      </w:r>
    </w:p>
    <w:p w14:paraId="506BC5AA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3</w:t>
      </w:r>
    </w:p>
    <w:p w14:paraId="518AF24F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5</w:t>
      </w:r>
    </w:p>
    <w:p w14:paraId="5A7E9B96" w14:textId="2BFD2464" w:rsidR="00CE30F5" w:rsidRPr="001A4D8B" w:rsidRDefault="001A4D8B" w:rsidP="008E5515">
      <w:pPr>
        <w:pStyle w:val="AnswerStyle"/>
        <w:numPr>
          <w:ilvl w:val="0"/>
          <w:numId w:val="22"/>
        </w:numPr>
        <w:rPr>
          <w:color w:val="FF0000"/>
        </w:rPr>
      </w:pPr>
      <w:r w:rsidRPr="001A4D8B">
        <w:rPr>
          <w:color w:val="FF0000"/>
        </w:rPr>
        <w:t>10</w:t>
      </w:r>
      <w:r>
        <w:rPr>
          <w:color w:val="FF0000"/>
        </w:rPr>
        <w:t>*</w:t>
      </w:r>
    </w:p>
    <w:p w14:paraId="4623AFFE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15</w:t>
      </w:r>
    </w:p>
    <w:p w14:paraId="5ECC8B2F" w14:textId="77777777" w:rsidR="00CE30F5" w:rsidRDefault="00CE30F5" w:rsidP="00CE30F5">
      <w:pPr>
        <w:spacing w:line="240" w:lineRule="auto"/>
        <w:rPr>
          <w:rStyle w:val="Heading3Char"/>
        </w:rPr>
      </w:pPr>
    </w:p>
    <w:p w14:paraId="2835788B" w14:textId="77777777" w:rsidR="0088400B" w:rsidRDefault="0088400B">
      <w:pPr>
        <w:spacing w:line="240" w:lineRule="auto"/>
        <w:rPr>
          <w:rStyle w:val="Heading3Char"/>
          <w:sz w:val="22"/>
        </w:rPr>
      </w:pPr>
      <w:r>
        <w:rPr>
          <w:rStyle w:val="Heading3Char"/>
          <w:sz w:val="22"/>
        </w:rPr>
        <w:br w:type="page"/>
      </w:r>
    </w:p>
    <w:p w14:paraId="5D6A8D8F" w14:textId="08FF6B74" w:rsidR="00CE30F5" w:rsidRPr="0088400B" w:rsidRDefault="00171FB6" w:rsidP="00CE30F5">
      <w:pPr>
        <w:spacing w:line="240" w:lineRule="auto"/>
        <w:rPr>
          <w:rStyle w:val="Heading3Char"/>
          <w:sz w:val="22"/>
        </w:rPr>
      </w:pPr>
      <w:r w:rsidRPr="00171FB6">
        <w:rPr>
          <w:rStyle w:val="Heading3Char"/>
          <w:sz w:val="22"/>
        </w:rPr>
        <w:lastRenderedPageBreak/>
        <w:t>*</w:t>
      </w:r>
      <w:r w:rsidR="00CE30F5" w:rsidRPr="00171FB6">
        <w:rPr>
          <w:rStyle w:val="Heading3Char"/>
          <w:sz w:val="22"/>
        </w:rPr>
        <w:t>Please use G</w:t>
      </w:r>
      <w:r w:rsidRPr="00171FB6">
        <w:rPr>
          <w:rStyle w:val="Heading3Char"/>
          <w:sz w:val="22"/>
        </w:rPr>
        <w:t>raph 1 to answer questions 23–</w:t>
      </w:r>
      <w:r w:rsidR="0088400B">
        <w:rPr>
          <w:rStyle w:val="Heading3Char"/>
          <w:sz w:val="22"/>
        </w:rPr>
        <w:t>27</w:t>
      </w:r>
    </w:p>
    <w:p w14:paraId="5BC59BB0" w14:textId="0A9A3791" w:rsidR="00CE30F5" w:rsidRDefault="00CE30F5" w:rsidP="00CE30F5">
      <w:pPr>
        <w:spacing w:line="240" w:lineRule="auto"/>
        <w:jc w:val="center"/>
        <w:rPr>
          <w:rStyle w:val="Heading3Char"/>
          <w:b w:val="0"/>
          <w:sz w:val="22"/>
        </w:rPr>
      </w:pPr>
      <w:r>
        <w:rPr>
          <w:noProof/>
        </w:rPr>
        <w:drawing>
          <wp:inline distT="0" distB="0" distL="0" distR="0" wp14:anchorId="59527BCF" wp14:editId="430F9B02">
            <wp:extent cx="4901898" cy="73660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907574" cy="737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A3441" w14:textId="77777777" w:rsidR="00CE30F5" w:rsidRDefault="00CE30F5" w:rsidP="00CE30F5">
      <w:pPr>
        <w:spacing w:line="240" w:lineRule="auto"/>
        <w:rPr>
          <w:rStyle w:val="Heading3Char"/>
          <w:b w:val="0"/>
          <w:sz w:val="22"/>
        </w:rPr>
      </w:pPr>
    </w:p>
    <w:p w14:paraId="54577FBC" w14:textId="2E55E789" w:rsidR="00CE30F5" w:rsidRPr="00182838" w:rsidRDefault="00CE30F5" w:rsidP="00CE30F5">
      <w:pPr>
        <w:pStyle w:val="QuestionStyle"/>
      </w:pPr>
      <w:r w:rsidRPr="00182838">
        <w:t>What is the HVL for the tube tested in Graph 1?</w:t>
      </w:r>
    </w:p>
    <w:p w14:paraId="3BCC2E02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lastRenderedPageBreak/>
        <w:t>2.2 mm Al</w:t>
      </w:r>
    </w:p>
    <w:p w14:paraId="230DCCFC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2.5 mm Al</w:t>
      </w:r>
    </w:p>
    <w:p w14:paraId="637D933F" w14:textId="7A81AD11" w:rsidR="00CE30F5" w:rsidRPr="001A4D8B" w:rsidRDefault="00CE30F5" w:rsidP="008E5515">
      <w:pPr>
        <w:pStyle w:val="AnswerStyle"/>
        <w:numPr>
          <w:ilvl w:val="0"/>
          <w:numId w:val="23"/>
        </w:numPr>
        <w:rPr>
          <w:color w:val="FF0000"/>
        </w:rPr>
      </w:pPr>
      <w:r w:rsidRPr="001A4D8B">
        <w:rPr>
          <w:color w:val="FF0000"/>
        </w:rPr>
        <w:t>3.2 mm Al*</w:t>
      </w:r>
    </w:p>
    <w:p w14:paraId="6386BE76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3.5 mm Al</w:t>
      </w:r>
    </w:p>
    <w:p w14:paraId="4345A842" w14:textId="77777777" w:rsidR="00CE30F5" w:rsidRPr="00182838" w:rsidRDefault="00CE30F5" w:rsidP="00CE30F5"/>
    <w:p w14:paraId="6254BB53" w14:textId="77777777" w:rsidR="00CE30F5" w:rsidRPr="00182838" w:rsidRDefault="00CE30F5" w:rsidP="0010098C">
      <w:pPr>
        <w:pStyle w:val="QuestionStyle"/>
      </w:pPr>
      <w:r w:rsidRPr="00182838">
        <w:t>In accordance with the SC 35, has the minimum requirement for HVL been met for this tube?</w:t>
      </w:r>
    </w:p>
    <w:p w14:paraId="7DDC4246" w14:textId="5BD961B5" w:rsidR="00CE30F5" w:rsidRPr="001A4D8B" w:rsidRDefault="00CE30F5" w:rsidP="008E5515">
      <w:pPr>
        <w:pStyle w:val="AnswerStyle"/>
        <w:numPr>
          <w:ilvl w:val="0"/>
          <w:numId w:val="24"/>
        </w:numPr>
        <w:rPr>
          <w:color w:val="FF0000"/>
        </w:rPr>
      </w:pPr>
      <w:r w:rsidRPr="001A4D8B">
        <w:rPr>
          <w:color w:val="FF0000"/>
        </w:rPr>
        <w:t>Yes*</w:t>
      </w:r>
    </w:p>
    <w:p w14:paraId="05E7844C" w14:textId="77777777" w:rsidR="00CE30F5" w:rsidRPr="00182838" w:rsidRDefault="00CE30F5" w:rsidP="008E5515">
      <w:pPr>
        <w:pStyle w:val="AnswerStyle"/>
        <w:numPr>
          <w:ilvl w:val="0"/>
          <w:numId w:val="24"/>
        </w:numPr>
      </w:pPr>
      <w:r w:rsidRPr="00182838">
        <w:t>No</w:t>
      </w:r>
    </w:p>
    <w:p w14:paraId="1DCB1DAB" w14:textId="77777777" w:rsidR="00CE30F5" w:rsidRPr="00182838" w:rsidRDefault="00CE30F5" w:rsidP="00CE30F5"/>
    <w:p w14:paraId="143DFC98" w14:textId="77777777" w:rsidR="00CE30F5" w:rsidRPr="00182838" w:rsidRDefault="00CE30F5" w:rsidP="0010098C">
      <w:pPr>
        <w:pStyle w:val="QuestionStyle"/>
      </w:pPr>
      <w:r w:rsidRPr="00182838">
        <w:t>What is the quantity of inherent filtration in the tube?</w:t>
      </w:r>
    </w:p>
    <w:p w14:paraId="68DD5550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2.5 mm Al equivalent</w:t>
      </w:r>
    </w:p>
    <w:p w14:paraId="0E1ED92C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3.2 mm Al equivalent</w:t>
      </w:r>
    </w:p>
    <w:p w14:paraId="507E312B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3.5 mm Al equivalent</w:t>
      </w:r>
    </w:p>
    <w:p w14:paraId="143123B4" w14:textId="3D863266" w:rsidR="00CE30F5" w:rsidRPr="001A4D8B" w:rsidRDefault="00CE30F5" w:rsidP="008E5515">
      <w:pPr>
        <w:pStyle w:val="AnswerStyle"/>
        <w:numPr>
          <w:ilvl w:val="0"/>
          <w:numId w:val="25"/>
        </w:numPr>
        <w:rPr>
          <w:color w:val="FF0000"/>
        </w:rPr>
      </w:pPr>
      <w:r w:rsidRPr="001A4D8B">
        <w:rPr>
          <w:color w:val="FF0000"/>
        </w:rPr>
        <w:t>There is insufficient information to determine this*</w:t>
      </w:r>
    </w:p>
    <w:p w14:paraId="3C336524" w14:textId="77777777" w:rsidR="00CE30F5" w:rsidRPr="00182838" w:rsidRDefault="00CE30F5" w:rsidP="00CE30F5"/>
    <w:p w14:paraId="1ABBEB20" w14:textId="77777777" w:rsidR="00CE30F5" w:rsidRPr="00182838" w:rsidRDefault="00CE30F5" w:rsidP="0010098C">
      <w:pPr>
        <w:pStyle w:val="QuestionStyle"/>
      </w:pPr>
      <w:r w:rsidRPr="00182838">
        <w:t>HVL is dependent on:</w:t>
      </w:r>
    </w:p>
    <w:p w14:paraId="3637E452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kVp </w:t>
      </w:r>
    </w:p>
    <w:p w14:paraId="193EF263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shielding</w:t>
      </w:r>
    </w:p>
    <w:p w14:paraId="1EE5763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Type of generator</w:t>
      </w:r>
    </w:p>
    <w:p w14:paraId="63F4E2F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mAs </w:t>
      </w:r>
    </w:p>
    <w:p w14:paraId="44B2EB8D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beam filtration</w:t>
      </w:r>
    </w:p>
    <w:p w14:paraId="1F035C50" w14:textId="77777777" w:rsidR="00CE30F5" w:rsidRPr="00182838" w:rsidRDefault="00CE30F5" w:rsidP="0010098C">
      <w:pPr>
        <w:pStyle w:val="AnswerStyle"/>
        <w:numPr>
          <w:ilvl w:val="0"/>
          <w:numId w:val="0"/>
        </w:numPr>
      </w:pPr>
    </w:p>
    <w:p w14:paraId="5EF9259A" w14:textId="7899B446" w:rsidR="00CE30F5" w:rsidRPr="001A4D8B" w:rsidRDefault="00CE30F5" w:rsidP="008E5515">
      <w:pPr>
        <w:pStyle w:val="AnswerStyle"/>
        <w:numPr>
          <w:ilvl w:val="0"/>
          <w:numId w:val="26"/>
        </w:numPr>
        <w:rPr>
          <w:color w:val="FF0000"/>
        </w:rPr>
      </w:pPr>
      <w:r w:rsidRPr="001A4D8B">
        <w:rPr>
          <w:color w:val="FF0000"/>
        </w:rPr>
        <w:t>1,3,5*  Papp p</w:t>
      </w:r>
      <w:r w:rsidR="001A4D8B">
        <w:rPr>
          <w:color w:val="FF0000"/>
        </w:rPr>
        <w:t>p.</w:t>
      </w:r>
      <w:r w:rsidRPr="001A4D8B">
        <w:rPr>
          <w:color w:val="FF0000"/>
        </w:rPr>
        <w:t xml:space="preserve"> 98</w:t>
      </w:r>
      <w:r w:rsidR="001A4D8B">
        <w:rPr>
          <w:color w:val="FF0000"/>
        </w:rPr>
        <w:t>–</w:t>
      </w:r>
      <w:r w:rsidRPr="001A4D8B">
        <w:rPr>
          <w:color w:val="FF0000"/>
        </w:rPr>
        <w:t>99</w:t>
      </w:r>
    </w:p>
    <w:p w14:paraId="17247C29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1,2,3</w:t>
      </w:r>
    </w:p>
    <w:p w14:paraId="6DBBE3FE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1,4,5</w:t>
      </w:r>
    </w:p>
    <w:p w14:paraId="5C2682D4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All of the above</w:t>
      </w:r>
    </w:p>
    <w:p w14:paraId="4C75ED16" w14:textId="77777777" w:rsidR="00CE30F5" w:rsidRPr="00182838" w:rsidRDefault="00CE30F5" w:rsidP="00CE30F5"/>
    <w:p w14:paraId="63153850" w14:textId="77777777" w:rsidR="00CE30F5" w:rsidRPr="00182838" w:rsidRDefault="00CE30F5" w:rsidP="0010098C">
      <w:pPr>
        <w:pStyle w:val="QuestionStyle"/>
      </w:pPr>
      <w:r w:rsidRPr="00182838">
        <w:t>What values are plotted on the y-axis of the graph?</w:t>
      </w:r>
    </w:p>
    <w:p w14:paraId="60E3269F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mm Al thickness</w:t>
      </w:r>
    </w:p>
    <w:p w14:paraId="054D9C20" w14:textId="2C74C1AB" w:rsidR="00CE30F5" w:rsidRPr="001A4D8B" w:rsidRDefault="001A4D8B" w:rsidP="008E5515">
      <w:pPr>
        <w:pStyle w:val="AnswerStyle"/>
        <w:numPr>
          <w:ilvl w:val="0"/>
          <w:numId w:val="27"/>
        </w:numPr>
        <w:rPr>
          <w:color w:val="FF0000"/>
        </w:rPr>
      </w:pPr>
      <w:r w:rsidRPr="001A4D8B">
        <w:rPr>
          <w:color w:val="FF0000"/>
        </w:rPr>
        <w:t>Exposure* Papp</w:t>
      </w:r>
      <w:r w:rsidR="00CE30F5" w:rsidRPr="001A4D8B">
        <w:rPr>
          <w:color w:val="FF0000"/>
        </w:rPr>
        <w:t xml:space="preserve"> </w:t>
      </w:r>
      <w:r w:rsidRPr="001A4D8B">
        <w:rPr>
          <w:color w:val="FF0000"/>
        </w:rPr>
        <w:t xml:space="preserve">pp. </w:t>
      </w:r>
      <w:r w:rsidR="00CE30F5" w:rsidRPr="001A4D8B">
        <w:rPr>
          <w:color w:val="FF0000"/>
        </w:rPr>
        <w:t>98</w:t>
      </w:r>
      <w:r w:rsidRPr="001A4D8B">
        <w:rPr>
          <w:color w:val="FF0000"/>
        </w:rPr>
        <w:t>–</w:t>
      </w:r>
      <w:r w:rsidR="00CE30F5" w:rsidRPr="001A4D8B">
        <w:rPr>
          <w:color w:val="FF0000"/>
        </w:rPr>
        <w:t>99</w:t>
      </w:r>
    </w:p>
    <w:p w14:paraId="0D6B1C7E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mGy/mA</w:t>
      </w:r>
    </w:p>
    <w:p w14:paraId="6130CF56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Amount of filtration</w:t>
      </w:r>
    </w:p>
    <w:p w14:paraId="288EED9C" w14:textId="77777777" w:rsidR="00CE30F5" w:rsidRPr="00182838" w:rsidRDefault="00CE30F5" w:rsidP="00CE30F5"/>
    <w:p w14:paraId="10170489" w14:textId="57AE89E9" w:rsidR="00CE30F5" w:rsidRPr="00182838" w:rsidRDefault="00CE30F5" w:rsidP="0010098C">
      <w:pPr>
        <w:pStyle w:val="QuestionStyle"/>
      </w:pPr>
      <w:r w:rsidRPr="00182838">
        <w:t>Three benefits of a quality assurance program include reduced equipment down-time, decreased patient dose and decreased department morale.</w:t>
      </w:r>
    </w:p>
    <w:p w14:paraId="043B0FAC" w14:textId="77777777" w:rsidR="00CE30F5" w:rsidRPr="00182838" w:rsidRDefault="00CE30F5" w:rsidP="008E5515">
      <w:pPr>
        <w:pStyle w:val="AnswerStyle"/>
        <w:numPr>
          <w:ilvl w:val="0"/>
          <w:numId w:val="28"/>
        </w:numPr>
      </w:pPr>
      <w:r w:rsidRPr="00182838">
        <w:t>True</w:t>
      </w:r>
    </w:p>
    <w:p w14:paraId="68D4DA4D" w14:textId="5133AAB2" w:rsidR="00CE30F5" w:rsidRPr="001A4D8B" w:rsidRDefault="001A4D8B" w:rsidP="008E5515">
      <w:pPr>
        <w:pStyle w:val="AnswerStyle"/>
        <w:numPr>
          <w:ilvl w:val="0"/>
          <w:numId w:val="28"/>
        </w:numPr>
        <w:rPr>
          <w:color w:val="FF0000"/>
        </w:rPr>
      </w:pPr>
      <w:r w:rsidRPr="001A4D8B">
        <w:rPr>
          <w:color w:val="FF0000"/>
        </w:rPr>
        <w:t>False* SC 35 pp. 38–</w:t>
      </w:r>
      <w:r w:rsidR="00CE30F5" w:rsidRPr="001A4D8B">
        <w:rPr>
          <w:color w:val="FF0000"/>
        </w:rPr>
        <w:t>41</w:t>
      </w:r>
    </w:p>
    <w:p w14:paraId="48C7AB3E" w14:textId="77777777" w:rsidR="00CE30F5" w:rsidRPr="00182838" w:rsidRDefault="00CE30F5" w:rsidP="00CE30F5"/>
    <w:p w14:paraId="1171054B" w14:textId="77777777" w:rsidR="0088400B" w:rsidRDefault="0088400B">
      <w:pPr>
        <w:spacing w:line="240" w:lineRule="auto"/>
      </w:pPr>
      <w:r>
        <w:br w:type="page"/>
      </w:r>
    </w:p>
    <w:p w14:paraId="5CFE09EA" w14:textId="45B7FC7E" w:rsidR="00CE30F5" w:rsidRPr="00182838" w:rsidRDefault="00CE30F5" w:rsidP="00CE30F5">
      <w:pPr>
        <w:pStyle w:val="QuestionStyle"/>
      </w:pPr>
      <w:r w:rsidRPr="00182838">
        <w:lastRenderedPageBreak/>
        <w:t xml:space="preserve">Who is ultimately responsible for the radiation safety of a diagnostic </w:t>
      </w:r>
      <w:r w:rsidR="00333A12">
        <w:t>X-ray</w:t>
      </w:r>
      <w:r w:rsidRPr="00182838">
        <w:t xml:space="preserve"> facility?</w:t>
      </w:r>
    </w:p>
    <w:p w14:paraId="18CF42A8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manufacturer</w:t>
      </w:r>
    </w:p>
    <w:p w14:paraId="623CE90B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government</w:t>
      </w:r>
    </w:p>
    <w:p w14:paraId="55C525CF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radiographer</w:t>
      </w:r>
    </w:p>
    <w:p w14:paraId="074855BD" w14:textId="126F6EAB" w:rsidR="00CE30F5" w:rsidRPr="001A4D8B" w:rsidRDefault="00CE30F5" w:rsidP="008E5515">
      <w:pPr>
        <w:pStyle w:val="AnswerStyle"/>
        <w:numPr>
          <w:ilvl w:val="0"/>
          <w:numId w:val="29"/>
        </w:numPr>
        <w:rPr>
          <w:color w:val="FF0000"/>
        </w:rPr>
      </w:pPr>
      <w:r w:rsidRPr="001A4D8B">
        <w:rPr>
          <w:color w:val="FF0000"/>
        </w:rPr>
        <w:t>The owner* SC 35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7D0DD779" w14:textId="77777777" w:rsidR="00CE30F5" w:rsidRPr="00182838" w:rsidRDefault="00CE30F5" w:rsidP="00CE30F5"/>
    <w:p w14:paraId="1710366B" w14:textId="77777777" w:rsidR="00CE30F5" w:rsidRPr="00182838" w:rsidRDefault="00CE30F5" w:rsidP="0010098C">
      <w:pPr>
        <w:pStyle w:val="QuestionStyle"/>
      </w:pPr>
      <w:r w:rsidRPr="00182838">
        <w:t>Quality assurance focuses on:</w:t>
      </w:r>
    </w:p>
    <w:p w14:paraId="18947CC7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Technical factors that can lead to variation in quality care.</w:t>
      </w:r>
    </w:p>
    <w:p w14:paraId="1383AD0C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Medical factors that can lead to variations in quality care.</w:t>
      </w:r>
    </w:p>
    <w:p w14:paraId="3D92552A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Managerial factors that can lead to variations in quality care.</w:t>
      </w:r>
    </w:p>
    <w:p w14:paraId="31DA01C1" w14:textId="262D8DAD" w:rsidR="00CE30F5" w:rsidRPr="001A4D8B" w:rsidRDefault="00CE30F5" w:rsidP="008E5515">
      <w:pPr>
        <w:pStyle w:val="AnswerStyle"/>
        <w:numPr>
          <w:ilvl w:val="0"/>
          <w:numId w:val="30"/>
        </w:numPr>
        <w:rPr>
          <w:color w:val="FF0000"/>
        </w:rPr>
      </w:pPr>
      <w:r w:rsidRPr="001A4D8B">
        <w:rPr>
          <w:color w:val="FF0000"/>
        </w:rPr>
        <w:t>Human factors that can lead to varia</w:t>
      </w:r>
      <w:r w:rsidR="001A4D8B" w:rsidRPr="001A4D8B">
        <w:rPr>
          <w:color w:val="FF0000"/>
        </w:rPr>
        <w:t>tions in quality care.*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13820642" w14:textId="77777777" w:rsidR="00CE30F5" w:rsidRPr="00182838" w:rsidRDefault="00CE30F5" w:rsidP="00CE30F5"/>
    <w:p w14:paraId="7E36CDD7" w14:textId="77777777" w:rsidR="00CE30F5" w:rsidRPr="00182838" w:rsidRDefault="00CE30F5" w:rsidP="0010098C">
      <w:pPr>
        <w:pStyle w:val="QuestionStyle"/>
      </w:pPr>
      <w:r w:rsidRPr="00182838">
        <w:t>What is quality control?</w:t>
      </w:r>
    </w:p>
    <w:p w14:paraId="32F68CDB" w14:textId="33848246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An aspect of quality assurance to optimize the performance of the operator</w:t>
      </w:r>
      <w:r w:rsidR="00171FB6">
        <w:t>.</w:t>
      </w:r>
    </w:p>
    <w:p w14:paraId="37868D51" w14:textId="13CD7EED" w:rsidR="00CE30F5" w:rsidRPr="001A4D8B" w:rsidRDefault="00CE30F5" w:rsidP="008E5515">
      <w:pPr>
        <w:pStyle w:val="AnswerStyle"/>
        <w:numPr>
          <w:ilvl w:val="0"/>
          <w:numId w:val="31"/>
        </w:numPr>
        <w:rPr>
          <w:color w:val="FF0000"/>
        </w:rPr>
      </w:pPr>
      <w:r w:rsidRPr="001A4D8B">
        <w:rPr>
          <w:color w:val="FF0000"/>
        </w:rPr>
        <w:t>An aspect of quality assurance that monitors the technical components of the imaging systems</w:t>
      </w:r>
      <w:r w:rsidR="00171FB6" w:rsidRPr="001A4D8B">
        <w:rPr>
          <w:color w:val="FF0000"/>
        </w:rPr>
        <w:t>.</w:t>
      </w:r>
      <w:r w:rsidR="001A4D8B" w:rsidRPr="001A4D8B">
        <w:rPr>
          <w:color w:val="FF0000"/>
        </w:rPr>
        <w:t>* Papp</w:t>
      </w:r>
      <w:r w:rsidRPr="001A4D8B">
        <w:rPr>
          <w:color w:val="FF0000"/>
        </w:rPr>
        <w:t xml:space="preserve">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3FE83B83" w14:textId="7D867EFC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All activities that provide confidence in radiology services</w:t>
      </w:r>
      <w:r w:rsidR="00171FB6">
        <w:t>.</w:t>
      </w:r>
    </w:p>
    <w:p w14:paraId="4B3FD752" w14:textId="77777777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 method of controlling the radiographic experience from start to finish.</w:t>
      </w:r>
    </w:p>
    <w:p w14:paraId="6B34509C" w14:textId="77777777" w:rsidR="00CE30F5" w:rsidRPr="00182838" w:rsidRDefault="00CE30F5" w:rsidP="00CE30F5"/>
    <w:p w14:paraId="5105591F" w14:textId="77777777" w:rsidR="00CE30F5" w:rsidRPr="00182838" w:rsidRDefault="00CE30F5" w:rsidP="0010098C">
      <w:pPr>
        <w:pStyle w:val="QuestionStyle"/>
      </w:pPr>
      <w:r w:rsidRPr="00182838">
        <w:t>A technologist using dosimeters in quality control testing falls into the category of:</w:t>
      </w:r>
    </w:p>
    <w:p w14:paraId="01642D27" w14:textId="7652D108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I: n</w:t>
      </w:r>
      <w:r w:rsidR="00CE30F5" w:rsidRPr="00182838">
        <w:t>oninvasive and simple</w:t>
      </w:r>
    </w:p>
    <w:p w14:paraId="7B24F37A" w14:textId="42ED7B5C" w:rsidR="00CE30F5" w:rsidRPr="001A4D8B" w:rsidRDefault="00CE30F5" w:rsidP="008E5515">
      <w:pPr>
        <w:pStyle w:val="AnswerStyle"/>
        <w:numPr>
          <w:ilvl w:val="0"/>
          <w:numId w:val="32"/>
        </w:numPr>
        <w:rPr>
          <w:color w:val="FF0000"/>
        </w:rPr>
      </w:pPr>
      <w:r w:rsidRPr="001A4D8B">
        <w:rPr>
          <w:color w:val="FF0000"/>
        </w:rPr>
        <w:t xml:space="preserve">Level II: </w:t>
      </w:r>
      <w:r w:rsidR="00171FB6" w:rsidRPr="001A4D8B">
        <w:rPr>
          <w:color w:val="FF0000"/>
        </w:rPr>
        <w:t>n</w:t>
      </w:r>
      <w:r w:rsidRPr="001A4D8B">
        <w:rPr>
          <w:color w:val="FF0000"/>
        </w:rPr>
        <w:t>oninvasive and complex*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7</w:t>
      </w:r>
    </w:p>
    <w:p w14:paraId="539D8602" w14:textId="3516653D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III: invasive and c</w:t>
      </w:r>
      <w:r w:rsidR="00CE30F5" w:rsidRPr="00182838">
        <w:t>omplex</w:t>
      </w:r>
    </w:p>
    <w:p w14:paraId="5D2AD550" w14:textId="77777777" w:rsidR="00CE30F5" w:rsidRPr="00182838" w:rsidRDefault="00CE30F5" w:rsidP="008E5515">
      <w:pPr>
        <w:pStyle w:val="AnswerStyle"/>
        <w:numPr>
          <w:ilvl w:val="0"/>
          <w:numId w:val="32"/>
        </w:numPr>
      </w:pPr>
      <w:r w:rsidRPr="00182838">
        <w:t>All of the above</w:t>
      </w:r>
    </w:p>
    <w:p w14:paraId="4F464F0E" w14:textId="77777777" w:rsidR="00CE30F5" w:rsidRPr="00182838" w:rsidRDefault="00CE30F5" w:rsidP="00CE30F5"/>
    <w:p w14:paraId="20BA99C5" w14:textId="77777777" w:rsidR="00CE30F5" w:rsidRPr="00182838" w:rsidRDefault="00CE30F5" w:rsidP="0010098C">
      <w:pPr>
        <w:pStyle w:val="QuestionStyle"/>
      </w:pPr>
      <w:r w:rsidRPr="00182838">
        <w:t>Which of the following tools evaluates the relationship between the central ray and the field of exposure?</w:t>
      </w:r>
    </w:p>
    <w:p w14:paraId="5BDC1BF3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Densitometer</w:t>
      </w:r>
    </w:p>
    <w:p w14:paraId="26291D8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Collimator test tool</w:t>
      </w:r>
    </w:p>
    <w:p w14:paraId="125EC59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Synchrometer</w:t>
      </w:r>
    </w:p>
    <w:p w14:paraId="58CF343B" w14:textId="66DD9753" w:rsidR="00CE30F5" w:rsidRPr="001A4D8B" w:rsidRDefault="00CE30F5" w:rsidP="008E5515">
      <w:pPr>
        <w:pStyle w:val="AnswerStyle"/>
        <w:numPr>
          <w:ilvl w:val="0"/>
          <w:numId w:val="33"/>
        </w:numPr>
        <w:rPr>
          <w:color w:val="FF0000"/>
        </w:rPr>
      </w:pPr>
      <w:r w:rsidRPr="001A4D8B">
        <w:rPr>
          <w:color w:val="FF0000"/>
        </w:rPr>
        <w:t>Beam alignment test tool*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107</w:t>
      </w:r>
    </w:p>
    <w:p w14:paraId="2013975F" w14:textId="77777777" w:rsidR="00CE30F5" w:rsidRPr="00182838" w:rsidRDefault="00CE30F5" w:rsidP="00CE30F5"/>
    <w:p w14:paraId="2AA2EC7B" w14:textId="77777777" w:rsidR="00CE30F5" w:rsidRPr="00182838" w:rsidRDefault="00CE30F5" w:rsidP="0010098C">
      <w:pPr>
        <w:pStyle w:val="QuestionStyle"/>
      </w:pPr>
      <w:r w:rsidRPr="00182838">
        <w:t>According to the SC 35, cassettes must be inspected and cleaned daily.</w:t>
      </w:r>
    </w:p>
    <w:p w14:paraId="70389BA4" w14:textId="77777777" w:rsidR="00CE30F5" w:rsidRPr="00182838" w:rsidRDefault="00CE30F5" w:rsidP="008E5515">
      <w:pPr>
        <w:pStyle w:val="AnswerStyle"/>
        <w:numPr>
          <w:ilvl w:val="0"/>
          <w:numId w:val="34"/>
        </w:numPr>
      </w:pPr>
      <w:r w:rsidRPr="00182838">
        <w:t>True</w:t>
      </w:r>
    </w:p>
    <w:p w14:paraId="46B7E52E" w14:textId="3F1B577B" w:rsidR="00CE30F5" w:rsidRPr="001A4D8B" w:rsidRDefault="00CE30F5" w:rsidP="008E5515">
      <w:pPr>
        <w:pStyle w:val="AnswerStyle"/>
        <w:numPr>
          <w:ilvl w:val="0"/>
          <w:numId w:val="34"/>
        </w:numPr>
        <w:rPr>
          <w:color w:val="FF0000"/>
        </w:rPr>
      </w:pPr>
      <w:r w:rsidRPr="001A4D8B">
        <w:rPr>
          <w:color w:val="FF0000"/>
        </w:rPr>
        <w:t>False* SC 35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45</w:t>
      </w:r>
    </w:p>
    <w:p w14:paraId="17DFE044" w14:textId="77777777" w:rsidR="00CE30F5" w:rsidRPr="00182838" w:rsidRDefault="00CE30F5" w:rsidP="00CE30F5"/>
    <w:p w14:paraId="609A88D7" w14:textId="77777777" w:rsidR="0088400B" w:rsidRDefault="0088400B">
      <w:pPr>
        <w:spacing w:line="240" w:lineRule="auto"/>
      </w:pPr>
      <w:r>
        <w:br w:type="page"/>
      </w:r>
    </w:p>
    <w:p w14:paraId="02AB6048" w14:textId="37E4D3B5" w:rsidR="00CE30F5" w:rsidRPr="00182838" w:rsidRDefault="00CE30F5" w:rsidP="0010098C">
      <w:pPr>
        <w:pStyle w:val="QuestionStyle"/>
      </w:pPr>
      <w:r w:rsidRPr="00182838">
        <w:lastRenderedPageBreak/>
        <w:t>Identify the following test pattern</w:t>
      </w:r>
      <w:r w:rsidR="00171FB6">
        <w:t>:</w:t>
      </w:r>
    </w:p>
    <w:p w14:paraId="2D1A27FE" w14:textId="77777777" w:rsidR="00CE30F5" w:rsidRPr="00182838" w:rsidRDefault="00CE30F5" w:rsidP="00CE30F5">
      <w:r w:rsidRPr="00182838">
        <w:rPr>
          <w:noProof/>
        </w:rPr>
        <w:drawing>
          <wp:inline distT="0" distB="0" distL="0" distR="0" wp14:anchorId="6E5249AD" wp14:editId="65E154D3">
            <wp:extent cx="2665454" cy="2724150"/>
            <wp:effectExtent l="0" t="0" r="0" b="0"/>
            <wp:docPr id="83" name="Content Placeholder 3" descr="00801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008013.jpg"/>
                    <pic:cNvPicPr>
                      <a:picLocks noGrp="1"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756" cy="273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2838">
        <w:rPr>
          <w:noProof/>
        </w:rPr>
        <mc:AlternateContent>
          <mc:Choice Requires="wps">
            <w:drawing>
              <wp:anchor distT="0" distB="0" distL="114300" distR="114300" simplePos="0" relativeHeight="251837952" behindDoc="0" locked="0" layoutInCell="1" allowOverlap="1" wp14:anchorId="108020E9" wp14:editId="1E7B4098">
                <wp:simplePos x="0" y="0"/>
                <wp:positionH relativeFrom="column">
                  <wp:posOffset>1000125</wp:posOffset>
                </wp:positionH>
                <wp:positionV relativeFrom="paragraph">
                  <wp:posOffset>1156335</wp:posOffset>
                </wp:positionV>
                <wp:extent cx="638175" cy="0"/>
                <wp:effectExtent l="38100" t="38100" r="38100" b="38100"/>
                <wp:wrapNone/>
                <wp:docPr id="33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38175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1A65EC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" o:spid="_x0000_s1026" type="#_x0000_t32" style="position:absolute;margin-left:78.75pt;margin-top:91.05pt;width:50.25pt;height:0;flip:x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" strokeweight="6pt"/>
            </w:pict>
          </mc:Fallback>
        </mc:AlternateContent>
      </w:r>
    </w:p>
    <w:p w14:paraId="5F7D1387" w14:textId="542FDA1A" w:rsidR="00CE30F5" w:rsidRPr="001A4D8B" w:rsidRDefault="00171FB6" w:rsidP="008E5515">
      <w:pPr>
        <w:pStyle w:val="AnswerStyle"/>
        <w:numPr>
          <w:ilvl w:val="0"/>
          <w:numId w:val="35"/>
        </w:numPr>
        <w:rPr>
          <w:color w:val="FF0000"/>
        </w:rPr>
      </w:pPr>
      <w:r w:rsidRPr="001A4D8B">
        <w:rPr>
          <w:color w:val="FF0000"/>
        </w:rPr>
        <w:t>High-contrast resolution</w:t>
      </w:r>
      <w:r w:rsidR="00CE30F5" w:rsidRPr="001A4D8B">
        <w:rPr>
          <w:color w:val="FF0000"/>
        </w:rPr>
        <w:t>* Papp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131</w:t>
      </w:r>
    </w:p>
    <w:p w14:paraId="5C6311F2" w14:textId="5850439E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Low</w:t>
      </w:r>
      <w:r w:rsidR="00171FB6">
        <w:t>-</w:t>
      </w:r>
      <w:r w:rsidRPr="00182838">
        <w:t>contrast resolution</w:t>
      </w:r>
    </w:p>
    <w:p w14:paraId="5FB468A6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Line pair/mm</w:t>
      </w:r>
    </w:p>
    <w:p w14:paraId="271F8C30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Image lag</w:t>
      </w:r>
    </w:p>
    <w:p w14:paraId="0051C5CA" w14:textId="77777777" w:rsidR="00CE30F5" w:rsidRPr="00182838" w:rsidRDefault="00CE30F5" w:rsidP="00CE30F5"/>
    <w:p w14:paraId="71E8A97E" w14:textId="77777777" w:rsidR="00CE30F5" w:rsidRPr="00182838" w:rsidRDefault="00CE30F5" w:rsidP="0010098C">
      <w:pPr>
        <w:pStyle w:val="QuestionStyle"/>
      </w:pPr>
      <w:r w:rsidRPr="00182838">
        <w:t>Which of the following statements regarding half value layer is true?</w:t>
      </w:r>
    </w:p>
    <w:p w14:paraId="7AEF89F6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represents the amount of aluminum filtration in the primary beam</w:t>
      </w:r>
    </w:p>
    <w:p w14:paraId="528CAD6F" w14:textId="4203524D" w:rsidR="00CE30F5" w:rsidRPr="001A4D8B" w:rsidRDefault="00CE30F5" w:rsidP="008E5515">
      <w:pPr>
        <w:pStyle w:val="AnswerStyle"/>
        <w:numPr>
          <w:ilvl w:val="0"/>
          <w:numId w:val="36"/>
        </w:numPr>
        <w:rPr>
          <w:color w:val="FF0000"/>
        </w:rPr>
      </w:pPr>
      <w:r w:rsidRPr="001A4D8B">
        <w:rPr>
          <w:color w:val="FF0000"/>
        </w:rPr>
        <w:t>HVL represents the amount of aluminum required to decrease the intens</w:t>
      </w:r>
      <w:r w:rsidR="00171FB6" w:rsidRPr="001A4D8B">
        <w:rPr>
          <w:color w:val="FF0000"/>
        </w:rPr>
        <w:t>ity of the primary beam by half</w:t>
      </w:r>
      <w:r w:rsidRPr="001A4D8B">
        <w:rPr>
          <w:color w:val="FF0000"/>
        </w:rPr>
        <w:t>*</w:t>
      </w:r>
      <w:r w:rsidR="00171FB6" w:rsidRPr="001A4D8B">
        <w:rPr>
          <w:color w:val="FF0000"/>
        </w:rPr>
        <w:t xml:space="preserve"> </w:t>
      </w:r>
      <w:r w:rsidR="001A4D8B" w:rsidRPr="001A4D8B">
        <w:rPr>
          <w:color w:val="FF0000"/>
        </w:rPr>
        <w:t xml:space="preserve">Papp </w:t>
      </w:r>
      <w:r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98</w:t>
      </w:r>
    </w:p>
    <w:p w14:paraId="79E659F5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 xml:space="preserve">A high HVL indicates that the primary beam has insufficient penetrability </w:t>
      </w:r>
    </w:p>
    <w:p w14:paraId="1515F5A8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must be equivalent to at least 2.5 mm of aluminum at any given kVp</w:t>
      </w:r>
    </w:p>
    <w:p w14:paraId="067DE602" w14:textId="77777777" w:rsidR="00CE30F5" w:rsidRPr="00182838" w:rsidRDefault="00CE30F5" w:rsidP="00CE30F5"/>
    <w:p w14:paraId="26ED8224" w14:textId="77777777" w:rsidR="00CE30F5" w:rsidRPr="00182838" w:rsidRDefault="00CE30F5" w:rsidP="0010098C">
      <w:pPr>
        <w:pStyle w:val="QuestionStyle"/>
      </w:pPr>
      <w:r w:rsidRPr="00182838">
        <w:t>The test which demonstrates that the dose remains constant between exposures when the same mA, time and kVp are selected is:</w:t>
      </w:r>
    </w:p>
    <w:p w14:paraId="0AD8FF4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Linearity</w:t>
      </w:r>
    </w:p>
    <w:p w14:paraId="41C731F9" w14:textId="60B57764" w:rsidR="00CE30F5" w:rsidRPr="001A4D8B" w:rsidRDefault="00171FB6" w:rsidP="008E5515">
      <w:pPr>
        <w:pStyle w:val="AnswerStyle"/>
        <w:numPr>
          <w:ilvl w:val="0"/>
          <w:numId w:val="37"/>
        </w:numPr>
        <w:rPr>
          <w:color w:val="FF0000"/>
        </w:rPr>
      </w:pPr>
      <w:r w:rsidRPr="001A4D8B">
        <w:rPr>
          <w:color w:val="FF0000"/>
        </w:rPr>
        <w:t>Reproducibility</w:t>
      </w:r>
      <w:r w:rsidR="001A4D8B" w:rsidRPr="001A4D8B">
        <w:rPr>
          <w:color w:val="FF0000"/>
        </w:rPr>
        <w:t>* Papp p.</w:t>
      </w:r>
      <w:r w:rsidR="00CE30F5" w:rsidRPr="001A4D8B">
        <w:rPr>
          <w:color w:val="FF0000"/>
        </w:rPr>
        <w:t xml:space="preserve"> 97</w:t>
      </w:r>
    </w:p>
    <w:p w14:paraId="11D4EC3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Wave form accuracy</w:t>
      </w:r>
    </w:p>
    <w:p w14:paraId="3077F352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Generator congruency</w:t>
      </w:r>
    </w:p>
    <w:p w14:paraId="04BE60BE" w14:textId="77777777" w:rsidR="00CE30F5" w:rsidRPr="00182838" w:rsidRDefault="00CE30F5" w:rsidP="00CE30F5"/>
    <w:p w14:paraId="1403BCE1" w14:textId="77777777" w:rsidR="0088400B" w:rsidRDefault="0088400B">
      <w:pPr>
        <w:spacing w:line="240" w:lineRule="auto"/>
      </w:pPr>
      <w:r>
        <w:br w:type="page"/>
      </w:r>
    </w:p>
    <w:p w14:paraId="1692053C" w14:textId="238081E4" w:rsidR="00CE30F5" w:rsidRPr="00182838" w:rsidRDefault="00CE30F5" w:rsidP="0010098C">
      <w:pPr>
        <w:pStyle w:val="QuestionStyle"/>
      </w:pPr>
      <w:r w:rsidRPr="00182838">
        <w:lastRenderedPageBreak/>
        <w:t>Light field–radiation field congruency can be tested:</w:t>
      </w:r>
    </w:p>
    <w:p w14:paraId="7ADF88B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Using a collimator template test tool</w:t>
      </w:r>
    </w:p>
    <w:p w14:paraId="6C8CBDFA" w14:textId="63A0DFD6" w:rsidR="00CE30F5" w:rsidRPr="00182838" w:rsidRDefault="00171FB6" w:rsidP="008E5515">
      <w:pPr>
        <w:pStyle w:val="QuestionStyle"/>
        <w:numPr>
          <w:ilvl w:val="1"/>
          <w:numId w:val="1"/>
        </w:numPr>
        <w:spacing w:after="0"/>
      </w:pPr>
      <w:r>
        <w:t>Using a nine-</w:t>
      </w:r>
      <w:r w:rsidR="00CE30F5" w:rsidRPr="00182838">
        <w:t>penny test</w:t>
      </w:r>
    </w:p>
    <w:p w14:paraId="6E61166E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that the central ray is perpendicular to the IR</w:t>
      </w:r>
    </w:p>
    <w:p w14:paraId="1DA6687C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structures that are in the light field are included in the radiation field</w:t>
      </w:r>
    </w:p>
    <w:p w14:paraId="14030D87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</w:t>
      </w:r>
    </w:p>
    <w:p w14:paraId="542ABB86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1,2</w:t>
      </w:r>
    </w:p>
    <w:p w14:paraId="0668E876" w14:textId="578787A0" w:rsidR="00CE30F5" w:rsidRPr="001A4D8B" w:rsidRDefault="001A4D8B" w:rsidP="008E5515">
      <w:pPr>
        <w:pStyle w:val="AnswerStyle"/>
        <w:numPr>
          <w:ilvl w:val="0"/>
          <w:numId w:val="38"/>
        </w:numPr>
        <w:rPr>
          <w:color w:val="FF0000"/>
        </w:rPr>
      </w:pPr>
      <w:r w:rsidRPr="001A4D8B">
        <w:rPr>
          <w:color w:val="FF0000"/>
        </w:rPr>
        <w:t>1,2,4* Papp</w:t>
      </w:r>
      <w:r w:rsidR="00CE30F5" w:rsidRPr="001A4D8B">
        <w:rPr>
          <w:color w:val="FF0000"/>
        </w:rPr>
        <w:t xml:space="preserve"> p</w:t>
      </w:r>
      <w:r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105</w:t>
      </w:r>
    </w:p>
    <w:p w14:paraId="01AAB61C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All of the above</w:t>
      </w:r>
    </w:p>
    <w:p w14:paraId="0D190F57" w14:textId="77777777" w:rsidR="00CE30F5" w:rsidRPr="00182838" w:rsidRDefault="00CE30F5" w:rsidP="00CE30F5"/>
    <w:p w14:paraId="156E34CF" w14:textId="28C91828" w:rsidR="00CE30F5" w:rsidRPr="00182838" w:rsidRDefault="00CE30F5" w:rsidP="0010098C">
      <w:pPr>
        <w:pStyle w:val="QuestionStyle"/>
      </w:pPr>
      <w:r w:rsidRPr="00182838">
        <w:t>Lead aprons, gloves and shields should be inspected periodically. When using fluoroscopy to test lead apparel, the cracks would appear _______ on the monitor.</w:t>
      </w:r>
    </w:p>
    <w:p w14:paraId="7248F9CB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 xml:space="preserve">As dark areas </w:t>
      </w:r>
    </w:p>
    <w:p w14:paraId="74A3DBED" w14:textId="45B08DAC" w:rsidR="00CE30F5" w:rsidRPr="001A4D8B" w:rsidRDefault="00CE30F5" w:rsidP="008E5515">
      <w:pPr>
        <w:pStyle w:val="AnswerStyle"/>
        <w:numPr>
          <w:ilvl w:val="0"/>
          <w:numId w:val="39"/>
        </w:numPr>
        <w:rPr>
          <w:color w:val="FF0000"/>
        </w:rPr>
      </w:pPr>
      <w:r w:rsidRPr="001A4D8B">
        <w:rPr>
          <w:color w:val="FF0000"/>
        </w:rPr>
        <w:t>As bright areas*</w:t>
      </w:r>
    </w:p>
    <w:p w14:paraId="4D39049D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Large</w:t>
      </w:r>
    </w:p>
    <w:p w14:paraId="1F72DC12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As fuzzy areas</w:t>
      </w:r>
    </w:p>
    <w:p w14:paraId="14715AA2" w14:textId="77777777" w:rsidR="00CE30F5" w:rsidRPr="00182838" w:rsidRDefault="00CE30F5" w:rsidP="00CE30F5"/>
    <w:p w14:paraId="5BAEC640" w14:textId="77777777" w:rsidR="00CE30F5" w:rsidRPr="00182838" w:rsidRDefault="00CE30F5" w:rsidP="0010098C">
      <w:pPr>
        <w:pStyle w:val="QuestionStyle"/>
      </w:pPr>
      <w:r w:rsidRPr="00182838">
        <w:t>According to the SC 35, the minimum lead equivalent for protective gloves is _______ and for gonadal shielding is _________.</w:t>
      </w:r>
    </w:p>
    <w:p w14:paraId="090AFD00" w14:textId="447CCE8E" w:rsidR="00CE30F5" w:rsidRPr="001A4D8B" w:rsidRDefault="00923619" w:rsidP="008E5515">
      <w:pPr>
        <w:pStyle w:val="AnswerStyle"/>
        <w:numPr>
          <w:ilvl w:val="0"/>
          <w:numId w:val="40"/>
        </w:numPr>
        <w:rPr>
          <w:color w:val="FF0000"/>
        </w:rPr>
      </w:pPr>
      <w:r w:rsidRPr="001A4D8B">
        <w:rPr>
          <w:color w:val="FF0000"/>
        </w:rPr>
        <w:t>0.25 mm; 0.25 mm</w:t>
      </w:r>
      <w:r w:rsidR="001A4D8B" w:rsidRPr="001A4D8B">
        <w:rPr>
          <w:color w:val="FF0000"/>
        </w:rPr>
        <w:t>* SC</w:t>
      </w:r>
      <w:r w:rsidR="00CE30F5" w:rsidRPr="001A4D8B">
        <w:rPr>
          <w:color w:val="FF0000"/>
        </w:rPr>
        <w:t xml:space="preserve">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35</w:t>
      </w:r>
    </w:p>
    <w:p w14:paraId="05989F67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0.35 mm; 0.5 mm</w:t>
      </w:r>
    </w:p>
    <w:p w14:paraId="4B27E0F3" w14:textId="1EFBFE29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0.5 mm; 0.35</w:t>
      </w:r>
      <w:r w:rsidR="00923619">
        <w:t xml:space="preserve"> </w:t>
      </w:r>
      <w:r w:rsidRPr="00182838">
        <w:t>mm</w:t>
      </w:r>
    </w:p>
    <w:p w14:paraId="53ED9C66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0.25 mm; 0.5 mm</w:t>
      </w:r>
    </w:p>
    <w:p w14:paraId="5D95D1E4" w14:textId="77777777" w:rsidR="00CE30F5" w:rsidRPr="00182838" w:rsidRDefault="00CE30F5" w:rsidP="00CE30F5"/>
    <w:p w14:paraId="2A405290" w14:textId="77777777" w:rsidR="00CE30F5" w:rsidRPr="00182838" w:rsidRDefault="00CE30F5" w:rsidP="0010098C">
      <w:pPr>
        <w:pStyle w:val="QuestionStyle"/>
      </w:pPr>
      <w:r w:rsidRPr="00182838">
        <w:t>What does the linearity test determine?</w:t>
      </w:r>
    </w:p>
    <w:p w14:paraId="65DCB0EA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A generator must be repeatable with reasonable limits every time you change technique and then come back to the same kVp, mA and exposure time</w:t>
      </w:r>
    </w:p>
    <w:p w14:paraId="5E7BDE4B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Measurements made under the phantom are more sensitive to changes in the kVp than those made in the air</w:t>
      </w:r>
    </w:p>
    <w:p w14:paraId="510BCE05" w14:textId="42445FD4" w:rsidR="00CE30F5" w:rsidRPr="001A4D8B" w:rsidRDefault="00CE30F5" w:rsidP="008E5515">
      <w:pPr>
        <w:pStyle w:val="AnswerStyle"/>
        <w:numPr>
          <w:ilvl w:val="0"/>
          <w:numId w:val="41"/>
        </w:numPr>
        <w:rPr>
          <w:color w:val="FF0000"/>
        </w:rPr>
      </w:pPr>
      <w:r w:rsidRPr="001A4D8B">
        <w:rPr>
          <w:color w:val="FF0000"/>
        </w:rPr>
        <w:t xml:space="preserve">The output of the </w:t>
      </w:r>
      <w:r w:rsidR="00333A12">
        <w:rPr>
          <w:color w:val="FF0000"/>
        </w:rPr>
        <w:t>X-ray</w:t>
      </w:r>
      <w:r w:rsidRPr="001A4D8B">
        <w:rPr>
          <w:color w:val="FF0000"/>
        </w:rPr>
        <w:t xml:space="preserve"> tube using mR/mAs for various mA and timer</w:t>
      </w:r>
      <w:r w:rsidR="001A4D8B">
        <w:rPr>
          <w:color w:val="FF0000"/>
        </w:rPr>
        <w:t xml:space="preserve"> station combinations* </w:t>
      </w:r>
      <w:r w:rsidR="001A4D8B" w:rsidRPr="001A4D8B">
        <w:rPr>
          <w:color w:val="FF0000"/>
        </w:rPr>
        <w:t xml:space="preserve">Papp </w:t>
      </w:r>
      <w:r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103</w:t>
      </w:r>
    </w:p>
    <w:p w14:paraId="4CEB6970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Radiographs are made with extremely low energy radiation</w:t>
      </w:r>
    </w:p>
    <w:p w14:paraId="7E38BC6F" w14:textId="77777777" w:rsidR="00CE30F5" w:rsidRPr="00182838" w:rsidRDefault="00CE30F5" w:rsidP="00CE30F5"/>
    <w:p w14:paraId="61A1EADA" w14:textId="55CE4BF6" w:rsidR="00CE30F5" w:rsidRPr="00182838" w:rsidRDefault="00CE30F5" w:rsidP="0010098C">
      <w:pPr>
        <w:pStyle w:val="QuestionStyle"/>
      </w:pPr>
      <w:r w:rsidRPr="00182838">
        <w:t xml:space="preserve">What is the outcome if the reproducibility results between consecutive measurements </w:t>
      </w:r>
      <w:r w:rsidR="00923619">
        <w:t>are</w:t>
      </w:r>
      <w:r w:rsidRPr="00182838">
        <w:t xml:space="preserve"> above 20%?</w:t>
      </w:r>
    </w:p>
    <w:p w14:paraId="0956FAF9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density</w:t>
      </w:r>
    </w:p>
    <w:p w14:paraId="68E6D615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contrast</w:t>
      </w:r>
    </w:p>
    <w:p w14:paraId="7AAFC33C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No change, this is within the acceptable limit</w:t>
      </w:r>
    </w:p>
    <w:p w14:paraId="43E1CC4F" w14:textId="125E785F" w:rsidR="00CE30F5" w:rsidRPr="001A4D8B" w:rsidRDefault="00923619" w:rsidP="008E5515">
      <w:pPr>
        <w:pStyle w:val="AnswerStyle"/>
        <w:numPr>
          <w:ilvl w:val="0"/>
          <w:numId w:val="42"/>
        </w:numPr>
        <w:rPr>
          <w:color w:val="FF0000"/>
        </w:rPr>
      </w:pPr>
      <w:r w:rsidRPr="001A4D8B">
        <w:rPr>
          <w:color w:val="FF0000"/>
        </w:rPr>
        <w:t>a and b</w:t>
      </w:r>
      <w:r w:rsidR="001A4D8B" w:rsidRPr="001A4D8B">
        <w:rPr>
          <w:color w:val="FF0000"/>
        </w:rPr>
        <w:t xml:space="preserve">* Papp </w:t>
      </w:r>
      <w:r w:rsidR="00CE30F5"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97</w:t>
      </w:r>
    </w:p>
    <w:p w14:paraId="4867C1C0" w14:textId="77777777" w:rsidR="00CE30F5" w:rsidRPr="00182838" w:rsidRDefault="00CE30F5" w:rsidP="00CE30F5"/>
    <w:p w14:paraId="1F03E2D3" w14:textId="77777777" w:rsidR="0088400B" w:rsidRDefault="0088400B">
      <w:pPr>
        <w:spacing w:line="240" w:lineRule="auto"/>
      </w:pPr>
      <w:r>
        <w:br w:type="page"/>
      </w:r>
    </w:p>
    <w:p w14:paraId="4F80AE6D" w14:textId="6E71CE4A" w:rsidR="00CE30F5" w:rsidRPr="00182838" w:rsidRDefault="00CE30F5" w:rsidP="0010098C">
      <w:pPr>
        <w:pStyle w:val="QuestionStyle"/>
      </w:pPr>
      <w:r w:rsidRPr="00182838">
        <w:lastRenderedPageBreak/>
        <w:t>HVL is checked routinely because:</w:t>
      </w:r>
    </w:p>
    <w:p w14:paraId="0AD0ED1A" w14:textId="7B4FAFBF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 xml:space="preserve">Softer </w:t>
      </w:r>
      <w:r w:rsidR="00333A12">
        <w:t>X-ray</w:t>
      </w:r>
      <w:r w:rsidRPr="00182838">
        <w:t>s can damage the equipment</w:t>
      </w:r>
    </w:p>
    <w:p w14:paraId="0C24AC3B" w14:textId="68750855" w:rsidR="00CE30F5" w:rsidRPr="001A4D8B" w:rsidRDefault="00CE30F5" w:rsidP="008E5515">
      <w:pPr>
        <w:pStyle w:val="AnswerStyle"/>
        <w:numPr>
          <w:ilvl w:val="0"/>
          <w:numId w:val="43"/>
        </w:numPr>
        <w:rPr>
          <w:color w:val="FF0000"/>
        </w:rPr>
      </w:pPr>
      <w:r w:rsidRPr="001A4D8B">
        <w:rPr>
          <w:color w:val="FF0000"/>
        </w:rPr>
        <w:t>A decrease</w:t>
      </w:r>
      <w:r w:rsidR="00923619" w:rsidRPr="001A4D8B">
        <w:rPr>
          <w:color w:val="FF0000"/>
        </w:rPr>
        <w:t>d HVL can increase patient dose</w:t>
      </w:r>
      <w:r w:rsidR="001A4D8B" w:rsidRPr="001A4D8B">
        <w:rPr>
          <w:color w:val="FF0000"/>
        </w:rPr>
        <w:t xml:space="preserve">* Papp </w:t>
      </w:r>
      <w:r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98</w:t>
      </w:r>
    </w:p>
    <w:p w14:paraId="75F0063B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An increased half value layer means an increased patient dose</w:t>
      </w:r>
    </w:p>
    <w:p w14:paraId="142C0B7C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The dose to the patient drops dramatically as the half value layer is decreased</w:t>
      </w:r>
    </w:p>
    <w:p w14:paraId="78C145DF" w14:textId="77777777" w:rsidR="00CE30F5" w:rsidRPr="00182838" w:rsidRDefault="00CE30F5" w:rsidP="00CE30F5"/>
    <w:p w14:paraId="29A27433" w14:textId="1A6653AB" w:rsidR="00CE30F5" w:rsidRPr="00182838" w:rsidRDefault="00CE30F5" w:rsidP="0010098C">
      <w:pPr>
        <w:pStyle w:val="QuestionStyle"/>
      </w:pPr>
      <w:r w:rsidRPr="00182838">
        <w:t>What may be a consequence in the clinical setting if kVp accuracy deviates by 15%</w:t>
      </w:r>
      <w:r w:rsidR="00923619">
        <w:t>?</w:t>
      </w:r>
    </w:p>
    <w:p w14:paraId="24B76CC2" w14:textId="5C1CA473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will be a</w:t>
      </w:r>
      <w:r w:rsidR="00923619">
        <w:t xml:space="preserve"> change in the field congruency</w:t>
      </w:r>
    </w:p>
    <w:p w14:paraId="2BD41AFB" w14:textId="63FB1E75" w:rsidR="00CE30F5" w:rsidRPr="001A4D8B" w:rsidRDefault="00CE30F5" w:rsidP="008E5515">
      <w:pPr>
        <w:pStyle w:val="AnswerStyle"/>
        <w:numPr>
          <w:ilvl w:val="0"/>
          <w:numId w:val="44"/>
        </w:numPr>
        <w:rPr>
          <w:color w:val="FF0000"/>
        </w:rPr>
      </w:pPr>
      <w:r w:rsidRPr="001A4D8B">
        <w:rPr>
          <w:color w:val="FF0000"/>
        </w:rPr>
        <w:t xml:space="preserve">There may be </w:t>
      </w:r>
      <w:r w:rsidR="00923619" w:rsidRPr="001A4D8B">
        <w:rPr>
          <w:color w:val="FF0000"/>
        </w:rPr>
        <w:t>a change in the image contrast</w:t>
      </w:r>
      <w:r w:rsidRPr="001A4D8B">
        <w:rPr>
          <w:color w:val="FF0000"/>
        </w:rPr>
        <w:t>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99</w:t>
      </w:r>
    </w:p>
    <w:p w14:paraId="031BD41F" w14:textId="2633B064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</w:t>
      </w:r>
      <w:r w:rsidR="00923619">
        <w:t>ll be no change in patient dose</w:t>
      </w:r>
    </w:p>
    <w:p w14:paraId="5DA560EF" w14:textId="07D35259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No change, this result</w:t>
      </w:r>
      <w:r w:rsidR="00923619">
        <w:t xml:space="preserve"> is within the acceptable limit</w:t>
      </w:r>
    </w:p>
    <w:p w14:paraId="2C848918" w14:textId="77777777" w:rsidR="00CE30F5" w:rsidRPr="00182838" w:rsidRDefault="00CE30F5" w:rsidP="00CE30F5"/>
    <w:p w14:paraId="738C2725" w14:textId="77777777" w:rsidR="00CE30F5" w:rsidRPr="00182838" w:rsidRDefault="00CE30F5" w:rsidP="0010098C">
      <w:pPr>
        <w:pStyle w:val="QuestionStyle"/>
      </w:pPr>
      <w:r w:rsidRPr="00182838">
        <w:t>Performance testing of fluoroscopic systems must include all the following except:</w:t>
      </w:r>
    </w:p>
    <w:p w14:paraId="7C65292B" w14:textId="5CED649E" w:rsidR="00CE30F5" w:rsidRPr="00182838" w:rsidRDefault="00333A12" w:rsidP="008E5515">
      <w:pPr>
        <w:pStyle w:val="AnswerStyle"/>
        <w:numPr>
          <w:ilvl w:val="0"/>
          <w:numId w:val="45"/>
        </w:numPr>
      </w:pPr>
      <w:r>
        <w:t>X-ray</w:t>
      </w:r>
      <w:r w:rsidR="00CE30F5" w:rsidRPr="00182838">
        <w:t xml:space="preserve"> tube housing</w:t>
      </w:r>
    </w:p>
    <w:p w14:paraId="4FE94CDB" w14:textId="1AB21055" w:rsidR="00CE30F5" w:rsidRPr="001A4D8B" w:rsidRDefault="00CE30F5" w:rsidP="008E5515">
      <w:pPr>
        <w:pStyle w:val="AnswerStyle"/>
        <w:numPr>
          <w:ilvl w:val="0"/>
          <w:numId w:val="45"/>
        </w:numPr>
        <w:rPr>
          <w:color w:val="FF0000"/>
        </w:rPr>
      </w:pPr>
      <w:r w:rsidRPr="001A4D8B">
        <w:rPr>
          <w:color w:val="FF0000"/>
        </w:rPr>
        <w:t>Automatic film processor*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128</w:t>
      </w:r>
    </w:p>
    <w:p w14:paraId="44365FAD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Total filtration</w:t>
      </w:r>
    </w:p>
    <w:p w14:paraId="75013BD2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Automatic brightness control</w:t>
      </w:r>
    </w:p>
    <w:p w14:paraId="4B60EE89" w14:textId="77777777" w:rsidR="00CE30F5" w:rsidRPr="00182838" w:rsidRDefault="00CE30F5" w:rsidP="00CE30F5"/>
    <w:p w14:paraId="18B06375" w14:textId="77777777" w:rsidR="00CE30F5" w:rsidRPr="00182838" w:rsidRDefault="00CE30F5" w:rsidP="0010098C">
      <w:pPr>
        <w:pStyle w:val="QuestionStyle"/>
      </w:pPr>
      <w:r w:rsidRPr="00182838">
        <w:t>Which type of test tool may be used to demonstrate pincushion distortion?</w:t>
      </w:r>
    </w:p>
    <w:p w14:paraId="6ADAD4F9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Dosimeter</w:t>
      </w:r>
    </w:p>
    <w:p w14:paraId="68294BAA" w14:textId="370D07DB" w:rsidR="00CE30F5" w:rsidRPr="001A4D8B" w:rsidRDefault="00CE30F5" w:rsidP="008E5515">
      <w:pPr>
        <w:pStyle w:val="AnswerStyle"/>
        <w:numPr>
          <w:ilvl w:val="0"/>
          <w:numId w:val="46"/>
        </w:numPr>
        <w:rPr>
          <w:color w:val="FF0000"/>
        </w:rPr>
      </w:pPr>
      <w:r w:rsidRPr="001A4D8B">
        <w:rPr>
          <w:color w:val="FF0000"/>
        </w:rPr>
        <w:t>Wire mesh tool*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123</w:t>
      </w:r>
    </w:p>
    <w:p w14:paraId="1348B8AA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Ion chamber</w:t>
      </w:r>
    </w:p>
    <w:p w14:paraId="67E1078E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Homogenous phantom</w:t>
      </w:r>
    </w:p>
    <w:p w14:paraId="3EEBBC76" w14:textId="77777777" w:rsidR="00CE30F5" w:rsidRPr="00182838" w:rsidRDefault="00CE30F5" w:rsidP="00CE30F5"/>
    <w:p w14:paraId="74A9C797" w14:textId="77777777" w:rsidR="00CE30F5" w:rsidRPr="00182838" w:rsidRDefault="00CE30F5" w:rsidP="0010098C">
      <w:pPr>
        <w:pStyle w:val="QuestionStyle"/>
      </w:pPr>
      <w:r w:rsidRPr="00182838">
        <w:t>Quality control tests of fluoroscopic systems must be performed:</w:t>
      </w:r>
    </w:p>
    <w:p w14:paraId="2B1ECD33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Daily</w:t>
      </w:r>
    </w:p>
    <w:p w14:paraId="57B2D785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Weekly</w:t>
      </w:r>
    </w:p>
    <w:p w14:paraId="0302F9CA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 xml:space="preserve">Semiannually </w:t>
      </w:r>
    </w:p>
    <w:p w14:paraId="24356026" w14:textId="53804CF5" w:rsidR="00CE30F5" w:rsidRPr="001A4D8B" w:rsidRDefault="00923619" w:rsidP="008E5515">
      <w:pPr>
        <w:pStyle w:val="AnswerStyle"/>
        <w:numPr>
          <w:ilvl w:val="0"/>
          <w:numId w:val="47"/>
        </w:numPr>
        <w:rPr>
          <w:color w:val="FF0000"/>
        </w:rPr>
      </w:pPr>
      <w:r w:rsidRPr="001A4D8B">
        <w:rPr>
          <w:color w:val="FF0000"/>
        </w:rPr>
        <w:t>Annually</w:t>
      </w:r>
      <w:r w:rsidR="00CE30F5"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52</w:t>
      </w:r>
    </w:p>
    <w:p w14:paraId="2EB65A44" w14:textId="77777777" w:rsidR="00CE30F5" w:rsidRPr="00182838" w:rsidRDefault="00CE30F5" w:rsidP="00CE30F5"/>
    <w:p w14:paraId="24B19F9F" w14:textId="452C3A33" w:rsidR="00CE30F5" w:rsidRPr="00182838" w:rsidRDefault="00CE30F5" w:rsidP="0010098C">
      <w:pPr>
        <w:pStyle w:val="QuestionStyle"/>
      </w:pPr>
      <w:r w:rsidRPr="00182838">
        <w:t>At any combination of tube potential and current, fluoroscopic equipment with an automatic brightness control should not produce an air kerma rate exceeding ________</w:t>
      </w:r>
      <w:r w:rsidR="00923619">
        <w:t xml:space="preserve"> </w:t>
      </w:r>
      <w:r w:rsidRPr="00182838">
        <w:t>mGy/min</w:t>
      </w:r>
    </w:p>
    <w:p w14:paraId="7A1D8B36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20</w:t>
      </w:r>
    </w:p>
    <w:p w14:paraId="5A72940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50</w:t>
      </w:r>
    </w:p>
    <w:p w14:paraId="78A66CE5" w14:textId="549F7E0B" w:rsidR="00CE30F5" w:rsidRPr="00182838" w:rsidRDefault="00923619" w:rsidP="008E5515">
      <w:pPr>
        <w:pStyle w:val="AnswerStyle"/>
        <w:numPr>
          <w:ilvl w:val="0"/>
          <w:numId w:val="48"/>
        </w:numPr>
      </w:pPr>
      <w:r w:rsidRPr="001A4D8B">
        <w:rPr>
          <w:color w:val="FF0000"/>
        </w:rPr>
        <w:t>100</w:t>
      </w:r>
      <w:r w:rsidR="00CE30F5" w:rsidRPr="001A4D8B">
        <w:rPr>
          <w:color w:val="FF0000"/>
        </w:rPr>
        <w:t>* SC 35 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54 Y20</w:t>
      </w:r>
      <w:r w:rsidR="00CE30F5" w:rsidRPr="00182838">
        <w:tab/>
      </w:r>
      <w:r w:rsidR="00CE30F5" w:rsidRPr="00182838">
        <w:tab/>
      </w:r>
      <w:r w:rsidR="00CE30F5" w:rsidRPr="00182838">
        <w:tab/>
      </w:r>
    </w:p>
    <w:p w14:paraId="23AC738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150</w:t>
      </w:r>
    </w:p>
    <w:p w14:paraId="29D97A22" w14:textId="77777777" w:rsidR="00CE30F5" w:rsidRPr="00182838" w:rsidRDefault="00CE30F5" w:rsidP="00CE30F5"/>
    <w:p w14:paraId="63B405DE" w14:textId="77777777" w:rsidR="0088400B" w:rsidRDefault="0088400B">
      <w:pPr>
        <w:spacing w:line="240" w:lineRule="auto"/>
      </w:pPr>
      <w:r>
        <w:br w:type="page"/>
      </w:r>
    </w:p>
    <w:p w14:paraId="172F2DA4" w14:textId="73216887" w:rsidR="00CE30F5" w:rsidRPr="00182838" w:rsidRDefault="00923619" w:rsidP="0010098C">
      <w:pPr>
        <w:pStyle w:val="QuestionStyle"/>
      </w:pPr>
      <w:r>
        <w:lastRenderedPageBreak/>
        <w:t>Automatic</w:t>
      </w:r>
      <w:r w:rsidR="00CE30F5" w:rsidRPr="00182838">
        <w:t xml:space="preserve"> Brightness Control works by:</w:t>
      </w:r>
    </w:p>
    <w:p w14:paraId="1C0DC342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Variable kVp, constant tube current</w:t>
      </w:r>
    </w:p>
    <w:p w14:paraId="57088B86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variable tube current</w:t>
      </w:r>
    </w:p>
    <w:p w14:paraId="7DDD77A1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constant tube current</w:t>
      </w:r>
    </w:p>
    <w:p w14:paraId="34436788" w14:textId="4B28E1CA" w:rsidR="00CE30F5" w:rsidRPr="001A4D8B" w:rsidRDefault="00CE30F5" w:rsidP="008E5515">
      <w:pPr>
        <w:pStyle w:val="AnswerStyle"/>
        <w:numPr>
          <w:ilvl w:val="0"/>
          <w:numId w:val="49"/>
        </w:numPr>
        <w:rPr>
          <w:color w:val="FF0000"/>
        </w:rPr>
      </w:pPr>
      <w:r w:rsidRPr="001A4D8B">
        <w:rPr>
          <w:color w:val="FF0000"/>
        </w:rPr>
        <w:t>Vari</w:t>
      </w:r>
      <w:r w:rsidR="00923619" w:rsidRPr="001A4D8B">
        <w:rPr>
          <w:color w:val="FF0000"/>
        </w:rPr>
        <w:t>able kVp, variable tube current</w:t>
      </w:r>
      <w:r w:rsidRPr="001A4D8B">
        <w:rPr>
          <w:color w:val="FF0000"/>
        </w:rPr>
        <w:t>* Papp p</w:t>
      </w:r>
      <w:r w:rsidR="001A4D8B" w:rsidRPr="001A4D8B">
        <w:rPr>
          <w:color w:val="FF0000"/>
        </w:rPr>
        <w:t>.</w:t>
      </w:r>
      <w:r w:rsidRPr="001A4D8B">
        <w:rPr>
          <w:color w:val="FF0000"/>
        </w:rPr>
        <w:t xml:space="preserve"> 123</w:t>
      </w:r>
    </w:p>
    <w:p w14:paraId="18E7929E" w14:textId="77777777" w:rsidR="00CE30F5" w:rsidRPr="00182838" w:rsidRDefault="00CE30F5" w:rsidP="00CE30F5"/>
    <w:p w14:paraId="06F07272" w14:textId="77777777" w:rsidR="00CE30F5" w:rsidRPr="00182838" w:rsidRDefault="00CE30F5" w:rsidP="0010098C">
      <w:pPr>
        <w:pStyle w:val="QuestionStyle"/>
      </w:pPr>
      <w:r w:rsidRPr="00182838">
        <w:t>Automatic Gain Control works by:</w:t>
      </w:r>
    </w:p>
    <w:p w14:paraId="66679DB4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variable tube current</w:t>
      </w:r>
    </w:p>
    <w:p w14:paraId="3019F675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constant tube current</w:t>
      </w:r>
    </w:p>
    <w:p w14:paraId="6F10A7D7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Variable kVp, variable tube current</w:t>
      </w:r>
    </w:p>
    <w:p w14:paraId="6D03CBED" w14:textId="529666B9" w:rsidR="00CE30F5" w:rsidRPr="001A4D8B" w:rsidRDefault="00923619" w:rsidP="008E5515">
      <w:pPr>
        <w:pStyle w:val="AnswerStyle"/>
        <w:numPr>
          <w:ilvl w:val="0"/>
          <w:numId w:val="50"/>
        </w:numPr>
        <w:rPr>
          <w:color w:val="FF0000"/>
        </w:rPr>
      </w:pPr>
      <w:r w:rsidRPr="001A4D8B">
        <w:rPr>
          <w:color w:val="FF0000"/>
        </w:rPr>
        <w:t>None of the above</w:t>
      </w:r>
      <w:r w:rsidR="001A4D8B" w:rsidRPr="001A4D8B">
        <w:rPr>
          <w:color w:val="FF0000"/>
        </w:rPr>
        <w:t xml:space="preserve">* Papp </w:t>
      </w:r>
      <w:r w:rsidR="00CE30F5" w:rsidRPr="001A4D8B">
        <w:rPr>
          <w:color w:val="FF0000"/>
        </w:rPr>
        <w:t>p</w:t>
      </w:r>
      <w:r w:rsidR="001A4D8B" w:rsidRPr="001A4D8B">
        <w:rPr>
          <w:color w:val="FF0000"/>
        </w:rPr>
        <w:t>.</w:t>
      </w:r>
      <w:r w:rsidR="00CE30F5" w:rsidRPr="001A4D8B">
        <w:rPr>
          <w:color w:val="FF0000"/>
        </w:rPr>
        <w:t xml:space="preserve"> 122</w:t>
      </w:r>
    </w:p>
    <w:p w14:paraId="45B347CC" w14:textId="77777777" w:rsidR="00CE30F5" w:rsidRPr="00182838" w:rsidRDefault="00CE30F5" w:rsidP="00CE30F5"/>
    <w:p w14:paraId="09D62AF7" w14:textId="77777777" w:rsidR="00CE30F5" w:rsidRPr="00182838" w:rsidRDefault="00CE30F5" w:rsidP="0010098C">
      <w:pPr>
        <w:pStyle w:val="QuestionStyle"/>
      </w:pPr>
      <w:r w:rsidRPr="00182838">
        <w:t>Technologist responsibilities in bone mineral density include quality control through:</w:t>
      </w:r>
    </w:p>
    <w:p w14:paraId="07E1EA2A" w14:textId="77777777" w:rsidR="00CE30F5" w:rsidRPr="001A4D8B" w:rsidRDefault="00CE30F5" w:rsidP="008E5515">
      <w:pPr>
        <w:pStyle w:val="AnswerStyle"/>
        <w:numPr>
          <w:ilvl w:val="0"/>
          <w:numId w:val="51"/>
        </w:numPr>
        <w:rPr>
          <w:color w:val="FF0000"/>
        </w:rPr>
      </w:pPr>
      <w:r w:rsidRPr="001A4D8B">
        <w:rPr>
          <w:color w:val="FF0000"/>
        </w:rPr>
        <w:t>Daily phantom scans*</w:t>
      </w:r>
    </w:p>
    <w:p w14:paraId="00E105FC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Generator testing</w:t>
      </w:r>
    </w:p>
    <w:p w14:paraId="53AF34EA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Daily dose calibrations</w:t>
      </w:r>
    </w:p>
    <w:p w14:paraId="038DE0D6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All of the above</w:t>
      </w:r>
    </w:p>
    <w:p w14:paraId="5CCECA6A" w14:textId="77777777" w:rsidR="0010098C" w:rsidRDefault="0010098C" w:rsidP="00CE30F5"/>
    <w:p w14:paraId="46843C3A" w14:textId="3D622DDE" w:rsidR="00CE30F5" w:rsidRPr="00182838" w:rsidRDefault="00CE30F5" w:rsidP="00CE30F5">
      <w:pPr>
        <w:pStyle w:val="QuestionStyle"/>
      </w:pPr>
      <w:r w:rsidRPr="00182838">
        <w:t xml:space="preserve">The recommended testing frequency of kVp variance for mammographic </w:t>
      </w:r>
      <w:r w:rsidR="00333A12">
        <w:t>X-ray</w:t>
      </w:r>
      <w:r w:rsidRPr="00182838">
        <w:t xml:space="preserve"> generators is:</w:t>
      </w:r>
    </w:p>
    <w:p w14:paraId="5A0747EC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 xml:space="preserve">Weekly  </w:t>
      </w:r>
    </w:p>
    <w:p w14:paraId="645F142E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Monthly</w:t>
      </w:r>
    </w:p>
    <w:p w14:paraId="2E9614AF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 xml:space="preserve">Semi-annually </w:t>
      </w:r>
      <w:r w:rsidRPr="00182838">
        <w:tab/>
      </w:r>
      <w:r w:rsidRPr="00182838">
        <w:tab/>
      </w:r>
    </w:p>
    <w:p w14:paraId="4EA44D99" w14:textId="7D07C308" w:rsidR="00CE30F5" w:rsidRPr="001A4D8B" w:rsidRDefault="00CE30F5" w:rsidP="008E5515">
      <w:pPr>
        <w:pStyle w:val="AnswerStyle"/>
        <w:numPr>
          <w:ilvl w:val="0"/>
          <w:numId w:val="52"/>
        </w:numPr>
        <w:rPr>
          <w:color w:val="FF0000"/>
        </w:rPr>
      </w:pPr>
      <w:r w:rsidRPr="001A4D8B">
        <w:rPr>
          <w:color w:val="FF0000"/>
        </w:rPr>
        <w:t>Annually*</w:t>
      </w:r>
      <w:r w:rsidR="00923619" w:rsidRPr="001A4D8B">
        <w:rPr>
          <w:color w:val="FF0000"/>
        </w:rPr>
        <w:t xml:space="preserve"> </w:t>
      </w:r>
      <w:r w:rsidRPr="001A4D8B">
        <w:rPr>
          <w:color w:val="FF0000"/>
        </w:rPr>
        <w:t>SC 36 3.6 A1</w:t>
      </w:r>
    </w:p>
    <w:p w14:paraId="1041C020" w14:textId="77777777" w:rsidR="00CE30F5" w:rsidRPr="00182838" w:rsidRDefault="00CE30F5" w:rsidP="00CE30F5"/>
    <w:p w14:paraId="17FEB61C" w14:textId="158E51F8" w:rsidR="00CE30F5" w:rsidRPr="00182838" w:rsidRDefault="00CE30F5" w:rsidP="00CE30F5">
      <w:pPr>
        <w:pStyle w:val="QuestionStyle"/>
      </w:pPr>
      <w:r w:rsidRPr="00182838">
        <w:t xml:space="preserve">The recommended testing frequency of variation for accuracy of exposure time on mammographic </w:t>
      </w:r>
      <w:r w:rsidR="00333A12">
        <w:t>X-ray</w:t>
      </w:r>
      <w:r w:rsidRPr="00182838">
        <w:t xml:space="preserve"> generators is</w:t>
      </w:r>
      <w:r w:rsidR="00923619">
        <w:t>:</w:t>
      </w:r>
      <w:r w:rsidRPr="00182838">
        <w:t xml:space="preserve"> </w:t>
      </w:r>
    </w:p>
    <w:p w14:paraId="219D1CE7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Weekly</w:t>
      </w:r>
    </w:p>
    <w:p w14:paraId="236A7D65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Monthly</w:t>
      </w:r>
    </w:p>
    <w:p w14:paraId="47595D5D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Semi-annually</w:t>
      </w:r>
      <w:r w:rsidRPr="00182838">
        <w:tab/>
      </w:r>
      <w:r w:rsidRPr="00182838">
        <w:tab/>
      </w:r>
      <w:r w:rsidRPr="00182838">
        <w:tab/>
      </w:r>
    </w:p>
    <w:p w14:paraId="4A5F922D" w14:textId="77777777" w:rsidR="00CE30F5" w:rsidRPr="001A4D8B" w:rsidRDefault="00CE30F5" w:rsidP="008E5515">
      <w:pPr>
        <w:pStyle w:val="AnswerStyle"/>
        <w:numPr>
          <w:ilvl w:val="0"/>
          <w:numId w:val="53"/>
        </w:numPr>
        <w:rPr>
          <w:color w:val="FF0000"/>
        </w:rPr>
      </w:pPr>
      <w:r w:rsidRPr="001A4D8B">
        <w:rPr>
          <w:color w:val="FF0000"/>
        </w:rPr>
        <w:t>Annually* SC 36 3.6 A8</w:t>
      </w:r>
    </w:p>
    <w:p w14:paraId="4F779692" w14:textId="77777777" w:rsidR="00CE30F5" w:rsidRPr="00182838" w:rsidRDefault="00CE30F5" w:rsidP="00CE30F5"/>
    <w:p w14:paraId="3AAE3782" w14:textId="425D710F" w:rsidR="00CE30F5" w:rsidRPr="00182838" w:rsidRDefault="00CE30F5" w:rsidP="00CE30F5">
      <w:pPr>
        <w:pStyle w:val="QuestionStyle"/>
      </w:pPr>
      <w:r w:rsidRPr="00182838">
        <w:t>In mammography, retake analysis is performed:</w:t>
      </w:r>
    </w:p>
    <w:p w14:paraId="4894571C" w14:textId="77777777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Daily</w:t>
      </w:r>
    </w:p>
    <w:p w14:paraId="7DDEA1B0" w14:textId="77777777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Weekly</w:t>
      </w:r>
      <w:r w:rsidRPr="00182838">
        <w:tab/>
      </w:r>
      <w:r w:rsidRPr="00182838">
        <w:tab/>
      </w:r>
      <w:r w:rsidRPr="00182838">
        <w:tab/>
      </w:r>
      <w:r w:rsidRPr="00182838">
        <w:tab/>
      </w:r>
    </w:p>
    <w:p w14:paraId="60EDD8F1" w14:textId="6AF50748" w:rsidR="00CE30F5" w:rsidRPr="001A4D8B" w:rsidRDefault="00CE30F5" w:rsidP="008E5515">
      <w:pPr>
        <w:pStyle w:val="AnswerStyle"/>
        <w:numPr>
          <w:ilvl w:val="0"/>
          <w:numId w:val="54"/>
        </w:numPr>
        <w:rPr>
          <w:color w:val="FF0000"/>
        </w:rPr>
      </w:pPr>
      <w:r w:rsidRPr="001A4D8B">
        <w:rPr>
          <w:color w:val="FF0000"/>
        </w:rPr>
        <w:t xml:space="preserve">Monthly* </w:t>
      </w:r>
    </w:p>
    <w:p w14:paraId="1FA88712" w14:textId="552550F0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Semi</w:t>
      </w:r>
      <w:r w:rsidR="00923619">
        <w:t>-</w:t>
      </w:r>
      <w:r w:rsidRPr="00182838">
        <w:t>annually</w:t>
      </w:r>
    </w:p>
    <w:p w14:paraId="1F527823" w14:textId="77777777" w:rsidR="00CE30F5" w:rsidRPr="00182838" w:rsidRDefault="00CE30F5" w:rsidP="00CE30F5"/>
    <w:p w14:paraId="3F37D641" w14:textId="77777777" w:rsidR="0088400B" w:rsidRDefault="0088400B">
      <w:pPr>
        <w:spacing w:line="240" w:lineRule="auto"/>
      </w:pPr>
      <w:r>
        <w:br w:type="page"/>
      </w:r>
    </w:p>
    <w:p w14:paraId="39D78BD7" w14:textId="0C51F52F" w:rsidR="00CE30F5" w:rsidRPr="00182838" w:rsidRDefault="00CE30F5" w:rsidP="0010098C">
      <w:pPr>
        <w:pStyle w:val="QuestionStyle"/>
      </w:pPr>
      <w:r w:rsidRPr="00182838">
        <w:lastRenderedPageBreak/>
        <w:t>Quality control testing on mammography equipment is performed by:</w:t>
      </w:r>
    </w:p>
    <w:p w14:paraId="6AB253F0" w14:textId="77777777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Technologists</w:t>
      </w:r>
    </w:p>
    <w:p w14:paraId="564B1B04" w14:textId="77777777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QC technologist</w:t>
      </w:r>
    </w:p>
    <w:p w14:paraId="1A5859D2" w14:textId="77777777" w:rsidR="00CE30F5" w:rsidRPr="001A4D8B" w:rsidRDefault="00CE30F5" w:rsidP="008E5515">
      <w:pPr>
        <w:pStyle w:val="AnswerStyle"/>
        <w:numPr>
          <w:ilvl w:val="0"/>
          <w:numId w:val="55"/>
        </w:numPr>
        <w:rPr>
          <w:color w:val="FF0000"/>
        </w:rPr>
      </w:pPr>
      <w:r w:rsidRPr="001A4D8B">
        <w:rPr>
          <w:color w:val="FF0000"/>
        </w:rPr>
        <w:t>Medical physicist*</w:t>
      </w:r>
    </w:p>
    <w:p w14:paraId="5D64DA6D" w14:textId="3498F631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All of the above</w:t>
      </w:r>
    </w:p>
    <w:p w14:paraId="011C7EBD" w14:textId="77777777" w:rsidR="00CE30F5" w:rsidRPr="00182838" w:rsidRDefault="00CE30F5" w:rsidP="00CE30F5"/>
    <w:p w14:paraId="3D36C4CB" w14:textId="312B3E46" w:rsidR="00CE30F5" w:rsidRPr="00182838" w:rsidRDefault="00CE30F5" w:rsidP="0010098C">
      <w:pPr>
        <w:pStyle w:val="QuestionStyle"/>
      </w:pPr>
      <w:r w:rsidRPr="00182838">
        <w:t>Which of the following is found inside the image receptor used for a CR system?</w:t>
      </w:r>
    </w:p>
    <w:p w14:paraId="7928790F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Intensifying screen</w:t>
      </w:r>
    </w:p>
    <w:p w14:paraId="20B92D89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Duplitized film</w:t>
      </w:r>
    </w:p>
    <w:p w14:paraId="7B14A89F" w14:textId="68F268FD" w:rsidR="00CE30F5" w:rsidRPr="001A4D8B" w:rsidRDefault="001A4D8B" w:rsidP="008E5515">
      <w:pPr>
        <w:pStyle w:val="AnswerStyle"/>
        <w:numPr>
          <w:ilvl w:val="0"/>
          <w:numId w:val="56"/>
        </w:numPr>
        <w:rPr>
          <w:color w:val="FF0000"/>
        </w:rPr>
      </w:pPr>
      <w:r w:rsidRPr="001A4D8B">
        <w:rPr>
          <w:color w:val="FF0000"/>
        </w:rPr>
        <w:t>Imaging plate* Papp pp. 140–</w:t>
      </w:r>
      <w:r w:rsidR="00CE30F5" w:rsidRPr="001A4D8B">
        <w:rPr>
          <w:color w:val="FF0000"/>
        </w:rPr>
        <w:t>141</w:t>
      </w:r>
    </w:p>
    <w:p w14:paraId="6295E361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All of the above</w:t>
      </w:r>
    </w:p>
    <w:p w14:paraId="766D4FB9" w14:textId="77777777" w:rsidR="00CE30F5" w:rsidRPr="00182838" w:rsidRDefault="00CE30F5" w:rsidP="00CE30F5"/>
    <w:p w14:paraId="4A7171D6" w14:textId="77777777" w:rsidR="00CE30F5" w:rsidRPr="00182838" w:rsidRDefault="00CE30F5" w:rsidP="0010098C">
      <w:pPr>
        <w:pStyle w:val="QuestionStyle"/>
      </w:pPr>
      <w:r w:rsidRPr="00182838">
        <w:t>Which of the following is an advantage of CR versus film/screen radiography?</w:t>
      </w:r>
    </w:p>
    <w:p w14:paraId="7D28EFBC" w14:textId="77777777" w:rsidR="00CE30F5" w:rsidRPr="00182838" w:rsidRDefault="00CE30F5" w:rsidP="008E5515">
      <w:pPr>
        <w:pStyle w:val="AnswerStyle"/>
      </w:pPr>
      <w:r w:rsidRPr="00182838">
        <w:t>Lower patient dose</w:t>
      </w:r>
    </w:p>
    <w:p w14:paraId="26820D10" w14:textId="77777777" w:rsidR="00CE30F5" w:rsidRPr="00182838" w:rsidRDefault="00CE30F5" w:rsidP="008E5515">
      <w:pPr>
        <w:pStyle w:val="AnswerStyle"/>
      </w:pPr>
      <w:r w:rsidRPr="00182838">
        <w:t>Higher-contrast resolution</w:t>
      </w:r>
    </w:p>
    <w:p w14:paraId="663BEBC3" w14:textId="77777777" w:rsidR="00CE30F5" w:rsidRPr="00182838" w:rsidRDefault="00CE30F5" w:rsidP="008E5515">
      <w:pPr>
        <w:pStyle w:val="AnswerStyle"/>
      </w:pPr>
      <w:r w:rsidRPr="00182838">
        <w:t>Edge enhancement</w:t>
      </w:r>
    </w:p>
    <w:p w14:paraId="23D08696" w14:textId="26A812D8" w:rsidR="00CE30F5" w:rsidRPr="001A4D8B" w:rsidRDefault="001A4D8B" w:rsidP="008E5515">
      <w:pPr>
        <w:pStyle w:val="AnswerStyle"/>
        <w:rPr>
          <w:color w:val="FF0000"/>
        </w:rPr>
      </w:pPr>
      <w:r>
        <w:rPr>
          <w:color w:val="FF0000"/>
        </w:rPr>
        <w:t>All of the above*</w:t>
      </w:r>
    </w:p>
    <w:p w14:paraId="11C7EDCE" w14:textId="77777777" w:rsidR="00CE30F5" w:rsidRPr="00182838" w:rsidRDefault="00CE30F5" w:rsidP="00CE30F5"/>
    <w:p w14:paraId="78BAB77D" w14:textId="77777777" w:rsidR="00923619" w:rsidRDefault="00CE30F5" w:rsidP="0010098C">
      <w:pPr>
        <w:pStyle w:val="QuestionStyle"/>
      </w:pPr>
      <w:r w:rsidRPr="00182838">
        <w:t>Which of the followin</w:t>
      </w:r>
      <w:r w:rsidR="00923619">
        <w:t>g are components of a CR system?</w:t>
      </w:r>
      <w:r w:rsidRPr="00182838">
        <w:t xml:space="preserve"> </w:t>
      </w:r>
    </w:p>
    <w:p w14:paraId="0303355C" w14:textId="74429059" w:rsidR="00923619" w:rsidRDefault="00923619" w:rsidP="00923619">
      <w:pPr>
        <w:pStyle w:val="QuestionStyle"/>
        <w:numPr>
          <w:ilvl w:val="1"/>
          <w:numId w:val="1"/>
        </w:numPr>
        <w:spacing w:after="0"/>
      </w:pPr>
      <w:r w:rsidRPr="00182838">
        <w:t>Image receptors</w:t>
      </w:r>
    </w:p>
    <w:p w14:paraId="442ACCB6" w14:textId="3515D50A" w:rsidR="00923619" w:rsidRDefault="00923619" w:rsidP="00923619">
      <w:pPr>
        <w:pStyle w:val="QuestionStyle"/>
        <w:numPr>
          <w:ilvl w:val="1"/>
          <w:numId w:val="1"/>
        </w:numPr>
        <w:spacing w:after="0"/>
      </w:pPr>
      <w:r>
        <w:t>Reader unit</w:t>
      </w:r>
    </w:p>
    <w:p w14:paraId="3DFAABFD" w14:textId="47D6A6CB" w:rsidR="00CE30F5" w:rsidRPr="00182838" w:rsidRDefault="00923619" w:rsidP="00923619">
      <w:pPr>
        <w:pStyle w:val="QuestionStyle"/>
        <w:numPr>
          <w:ilvl w:val="1"/>
          <w:numId w:val="1"/>
        </w:numPr>
        <w:spacing w:after="0"/>
      </w:pPr>
      <w:r>
        <w:t>Workstation</w:t>
      </w:r>
    </w:p>
    <w:p w14:paraId="54A4CC92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3</w:t>
      </w:r>
    </w:p>
    <w:p w14:paraId="5148D7B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2 and 3</w:t>
      </w:r>
    </w:p>
    <w:p w14:paraId="7287E5FC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2</w:t>
      </w:r>
    </w:p>
    <w:p w14:paraId="628EED5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1, 2 and 3</w:t>
      </w:r>
    </w:p>
    <w:p w14:paraId="2033A83A" w14:textId="77777777" w:rsidR="00CE30F5" w:rsidRPr="00182838" w:rsidRDefault="00CE30F5" w:rsidP="00CE30F5"/>
    <w:p w14:paraId="78C98472" w14:textId="77777777" w:rsidR="00CE30F5" w:rsidRPr="00182838" w:rsidRDefault="00CE30F5" w:rsidP="0010098C">
      <w:pPr>
        <w:pStyle w:val="QuestionStyle"/>
      </w:pPr>
      <w:r w:rsidRPr="00182838">
        <w:t>Which of the following artifacts occurs as a result of patient motion during an exposure?</w:t>
      </w:r>
    </w:p>
    <w:p w14:paraId="65EAFF46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processing artifact</w:t>
      </w:r>
    </w:p>
    <w:p w14:paraId="035015FF" w14:textId="537EC08A" w:rsidR="00CE30F5" w:rsidRPr="00E709A3" w:rsidRDefault="00923619" w:rsidP="008E5515">
      <w:pPr>
        <w:pStyle w:val="AnswerStyle"/>
        <w:numPr>
          <w:ilvl w:val="0"/>
          <w:numId w:val="59"/>
        </w:numPr>
        <w:rPr>
          <w:color w:val="FF0000"/>
        </w:rPr>
      </w:pPr>
      <w:r w:rsidRPr="00E709A3">
        <w:rPr>
          <w:color w:val="FF0000"/>
        </w:rPr>
        <w:t>An exposure artifact</w:t>
      </w:r>
      <w:r w:rsidR="00CE30F5" w:rsidRPr="00E709A3">
        <w:rPr>
          <w:color w:val="FF0000"/>
        </w:rPr>
        <w:t>*</w:t>
      </w:r>
    </w:p>
    <w:p w14:paraId="32688AE4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handling artifact</w:t>
      </w:r>
    </w:p>
    <w:p w14:paraId="6FA50998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No artifact</w:t>
      </w:r>
    </w:p>
    <w:p w14:paraId="296E08FA" w14:textId="77777777" w:rsidR="00CE30F5" w:rsidRPr="00182838" w:rsidRDefault="00CE30F5" w:rsidP="00CE30F5"/>
    <w:p w14:paraId="7D5B22ED" w14:textId="77777777" w:rsidR="00CE30F5" w:rsidRPr="00182838" w:rsidRDefault="00CE30F5" w:rsidP="0010098C">
      <w:pPr>
        <w:pStyle w:val="QuestionStyle"/>
      </w:pPr>
      <w:r w:rsidRPr="00182838">
        <w:t>In departments with a quality management program in place, the greatest number of repeats is due to which of the following?</w:t>
      </w:r>
    </w:p>
    <w:p w14:paraId="2C57E293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Equipment problems</w:t>
      </w:r>
    </w:p>
    <w:p w14:paraId="429BDA46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Image fog</w:t>
      </w:r>
    </w:p>
    <w:p w14:paraId="70118419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Patient motion</w:t>
      </w:r>
    </w:p>
    <w:p w14:paraId="6B0596A9" w14:textId="411F5D31" w:rsidR="00CE30F5" w:rsidRPr="00E709A3" w:rsidRDefault="00923619" w:rsidP="008E5515">
      <w:pPr>
        <w:pStyle w:val="AnswerStyle"/>
        <w:numPr>
          <w:ilvl w:val="0"/>
          <w:numId w:val="60"/>
        </w:numPr>
        <w:rPr>
          <w:color w:val="FF0000"/>
        </w:rPr>
      </w:pPr>
      <w:r w:rsidRPr="00E709A3">
        <w:rPr>
          <w:color w:val="FF0000"/>
        </w:rPr>
        <w:t>Positioning error</w:t>
      </w:r>
      <w:r w:rsidR="00E709A3" w:rsidRPr="00E709A3">
        <w:rPr>
          <w:color w:val="FF0000"/>
        </w:rPr>
        <w:t>* Papp p.</w:t>
      </w:r>
      <w:r w:rsidR="00CE30F5" w:rsidRPr="00E709A3">
        <w:rPr>
          <w:color w:val="FF0000"/>
        </w:rPr>
        <w:t xml:space="preserve"> 178</w:t>
      </w:r>
    </w:p>
    <w:p w14:paraId="5071BAAB" w14:textId="77777777" w:rsidR="00CE30F5" w:rsidRPr="00182838" w:rsidRDefault="00CE30F5" w:rsidP="00CE30F5"/>
    <w:p w14:paraId="518F6073" w14:textId="77777777" w:rsidR="0088400B" w:rsidRDefault="0088400B">
      <w:pPr>
        <w:spacing w:line="240" w:lineRule="auto"/>
      </w:pPr>
      <w:r>
        <w:br w:type="page"/>
      </w:r>
    </w:p>
    <w:p w14:paraId="361313E7" w14:textId="5C234EB5" w:rsidR="00CE30F5" w:rsidRPr="00182838" w:rsidRDefault="00CE30F5" w:rsidP="0010098C">
      <w:pPr>
        <w:pStyle w:val="QuestionStyle"/>
      </w:pPr>
      <w:r w:rsidRPr="00182838">
        <w:lastRenderedPageBreak/>
        <w:t>Which of the following artifacts can occur in both CR and film/screen radiography?</w:t>
      </w:r>
    </w:p>
    <w:p w14:paraId="14EF6055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Static electricity</w:t>
      </w:r>
    </w:p>
    <w:p w14:paraId="3E4F676F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Wet-pressure sensitization</w:t>
      </w:r>
    </w:p>
    <w:p w14:paraId="073FDCE7" w14:textId="459D4BCF" w:rsidR="00CE30F5" w:rsidRPr="00E709A3" w:rsidRDefault="00923619" w:rsidP="008E5515">
      <w:pPr>
        <w:pStyle w:val="AnswerStyle"/>
        <w:numPr>
          <w:ilvl w:val="0"/>
          <w:numId w:val="61"/>
        </w:numPr>
        <w:rPr>
          <w:color w:val="FF0000"/>
        </w:rPr>
      </w:pPr>
      <w:r w:rsidRPr="00E709A3">
        <w:rPr>
          <w:color w:val="FF0000"/>
        </w:rPr>
        <w:t>Moire pattern</w:t>
      </w:r>
      <w:r w:rsidR="00CE30F5" w:rsidRPr="00E709A3">
        <w:rPr>
          <w:color w:val="FF0000"/>
        </w:rPr>
        <w:t>* Papp p</w:t>
      </w:r>
      <w:r w:rsidR="00E709A3"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184</w:t>
      </w:r>
    </w:p>
    <w:p w14:paraId="380A39A6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Water spots</w:t>
      </w:r>
    </w:p>
    <w:p w14:paraId="7B5263D4" w14:textId="77777777" w:rsidR="00CE30F5" w:rsidRPr="00182838" w:rsidRDefault="00CE30F5" w:rsidP="00CE30F5"/>
    <w:p w14:paraId="22CCA3A5" w14:textId="5C5B3954" w:rsidR="00CE30F5" w:rsidRPr="00182838" w:rsidRDefault="00CE30F5" w:rsidP="008E5515">
      <w:pPr>
        <w:pStyle w:val="QuestionStyle"/>
      </w:pPr>
      <w:r w:rsidRPr="00182838">
        <w:t>If a department performs 1</w:t>
      </w:r>
      <w:r w:rsidR="00923619">
        <w:t>,</w:t>
      </w:r>
      <w:r w:rsidRPr="00182838">
        <w:t>853 v</w:t>
      </w:r>
      <w:r w:rsidR="00923619">
        <w:t>iews during a 1-</w:t>
      </w:r>
      <w:r w:rsidRPr="00182838">
        <w:t>month period and 137 are repeated, the department repeat rate is which of the following?</w:t>
      </w:r>
    </w:p>
    <w:p w14:paraId="1FAEAC83" w14:textId="1F5EF234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9.37</w:t>
      </w:r>
      <w:r w:rsidR="00CE30F5" w:rsidRPr="00182838">
        <w:t>%</w:t>
      </w:r>
    </w:p>
    <w:p w14:paraId="0B1CE094" w14:textId="187E85D1" w:rsidR="00CE30F5" w:rsidRPr="00182838" w:rsidRDefault="00CE30F5" w:rsidP="008E5515">
      <w:pPr>
        <w:pStyle w:val="AnswerStyle"/>
        <w:numPr>
          <w:ilvl w:val="0"/>
          <w:numId w:val="62"/>
        </w:numPr>
      </w:pPr>
      <w:r w:rsidRPr="00182838">
        <w:t>14.8%</w:t>
      </w:r>
    </w:p>
    <w:p w14:paraId="6DE05013" w14:textId="5BDEC155" w:rsidR="00CE30F5" w:rsidRPr="00E709A3" w:rsidRDefault="00CE30F5" w:rsidP="008E5515">
      <w:pPr>
        <w:pStyle w:val="AnswerStyle"/>
        <w:numPr>
          <w:ilvl w:val="0"/>
          <w:numId w:val="62"/>
        </w:numPr>
        <w:rPr>
          <w:color w:val="FF0000"/>
        </w:rPr>
      </w:pPr>
      <w:r w:rsidRPr="00E709A3">
        <w:rPr>
          <w:color w:val="FF0000"/>
        </w:rPr>
        <w:t>7.4</w:t>
      </w:r>
      <w:r w:rsidR="00923619" w:rsidRPr="00E709A3">
        <w:rPr>
          <w:color w:val="FF0000"/>
        </w:rPr>
        <w:t>%</w:t>
      </w:r>
      <w:r w:rsidR="00E709A3" w:rsidRPr="00E709A3">
        <w:rPr>
          <w:color w:val="FF0000"/>
        </w:rPr>
        <w:t>* Papp</w:t>
      </w:r>
      <w:r w:rsidRPr="00E709A3">
        <w:rPr>
          <w:color w:val="FF0000"/>
        </w:rPr>
        <w:t xml:space="preserve"> p</w:t>
      </w:r>
      <w:r w:rsidR="00E709A3" w:rsidRPr="00E709A3">
        <w:rPr>
          <w:color w:val="FF0000"/>
        </w:rPr>
        <w:t>.</w:t>
      </w:r>
      <w:r w:rsidRPr="00E709A3">
        <w:rPr>
          <w:color w:val="FF0000"/>
        </w:rPr>
        <w:t xml:space="preserve"> 180</w:t>
      </w:r>
    </w:p>
    <w:p w14:paraId="516CDF97" w14:textId="625C73B5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4.8</w:t>
      </w:r>
      <w:r w:rsidR="00CE30F5" w:rsidRPr="00182838">
        <w:t>%</w:t>
      </w:r>
    </w:p>
    <w:p w14:paraId="4DD27E56" w14:textId="77777777" w:rsidR="008E5515" w:rsidRDefault="008E5515" w:rsidP="00CE30F5"/>
    <w:p w14:paraId="58CA72E7" w14:textId="77777777" w:rsidR="00CE30F5" w:rsidRPr="00182838" w:rsidRDefault="00CE30F5" w:rsidP="008E5515">
      <w:pPr>
        <w:pStyle w:val="QuestionStyle"/>
      </w:pPr>
      <w:r w:rsidRPr="00182838">
        <w:t>Which of the following factors does NOT affect the brightness of fluoroscopic images?</w:t>
      </w:r>
    </w:p>
    <w:p w14:paraId="69A6F9F5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mA</w:t>
      </w:r>
    </w:p>
    <w:p w14:paraId="45D01760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kVp</w:t>
      </w:r>
    </w:p>
    <w:p w14:paraId="5B1DA2E1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Patient thickness and tissue density</w:t>
      </w:r>
    </w:p>
    <w:p w14:paraId="1AFE65E3" w14:textId="2EF50279" w:rsidR="00CE30F5" w:rsidRPr="00E709A3" w:rsidRDefault="00923619" w:rsidP="008E5515">
      <w:pPr>
        <w:pStyle w:val="AnswerStyle"/>
        <w:numPr>
          <w:ilvl w:val="0"/>
          <w:numId w:val="63"/>
        </w:numPr>
        <w:rPr>
          <w:color w:val="FF0000"/>
        </w:rPr>
      </w:pPr>
      <w:r w:rsidRPr="00E709A3">
        <w:rPr>
          <w:color w:val="FF0000"/>
        </w:rPr>
        <w:t>Time (ms)</w:t>
      </w:r>
      <w:r w:rsidR="00E709A3" w:rsidRPr="00E709A3">
        <w:rPr>
          <w:color w:val="FF0000"/>
        </w:rPr>
        <w:t xml:space="preserve">* Papp </w:t>
      </w:r>
      <w:r w:rsidR="00CE30F5" w:rsidRPr="00E709A3">
        <w:rPr>
          <w:color w:val="FF0000"/>
        </w:rPr>
        <w:t>p</w:t>
      </w:r>
      <w:r w:rsidR="00E709A3"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123</w:t>
      </w:r>
    </w:p>
    <w:p w14:paraId="2C976845" w14:textId="77777777" w:rsidR="00CE30F5" w:rsidRPr="00182838" w:rsidRDefault="00CE30F5" w:rsidP="00CE30F5"/>
    <w:p w14:paraId="4787D863" w14:textId="77777777" w:rsidR="00CE30F5" w:rsidRPr="00182838" w:rsidRDefault="00CE30F5" w:rsidP="008E5515">
      <w:pPr>
        <w:pStyle w:val="QuestionStyle"/>
      </w:pPr>
      <w:r w:rsidRPr="00182838">
        <w:t>A pattern from the Society of Motion Picture and Television Engineers can be utilized to evaluate electronic display devices.</w:t>
      </w:r>
    </w:p>
    <w:p w14:paraId="41852615" w14:textId="43452883" w:rsidR="00CE30F5" w:rsidRPr="00E709A3" w:rsidRDefault="00CE30F5" w:rsidP="008E5515">
      <w:pPr>
        <w:pStyle w:val="AnswerStyle"/>
        <w:numPr>
          <w:ilvl w:val="0"/>
          <w:numId w:val="64"/>
        </w:numPr>
        <w:rPr>
          <w:color w:val="FF0000"/>
        </w:rPr>
      </w:pPr>
      <w:r w:rsidRPr="00E709A3">
        <w:rPr>
          <w:color w:val="FF0000"/>
        </w:rPr>
        <w:t>True*</w:t>
      </w:r>
      <w:r w:rsidR="00923619" w:rsidRPr="00E709A3">
        <w:rPr>
          <w:color w:val="FF0000"/>
        </w:rPr>
        <w:t xml:space="preserve"> </w:t>
      </w:r>
      <w:r w:rsidR="00E709A3" w:rsidRPr="00E709A3">
        <w:rPr>
          <w:color w:val="FF0000"/>
        </w:rPr>
        <w:t>Papp</w:t>
      </w:r>
      <w:r w:rsidRPr="00E709A3">
        <w:rPr>
          <w:color w:val="FF0000"/>
        </w:rPr>
        <w:t xml:space="preserve"> p</w:t>
      </w:r>
      <w:r w:rsidR="00E709A3" w:rsidRPr="00E709A3">
        <w:rPr>
          <w:color w:val="FF0000"/>
        </w:rPr>
        <w:t>.</w:t>
      </w:r>
      <w:r w:rsidRPr="00E709A3">
        <w:rPr>
          <w:color w:val="FF0000"/>
        </w:rPr>
        <w:t xml:space="preserve"> 159</w:t>
      </w:r>
    </w:p>
    <w:p w14:paraId="2C12BE7C" w14:textId="77777777" w:rsidR="00CE30F5" w:rsidRPr="00182838" w:rsidRDefault="00CE30F5" w:rsidP="008E5515">
      <w:pPr>
        <w:pStyle w:val="AnswerStyle"/>
        <w:numPr>
          <w:ilvl w:val="0"/>
          <w:numId w:val="64"/>
        </w:numPr>
      </w:pPr>
      <w:r w:rsidRPr="00182838">
        <w:t>False</w:t>
      </w:r>
    </w:p>
    <w:p w14:paraId="66226021" w14:textId="77777777" w:rsidR="00CE30F5" w:rsidRPr="00182838" w:rsidRDefault="00CE30F5" w:rsidP="00CE30F5"/>
    <w:p w14:paraId="4FCEBDF6" w14:textId="32B838E6" w:rsidR="00CE30F5" w:rsidRPr="00182838" w:rsidRDefault="00CE30F5" w:rsidP="008E5515">
      <w:pPr>
        <w:pStyle w:val="QuestionStyle"/>
      </w:pPr>
      <w:r w:rsidRPr="00182838">
        <w:t>Which of the following terms describes a person, department or organization that needs or wants a desired outcome?</w:t>
      </w:r>
    </w:p>
    <w:p w14:paraId="495A5664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Supplier</w:t>
      </w:r>
    </w:p>
    <w:p w14:paraId="29B113DE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Input</w:t>
      </w:r>
    </w:p>
    <w:p w14:paraId="095407D0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Avenger</w:t>
      </w:r>
    </w:p>
    <w:p w14:paraId="77BC7A12" w14:textId="019B9785" w:rsidR="00CE30F5" w:rsidRPr="00E709A3" w:rsidRDefault="00E709A3" w:rsidP="008E5515">
      <w:pPr>
        <w:pStyle w:val="AnswerStyle"/>
        <w:numPr>
          <w:ilvl w:val="0"/>
          <w:numId w:val="65"/>
        </w:numPr>
        <w:rPr>
          <w:color w:val="FF0000"/>
        </w:rPr>
      </w:pPr>
      <w:r w:rsidRPr="00E709A3">
        <w:rPr>
          <w:color w:val="FF0000"/>
        </w:rPr>
        <w:t>Customer* Papp</w:t>
      </w:r>
      <w:r w:rsidR="00CE30F5" w:rsidRPr="00E709A3">
        <w:rPr>
          <w:color w:val="FF0000"/>
        </w:rPr>
        <w:t xml:space="preserve"> p</w:t>
      </w:r>
      <w:r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9</w:t>
      </w:r>
    </w:p>
    <w:p w14:paraId="14A3F7A2" w14:textId="77777777" w:rsidR="00CE30F5" w:rsidRPr="00182838" w:rsidRDefault="00CE30F5" w:rsidP="00CE30F5"/>
    <w:p w14:paraId="715FB553" w14:textId="606BA8A5" w:rsidR="00CE30F5" w:rsidRPr="00182838" w:rsidRDefault="00CE30F5" w:rsidP="008E5515">
      <w:pPr>
        <w:pStyle w:val="QuestionStyle"/>
      </w:pPr>
      <w:r w:rsidRPr="00182838">
        <w:t>Examples of things covered under an operating budget for a diagnostic imaging clinic include all except</w:t>
      </w:r>
      <w:r w:rsidR="00923619">
        <w:t>:</w:t>
      </w:r>
    </w:p>
    <w:p w14:paraId="7FBC292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Technologists</w:t>
      </w:r>
    </w:p>
    <w:p w14:paraId="7084EFF9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Administrative staff</w:t>
      </w:r>
    </w:p>
    <w:p w14:paraId="36F7260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Hand sanitizer</w:t>
      </w:r>
    </w:p>
    <w:p w14:paraId="427BD801" w14:textId="77777777" w:rsidR="00CE30F5" w:rsidRPr="00E709A3" w:rsidRDefault="00CE30F5" w:rsidP="008E5515">
      <w:pPr>
        <w:pStyle w:val="AnswerStyle"/>
        <w:numPr>
          <w:ilvl w:val="0"/>
          <w:numId w:val="66"/>
        </w:numPr>
        <w:rPr>
          <w:color w:val="FF0000"/>
        </w:rPr>
      </w:pPr>
      <w:r w:rsidRPr="00E709A3">
        <w:rPr>
          <w:color w:val="FF0000"/>
        </w:rPr>
        <w:t>CR to DR conversion*</w:t>
      </w:r>
    </w:p>
    <w:p w14:paraId="241A6DF0" w14:textId="77777777" w:rsidR="00CE30F5" w:rsidRPr="00182838" w:rsidRDefault="00CE30F5" w:rsidP="00CE30F5"/>
    <w:p w14:paraId="7368549D" w14:textId="77777777" w:rsidR="0088400B" w:rsidRDefault="0088400B">
      <w:pPr>
        <w:spacing w:line="240" w:lineRule="auto"/>
      </w:pPr>
      <w:r>
        <w:br w:type="page"/>
      </w:r>
    </w:p>
    <w:p w14:paraId="24F86648" w14:textId="04740ECC" w:rsidR="00CE30F5" w:rsidRPr="00182838" w:rsidRDefault="00CE30F5" w:rsidP="008E5515">
      <w:pPr>
        <w:pStyle w:val="QuestionStyle"/>
      </w:pPr>
      <w:r w:rsidRPr="00182838">
        <w:lastRenderedPageBreak/>
        <w:t>Smudge static can occur on a CR plate in very low humidity environments.</w:t>
      </w:r>
    </w:p>
    <w:p w14:paraId="6878A6AE" w14:textId="77777777" w:rsidR="00CE30F5" w:rsidRPr="00182838" w:rsidRDefault="00CE30F5" w:rsidP="008E5515">
      <w:pPr>
        <w:pStyle w:val="AnswerStyle"/>
        <w:numPr>
          <w:ilvl w:val="0"/>
          <w:numId w:val="67"/>
        </w:numPr>
      </w:pPr>
      <w:r w:rsidRPr="00182838">
        <w:t>True</w:t>
      </w:r>
    </w:p>
    <w:p w14:paraId="779F48D5" w14:textId="1403C12A" w:rsidR="00CE30F5" w:rsidRPr="00E709A3" w:rsidRDefault="00E709A3" w:rsidP="008E5515">
      <w:pPr>
        <w:pStyle w:val="AnswerStyle"/>
        <w:numPr>
          <w:ilvl w:val="0"/>
          <w:numId w:val="67"/>
        </w:numPr>
        <w:rPr>
          <w:color w:val="FF0000"/>
        </w:rPr>
      </w:pPr>
      <w:r w:rsidRPr="00E709A3">
        <w:rPr>
          <w:color w:val="FF0000"/>
        </w:rPr>
        <w:t xml:space="preserve">False* Papp p. </w:t>
      </w:r>
      <w:r w:rsidR="00CE30F5" w:rsidRPr="00E709A3">
        <w:rPr>
          <w:color w:val="FF0000"/>
        </w:rPr>
        <w:t>185</w:t>
      </w:r>
    </w:p>
    <w:p w14:paraId="34BA1B99" w14:textId="77777777" w:rsidR="00CE30F5" w:rsidRPr="00182838" w:rsidRDefault="00CE30F5" w:rsidP="00CE30F5"/>
    <w:p w14:paraId="62C19F1C" w14:textId="1536526B" w:rsidR="00CE30F5" w:rsidRPr="00182838" w:rsidRDefault="00CE30F5" w:rsidP="008E5515">
      <w:pPr>
        <w:pStyle w:val="QuestionStyle"/>
      </w:pPr>
      <w:r w:rsidRPr="00182838">
        <w:t xml:space="preserve">General radiographic </w:t>
      </w:r>
      <w:r w:rsidR="00333A12">
        <w:t>X-ray</w:t>
      </w:r>
      <w:r w:rsidRPr="00182838">
        <w:t xml:space="preserve"> tubes and mammographic </w:t>
      </w:r>
      <w:r w:rsidR="00333A12">
        <w:t>X-ray</w:t>
      </w:r>
      <w:r w:rsidRPr="00182838">
        <w:t xml:space="preserve"> tubes both use a thin glass or beryllium window which is less likely to absorb the lower energy </w:t>
      </w:r>
      <w:r w:rsidR="00333A12">
        <w:t>X-ray</w:t>
      </w:r>
      <w:r w:rsidRPr="00182838">
        <w:t>s.</w:t>
      </w:r>
    </w:p>
    <w:p w14:paraId="3901EFE8" w14:textId="77777777" w:rsidR="00CE30F5" w:rsidRPr="00182838" w:rsidRDefault="00CE30F5" w:rsidP="008E5515">
      <w:pPr>
        <w:pStyle w:val="AnswerStyle"/>
        <w:numPr>
          <w:ilvl w:val="0"/>
          <w:numId w:val="68"/>
        </w:numPr>
      </w:pPr>
      <w:r w:rsidRPr="00182838">
        <w:t>True</w:t>
      </w:r>
    </w:p>
    <w:p w14:paraId="1A5D5EFE" w14:textId="209F023E" w:rsidR="00CE30F5" w:rsidRPr="00E709A3" w:rsidRDefault="00E709A3" w:rsidP="008E5515">
      <w:pPr>
        <w:pStyle w:val="AnswerStyle"/>
        <w:numPr>
          <w:ilvl w:val="0"/>
          <w:numId w:val="68"/>
        </w:numPr>
        <w:rPr>
          <w:color w:val="FF0000"/>
        </w:rPr>
      </w:pPr>
      <w:r w:rsidRPr="00E709A3">
        <w:rPr>
          <w:color w:val="FF0000"/>
        </w:rPr>
        <w:t xml:space="preserve">False* Papp </w:t>
      </w:r>
      <w:r w:rsidR="00CE30F5" w:rsidRPr="00E709A3">
        <w:rPr>
          <w:color w:val="FF0000"/>
        </w:rPr>
        <w:t>p</w:t>
      </w:r>
      <w:r w:rsidRPr="00E709A3">
        <w:rPr>
          <w:color w:val="FF0000"/>
        </w:rPr>
        <w:t>.</w:t>
      </w:r>
      <w:r w:rsidR="00CE30F5" w:rsidRPr="00E709A3">
        <w:rPr>
          <w:color w:val="FF0000"/>
        </w:rPr>
        <w:t xml:space="preserve"> 195</w:t>
      </w:r>
    </w:p>
    <w:p w14:paraId="0B11E33C" w14:textId="77777777" w:rsidR="00CE30F5" w:rsidRPr="00182838" w:rsidRDefault="00CE30F5" w:rsidP="00CE30F5"/>
    <w:p w14:paraId="16758AB6" w14:textId="3E38D377" w:rsidR="00CE30F5" w:rsidRDefault="00CE30F5" w:rsidP="008E5515">
      <w:pPr>
        <w:pStyle w:val="QuestionStyle"/>
      </w:pPr>
      <w:r w:rsidRPr="00182838">
        <w:t>This is an image o</w:t>
      </w:r>
      <w:r w:rsidR="00311306">
        <w:t>f an AAPM TG-18 QC test pattern:</w:t>
      </w:r>
    </w:p>
    <w:p w14:paraId="54184D93" w14:textId="35A9DC66" w:rsidR="008E5515" w:rsidRPr="00182838" w:rsidRDefault="008E5515" w:rsidP="008E5515">
      <w:pPr>
        <w:pStyle w:val="QuestionStyle"/>
        <w:numPr>
          <w:ilvl w:val="0"/>
          <w:numId w:val="0"/>
        </w:numPr>
        <w:ind w:left="360" w:hanging="360"/>
      </w:pPr>
      <w:r w:rsidRPr="00182838">
        <w:rPr>
          <w:noProof/>
        </w:rPr>
        <w:drawing>
          <wp:inline distT="0" distB="0" distL="0" distR="0" wp14:anchorId="50790DC5" wp14:editId="4F121ACD">
            <wp:extent cx="3247852" cy="3165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pte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852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7336C" w14:textId="77777777" w:rsidR="00CE30F5" w:rsidRDefault="00CE30F5" w:rsidP="008E5515">
      <w:pPr>
        <w:pStyle w:val="AnswerStyle"/>
        <w:numPr>
          <w:ilvl w:val="0"/>
          <w:numId w:val="69"/>
        </w:numPr>
      </w:pPr>
      <w:r w:rsidRPr="00182838">
        <w:t>True</w:t>
      </w:r>
    </w:p>
    <w:p w14:paraId="57754FB3" w14:textId="1B1D8991" w:rsidR="008E5515" w:rsidRPr="00E709A3" w:rsidRDefault="00E709A3" w:rsidP="008E5515">
      <w:pPr>
        <w:pStyle w:val="AnswerStyle"/>
        <w:numPr>
          <w:ilvl w:val="0"/>
          <w:numId w:val="69"/>
        </w:numPr>
        <w:rPr>
          <w:color w:val="FF0000"/>
        </w:rPr>
      </w:pPr>
      <w:r>
        <w:rPr>
          <w:color w:val="FF0000"/>
        </w:rPr>
        <w:t>False* Papp</w:t>
      </w:r>
      <w:r w:rsidR="008E5515" w:rsidRPr="00E709A3">
        <w:rPr>
          <w:color w:val="FF0000"/>
        </w:rPr>
        <w:t xml:space="preserve"> p</w:t>
      </w:r>
      <w:r>
        <w:rPr>
          <w:color w:val="FF0000"/>
        </w:rPr>
        <w:t>.</w:t>
      </w:r>
      <w:r w:rsidR="008E5515" w:rsidRPr="00E709A3">
        <w:rPr>
          <w:color w:val="FF0000"/>
        </w:rPr>
        <w:t xml:space="preserve"> 159</w:t>
      </w:r>
    </w:p>
    <w:p w14:paraId="4A5C7EC4" w14:textId="098E5D9C" w:rsidR="00CE30F5" w:rsidRPr="00182838" w:rsidRDefault="008E5515" w:rsidP="00CE30F5">
      <w:r>
        <w:t xml:space="preserve"> </w:t>
      </w:r>
    </w:p>
    <w:p w14:paraId="1C609D2E" w14:textId="25155672" w:rsidR="00CE30F5" w:rsidRPr="00182838" w:rsidRDefault="00CE30F5" w:rsidP="008E5515">
      <w:pPr>
        <w:pStyle w:val="QuestionStyle"/>
      </w:pPr>
      <w:r w:rsidRPr="00182838">
        <w:t xml:space="preserve">What could cause collimation </w:t>
      </w:r>
      <w:r w:rsidR="00311306">
        <w:t xml:space="preserve">to </w:t>
      </w:r>
      <w:r w:rsidRPr="00182838">
        <w:t>be out of alignment?</w:t>
      </w:r>
    </w:p>
    <w:p w14:paraId="417AA891" w14:textId="4741F4F5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Routine handling of tube housing</w:t>
      </w:r>
    </w:p>
    <w:p w14:paraId="19A1A360" w14:textId="09C299E4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Power surge through tube head</w:t>
      </w:r>
    </w:p>
    <w:p w14:paraId="690549D4" w14:textId="74358F21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O-ring degradation due to heat within tube housing</w:t>
      </w:r>
    </w:p>
    <w:p w14:paraId="7FD6D324" w14:textId="48BDD5A9" w:rsidR="004078BB" w:rsidRPr="0088400B" w:rsidRDefault="00CE30F5" w:rsidP="004078BB">
      <w:pPr>
        <w:pStyle w:val="AnswerStyle"/>
        <w:numPr>
          <w:ilvl w:val="0"/>
          <w:numId w:val="70"/>
        </w:numPr>
        <w:rPr>
          <w:color w:val="FF0000"/>
        </w:rPr>
      </w:pPr>
      <w:r w:rsidRPr="00E709A3">
        <w:rPr>
          <w:color w:val="FF0000"/>
        </w:rPr>
        <w:t>Mirror shifting over time* Papp p</w:t>
      </w:r>
      <w:r w:rsidR="00E709A3" w:rsidRPr="00E709A3">
        <w:rPr>
          <w:color w:val="FF0000"/>
        </w:rPr>
        <w:t>.</w:t>
      </w:r>
      <w:r w:rsidRPr="00E709A3">
        <w:rPr>
          <w:color w:val="FF0000"/>
        </w:rPr>
        <w:t xml:space="preserve"> 105</w:t>
      </w:r>
    </w:p>
    <w:p w14:paraId="6F6EF859" w14:textId="77777777" w:rsidR="004078BB" w:rsidRDefault="004078BB" w:rsidP="004078BB"/>
    <w:p w14:paraId="0F3A5A4F" w14:textId="77777777" w:rsidR="004078BB" w:rsidRDefault="004078BB" w:rsidP="004078BB"/>
    <w:p w14:paraId="5ADF731A" w14:textId="76E02A10" w:rsidR="001C77AE" w:rsidRDefault="001C77AE" w:rsidP="00297B3E">
      <w:pPr>
        <w:sectPr w:rsidR="001C77AE" w:rsidSect="008B6EED">
          <w:headerReference w:type="even" r:id="rId15"/>
          <w:headerReference w:type="default" r:id="rId16"/>
          <w:footerReference w:type="default" r:id="rId17"/>
          <w:headerReference w:type="first" r:id="rId18"/>
          <w:footerReference w:type="first" r:id="rId19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</w:p>
    <w:p w14:paraId="3B3FB25B" w14:textId="2550273B" w:rsidR="00D26144" w:rsidRPr="004961AB" w:rsidRDefault="00D26144" w:rsidP="004961AB"/>
    <w:sectPr w:rsidR="00D26144" w:rsidRPr="004961AB" w:rsidSect="00E00E9B">
      <w:headerReference w:type="default" r:id="rId20"/>
      <w:headerReference w:type="first" r:id="rId21"/>
      <w:footerReference w:type="first" r:id="rId22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9A8444" w14:textId="77777777" w:rsidR="003A31D8" w:rsidRDefault="003A31D8" w:rsidP="00297B3E">
      <w:r>
        <w:separator/>
      </w:r>
    </w:p>
    <w:p w14:paraId="27D0F1BB" w14:textId="77777777" w:rsidR="003A31D8" w:rsidRDefault="003A31D8" w:rsidP="00297B3E"/>
    <w:p w14:paraId="15D66249" w14:textId="77777777" w:rsidR="003A31D8" w:rsidRDefault="003A31D8" w:rsidP="00297B3E"/>
  </w:endnote>
  <w:endnote w:type="continuationSeparator" w:id="0">
    <w:p w14:paraId="00B639A5" w14:textId="77777777" w:rsidR="003A31D8" w:rsidRDefault="003A31D8" w:rsidP="00297B3E">
      <w:r>
        <w:continuationSeparator/>
      </w:r>
    </w:p>
    <w:p w14:paraId="69CE2F14" w14:textId="77777777" w:rsidR="003A31D8" w:rsidRDefault="003A31D8" w:rsidP="00297B3E"/>
    <w:p w14:paraId="25F0FEB1" w14:textId="77777777" w:rsidR="003A31D8" w:rsidRDefault="003A31D8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1A4D8B" w:rsidRPr="001A0A50" w14:paraId="35A1DE8F" w14:textId="77777777" w:rsidTr="001A0A50">
      <w:tc>
        <w:tcPr>
          <w:tcW w:w="918" w:type="dxa"/>
        </w:tcPr>
        <w:p w14:paraId="0A90BCF9" w14:textId="378E66BA" w:rsidR="001A4D8B" w:rsidRPr="00F26508" w:rsidRDefault="001A4D8B" w:rsidP="00F26508">
          <w:pPr>
            <w:pStyle w:val="PageNo"/>
          </w:pPr>
          <w:r w:rsidRPr="00F26508">
            <w:fldChar w:fldCharType="begin"/>
          </w:r>
          <w:r w:rsidRPr="00F26508">
            <w:instrText xml:space="preserve"> PAGE   \* MERGEFORMAT </w:instrText>
          </w:r>
          <w:r w:rsidRPr="00F26508">
            <w:fldChar w:fldCharType="separate"/>
          </w:r>
          <w:r w:rsidR="00142D09">
            <w:rPr>
              <w:noProof/>
            </w:rPr>
            <w:t>3</w:t>
          </w:r>
          <w:r w:rsidRPr="00F26508">
            <w:fldChar w:fldCharType="end"/>
          </w:r>
        </w:p>
      </w:tc>
      <w:tc>
        <w:tcPr>
          <w:tcW w:w="7938" w:type="dxa"/>
        </w:tcPr>
        <w:p w14:paraId="554E3DB3" w14:textId="76A3BF4C" w:rsidR="001A4D8B" w:rsidRPr="004078BB" w:rsidRDefault="001A4D8B" w:rsidP="004961AB">
          <w:pPr>
            <w:pStyle w:val="Footer"/>
          </w:pPr>
          <w:r>
            <w:t>QUAL 370: Quality Assurance and Control Final Exam</w:t>
          </w:r>
        </w:p>
      </w:tc>
    </w:tr>
  </w:tbl>
  <w:p w14:paraId="1DE3E852" w14:textId="77777777" w:rsidR="001A4D8B" w:rsidRPr="00B317F4" w:rsidRDefault="001A4D8B" w:rsidP="004078B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1A4D8B" w:rsidRPr="001A0A50" w14:paraId="024A7E18" w14:textId="77777777" w:rsidTr="001A0A50">
      <w:tc>
        <w:tcPr>
          <w:tcW w:w="918" w:type="dxa"/>
        </w:tcPr>
        <w:p w14:paraId="66784CC0" w14:textId="77777777" w:rsidR="001A4D8B" w:rsidRPr="001A0A50" w:rsidRDefault="001A4D8B" w:rsidP="00246A9D">
          <w:pPr>
            <w:pStyle w:val="Footer"/>
            <w:rPr>
              <w:color w:val="4F81BD"/>
            </w:rPr>
          </w:pPr>
          <w:r w:rsidRPr="001A0A50">
            <w:fldChar w:fldCharType="begin"/>
          </w:r>
          <w:r w:rsidRPr="001A0A50">
            <w:instrText xml:space="preserve"> PAGE   \* MERGEFORMAT </w:instrText>
          </w:r>
          <w:r w:rsidRPr="001A0A50">
            <w:fldChar w:fldCharType="separate"/>
          </w:r>
          <w:r w:rsidRPr="001A0A50">
            <w:rPr>
              <w:noProof/>
            </w:rPr>
            <w:t>1</w:t>
          </w:r>
          <w:r w:rsidRPr="001A0A50">
            <w:rPr>
              <w:noProof/>
            </w:rPr>
            <w:fldChar w:fldCharType="end"/>
          </w:r>
        </w:p>
      </w:tc>
      <w:tc>
        <w:tcPr>
          <w:tcW w:w="7938" w:type="dxa"/>
        </w:tcPr>
        <w:p w14:paraId="30253CB7" w14:textId="77777777" w:rsidR="001A4D8B" w:rsidRPr="001A0A50" w:rsidRDefault="001A4D8B" w:rsidP="00246A9D">
          <w:pPr>
            <w:pStyle w:val="Footer"/>
          </w:pPr>
          <w:r w:rsidRPr="001A0A50">
            <w:t>Course Code: Module #, Module Name</w:t>
          </w:r>
        </w:p>
        <w:p w14:paraId="1F971698" w14:textId="77777777" w:rsidR="001A4D8B" w:rsidRPr="001A0A50" w:rsidRDefault="001A4D8B" w:rsidP="00246A9D">
          <w:pPr>
            <w:pStyle w:val="Footer"/>
          </w:pPr>
          <w:r w:rsidRPr="001A0A50">
            <w:t>© 2013, Southern Alberta Institute of Technology</w:t>
          </w:r>
        </w:p>
      </w:tc>
    </w:tr>
  </w:tbl>
  <w:p w14:paraId="7ED40D05" w14:textId="77777777" w:rsidR="001A4D8B" w:rsidRPr="008411EE" w:rsidRDefault="001A4D8B" w:rsidP="00246A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D641C" w14:textId="1D4FF33B" w:rsidR="001A4D8B" w:rsidRDefault="001A4D8B" w:rsidP="004078BB">
    <w:pPr>
      <w:pStyle w:val="CopyrightBackPage"/>
    </w:pPr>
  </w:p>
  <w:p w14:paraId="3104E230" w14:textId="77777777" w:rsidR="001A4D8B" w:rsidRPr="00464AA9" w:rsidRDefault="001A4D8B" w:rsidP="004078BB">
    <w:pPr>
      <w:pStyle w:val="CopyrightBack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82335" w14:textId="77777777" w:rsidR="003A31D8" w:rsidRDefault="003A31D8" w:rsidP="00297B3E">
      <w:r>
        <w:separator/>
      </w:r>
    </w:p>
    <w:p w14:paraId="12AB8C70" w14:textId="77777777" w:rsidR="003A31D8" w:rsidRDefault="003A31D8" w:rsidP="00297B3E"/>
    <w:p w14:paraId="5A37528B" w14:textId="77777777" w:rsidR="003A31D8" w:rsidRDefault="003A31D8" w:rsidP="00297B3E"/>
  </w:footnote>
  <w:footnote w:type="continuationSeparator" w:id="0">
    <w:p w14:paraId="5214C20D" w14:textId="77777777" w:rsidR="003A31D8" w:rsidRDefault="003A31D8" w:rsidP="00297B3E">
      <w:r>
        <w:continuationSeparator/>
      </w:r>
    </w:p>
    <w:p w14:paraId="01654538" w14:textId="77777777" w:rsidR="003A31D8" w:rsidRDefault="003A31D8" w:rsidP="00297B3E"/>
    <w:p w14:paraId="251D1650" w14:textId="77777777" w:rsidR="003A31D8" w:rsidRDefault="003A31D8" w:rsidP="00297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D64B7" w14:textId="77777777" w:rsidR="001A4D8B" w:rsidRDefault="001A4D8B" w:rsidP="00297B3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14054" w14:textId="7AAC2D05" w:rsidR="001A4D8B" w:rsidRPr="00ED3282" w:rsidRDefault="001A4D8B" w:rsidP="00297B3E">
    <w:pPr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892224" behindDoc="0" locked="0" layoutInCell="1" allowOverlap="1" wp14:anchorId="199D14D4" wp14:editId="3A48010B">
              <wp:simplePos x="0" y="0"/>
              <wp:positionH relativeFrom="column">
                <wp:posOffset>0</wp:posOffset>
              </wp:positionH>
              <wp:positionV relativeFrom="paragraph">
                <wp:posOffset>340360</wp:posOffset>
              </wp:positionV>
              <wp:extent cx="5943600" cy="0"/>
              <wp:effectExtent l="19050" t="19050" r="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A55D3C8" id="Straight Connector 4" o:spid="_x0000_s1026" style="position:absolute;flip:x;z-index:2518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6.8pt" to="468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" strokecolor="#4579b8 [3044]" strokeweight="2.25pt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A3074" w14:textId="77777777" w:rsidR="001A4D8B" w:rsidRDefault="001A4D8B" w:rsidP="00297B3E">
    <w:r>
      <w:rPr>
        <w:noProof/>
      </w:rPr>
      <w:drawing>
        <wp:anchor distT="0" distB="0" distL="114300" distR="114300" simplePos="0" relativeHeight="251730944" behindDoc="1" locked="0" layoutInCell="1" allowOverlap="1" wp14:anchorId="3CF35CBC" wp14:editId="400AD0D2">
          <wp:simplePos x="0" y="0"/>
          <wp:positionH relativeFrom="column">
            <wp:posOffset>-1695450</wp:posOffset>
          </wp:positionH>
          <wp:positionV relativeFrom="paragraph">
            <wp:posOffset>-347345</wp:posOffset>
          </wp:positionV>
          <wp:extent cx="8432800" cy="797560"/>
          <wp:effectExtent l="0" t="0" r="0" b="0"/>
          <wp:wrapNone/>
          <wp:docPr id="234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0" cy="797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06368" behindDoc="1" locked="0" layoutInCell="1" allowOverlap="1" wp14:anchorId="39891E23" wp14:editId="79F9D2EA">
          <wp:simplePos x="0" y="0"/>
          <wp:positionH relativeFrom="column">
            <wp:posOffset>730885</wp:posOffset>
          </wp:positionH>
          <wp:positionV relativeFrom="paragraph">
            <wp:posOffset>3326765</wp:posOffset>
          </wp:positionV>
          <wp:extent cx="4572000" cy="1995805"/>
          <wp:effectExtent l="0" t="0" r="0" b="10795"/>
          <wp:wrapNone/>
          <wp:docPr id="235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5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AABB867" wp14:editId="001D57EB">
              <wp:simplePos x="0" y="0"/>
              <wp:positionH relativeFrom="column">
                <wp:posOffset>5140325</wp:posOffset>
              </wp:positionH>
              <wp:positionV relativeFrom="paragraph">
                <wp:posOffset>529590</wp:posOffset>
              </wp:positionV>
              <wp:extent cx="1438910" cy="930275"/>
              <wp:effectExtent l="0" t="0" r="0" b="952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8910" cy="930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01A32D7" w14:textId="77777777" w:rsidR="001A4D8B" w:rsidRPr="001A0A50" w:rsidRDefault="001A4D8B" w:rsidP="00297B3E">
                          <w:r w:rsidRPr="001A0A50">
                            <w:t>APPLICABLE SCHOOL NAME HERE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6AABB86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4" type="#_x0000_t202" style="position:absolute;margin-left:404.75pt;margin-top:41.7pt;width:113.3pt;height:7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" filled="f" stroked="f" strokeweight=".5pt">
              <v:textbox>
                <w:txbxContent>
                  <w:p w14:paraId="201A32D7" w14:textId="77777777" w:rsidR="001A4D8B" w:rsidRPr="001A0A50" w:rsidRDefault="001A4D8B" w:rsidP="00297B3E">
                    <w:r w:rsidRPr="001A0A50">
                      <w:t>APPLICABLE SCHOOL NAME HERE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94CAE" w14:textId="77777777" w:rsidR="001A4D8B" w:rsidRPr="00ED3282" w:rsidRDefault="001A4D8B" w:rsidP="00297B3E">
    <w:pPr>
      <w:rPr>
        <w:sz w:val="24"/>
      </w:rPr>
    </w:pPr>
    <w:r>
      <w:rPr>
        <w:noProof/>
      </w:rPr>
      <w:drawing>
        <wp:anchor distT="0" distB="0" distL="114300" distR="114300" simplePos="0" relativeHeight="251749888" behindDoc="0" locked="0" layoutInCell="1" allowOverlap="1" wp14:anchorId="7890BF1E" wp14:editId="00C27E0F">
          <wp:simplePos x="0" y="0"/>
          <wp:positionH relativeFrom="column">
            <wp:posOffset>4885690</wp:posOffset>
          </wp:positionH>
          <wp:positionV relativeFrom="paragraph">
            <wp:posOffset>-345440</wp:posOffset>
          </wp:positionV>
          <wp:extent cx="1914525" cy="805180"/>
          <wp:effectExtent l="0" t="0" r="0" b="7620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07"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05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74464" behindDoc="1" locked="0" layoutInCell="1" allowOverlap="1" wp14:anchorId="0F98C083" wp14:editId="406AB4F5">
          <wp:simplePos x="0" y="0"/>
          <wp:positionH relativeFrom="column">
            <wp:posOffset>-1633855</wp:posOffset>
          </wp:positionH>
          <wp:positionV relativeFrom="paragraph">
            <wp:posOffset>-344805</wp:posOffset>
          </wp:positionV>
          <wp:extent cx="8425180" cy="796290"/>
          <wp:effectExtent l="0" t="0" r="7620" b="0"/>
          <wp:wrapNone/>
          <wp:docPr id="13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5180" cy="796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1" locked="0" layoutInCell="1" allowOverlap="1" wp14:anchorId="05CAADFC" wp14:editId="58ACE2FF">
          <wp:simplePos x="0" y="0"/>
          <wp:positionH relativeFrom="column">
            <wp:posOffset>681990</wp:posOffset>
          </wp:positionH>
          <wp:positionV relativeFrom="paragraph">
            <wp:posOffset>3872230</wp:posOffset>
          </wp:positionV>
          <wp:extent cx="4572000" cy="1996440"/>
          <wp:effectExtent l="0" t="0" r="0" b="10160"/>
          <wp:wrapNone/>
          <wp:docPr id="2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6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85D0" w14:textId="566F95FE" w:rsidR="001A4D8B" w:rsidRDefault="001A4D8B" w:rsidP="00297B3E"/>
  <w:p w14:paraId="0320377F" w14:textId="2F89E808" w:rsidR="001A4D8B" w:rsidRDefault="001A4D8B" w:rsidP="00297B3E">
    <w:r>
      <w:rPr>
        <w:noProof/>
      </w:rPr>
      <mc:AlternateContent>
        <mc:Choice Requires="wps">
          <w:drawing>
            <wp:anchor distT="0" distB="0" distL="114300" distR="114300" simplePos="0" relativeHeight="251894272" behindDoc="0" locked="0" layoutInCell="1" allowOverlap="1" wp14:anchorId="5E899867" wp14:editId="3E229183">
              <wp:simplePos x="0" y="0"/>
              <wp:positionH relativeFrom="column">
                <wp:posOffset>0</wp:posOffset>
              </wp:positionH>
              <wp:positionV relativeFrom="paragraph">
                <wp:posOffset>107315</wp:posOffset>
              </wp:positionV>
              <wp:extent cx="5943600" cy="0"/>
              <wp:effectExtent l="19050" t="19050" r="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11D576C" id="Straight Connector 5" o:spid="_x0000_s1026" style="position:absolute;flip:x;z-index:25189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45pt" to="468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" strokecolor="#4579b8 [3044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21923FDA"/>
    <w:lvl w:ilvl="0" w:tplc="0B6A2EB0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EC0BEE">
      <w:start w:val="1"/>
      <w:numFmt w:val="decimal"/>
      <w:lvlText w:val="%2."/>
      <w:lvlJc w:val="left"/>
      <w:pPr>
        <w:tabs>
          <w:tab w:val="num" w:pos="108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F8B7251"/>
    <w:multiLevelType w:val="hybridMultilevel"/>
    <w:tmpl w:val="18CC8DC8"/>
    <w:lvl w:ilvl="0" w:tplc="9DBCAC32">
      <w:start w:val="1"/>
      <w:numFmt w:val="lowerLetter"/>
      <w:pStyle w:val="AnswerStyle"/>
      <w:lvlText w:val="%1)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1"/>
    <w:lvlOverride w:ilvl="0">
      <w:startOverride w:val="1"/>
    </w:lvlOverride>
  </w:num>
  <w:num w:numId="22">
    <w:abstractNumId w:val="1"/>
    <w:lvlOverride w:ilvl="0">
      <w:startOverride w:val="1"/>
    </w:lvlOverride>
  </w:num>
  <w:num w:numId="23">
    <w:abstractNumId w:val="1"/>
    <w:lvlOverride w:ilvl="0">
      <w:startOverride w:val="1"/>
    </w:lvlOverride>
  </w:num>
  <w:num w:numId="24">
    <w:abstractNumId w:val="1"/>
    <w:lvlOverride w:ilvl="0">
      <w:startOverride w:val="1"/>
    </w:lvlOverride>
  </w:num>
  <w:num w:numId="25">
    <w:abstractNumId w:val="1"/>
    <w:lvlOverride w:ilvl="0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"/>
    <w:lvlOverride w:ilvl="0">
      <w:startOverride w:val="1"/>
    </w:lvlOverride>
  </w:num>
  <w:num w:numId="29">
    <w:abstractNumId w:val="1"/>
    <w:lvlOverride w:ilvl="0">
      <w:startOverride w:val="1"/>
    </w:lvlOverride>
  </w:num>
  <w:num w:numId="30">
    <w:abstractNumId w:val="1"/>
    <w:lvlOverride w:ilvl="0">
      <w:startOverride w:val="1"/>
    </w:lvlOverride>
  </w:num>
  <w:num w:numId="31">
    <w:abstractNumId w:val="1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1"/>
    <w:lvlOverride w:ilvl="0">
      <w:startOverride w:val="1"/>
    </w:lvlOverride>
  </w:num>
  <w:num w:numId="34">
    <w:abstractNumId w:val="1"/>
    <w:lvlOverride w:ilvl="0">
      <w:startOverride w:val="1"/>
    </w:lvlOverride>
  </w:num>
  <w:num w:numId="35">
    <w:abstractNumId w:val="1"/>
    <w:lvlOverride w:ilvl="0">
      <w:startOverride w:val="1"/>
    </w:lvlOverride>
  </w:num>
  <w:num w:numId="36">
    <w:abstractNumId w:val="1"/>
    <w:lvlOverride w:ilvl="0">
      <w:startOverride w:val="1"/>
    </w:lvlOverride>
  </w:num>
  <w:num w:numId="37">
    <w:abstractNumId w:val="1"/>
    <w:lvlOverride w:ilvl="0">
      <w:startOverride w:val="1"/>
    </w:lvlOverride>
  </w:num>
  <w:num w:numId="38">
    <w:abstractNumId w:val="1"/>
    <w:lvlOverride w:ilvl="0">
      <w:startOverride w:val="1"/>
    </w:lvlOverride>
  </w:num>
  <w:num w:numId="39">
    <w:abstractNumId w:val="1"/>
    <w:lvlOverride w:ilvl="0">
      <w:startOverride w:val="1"/>
    </w:lvlOverride>
  </w:num>
  <w:num w:numId="40">
    <w:abstractNumId w:val="1"/>
    <w:lvlOverride w:ilvl="0">
      <w:startOverride w:val="1"/>
    </w:lvlOverride>
  </w:num>
  <w:num w:numId="41">
    <w:abstractNumId w:val="1"/>
    <w:lvlOverride w:ilvl="0">
      <w:startOverride w:val="1"/>
    </w:lvlOverride>
  </w:num>
  <w:num w:numId="42">
    <w:abstractNumId w:val="1"/>
    <w:lvlOverride w:ilvl="0">
      <w:startOverride w:val="1"/>
    </w:lvlOverride>
  </w:num>
  <w:num w:numId="43">
    <w:abstractNumId w:val="1"/>
    <w:lvlOverride w:ilvl="0">
      <w:startOverride w:val="1"/>
    </w:lvlOverride>
  </w:num>
  <w:num w:numId="44">
    <w:abstractNumId w:val="1"/>
    <w:lvlOverride w:ilvl="0">
      <w:startOverride w:val="1"/>
    </w:lvlOverride>
  </w:num>
  <w:num w:numId="45">
    <w:abstractNumId w:val="1"/>
    <w:lvlOverride w:ilvl="0">
      <w:startOverride w:val="1"/>
    </w:lvlOverride>
  </w:num>
  <w:num w:numId="46">
    <w:abstractNumId w:val="1"/>
    <w:lvlOverride w:ilvl="0">
      <w:startOverride w:val="1"/>
    </w:lvlOverride>
  </w:num>
  <w:num w:numId="47">
    <w:abstractNumId w:val="1"/>
    <w:lvlOverride w:ilvl="0">
      <w:startOverride w:val="1"/>
    </w:lvlOverride>
  </w:num>
  <w:num w:numId="48">
    <w:abstractNumId w:val="1"/>
    <w:lvlOverride w:ilvl="0">
      <w:startOverride w:val="1"/>
    </w:lvlOverride>
  </w:num>
  <w:num w:numId="49">
    <w:abstractNumId w:val="1"/>
    <w:lvlOverride w:ilvl="0">
      <w:startOverride w:val="1"/>
    </w:lvlOverride>
  </w:num>
  <w:num w:numId="50">
    <w:abstractNumId w:val="1"/>
    <w:lvlOverride w:ilvl="0">
      <w:startOverride w:val="1"/>
    </w:lvlOverride>
  </w:num>
  <w:num w:numId="51">
    <w:abstractNumId w:val="1"/>
    <w:lvlOverride w:ilvl="0">
      <w:startOverride w:val="1"/>
    </w:lvlOverride>
  </w:num>
  <w:num w:numId="52">
    <w:abstractNumId w:val="1"/>
    <w:lvlOverride w:ilvl="0">
      <w:startOverride w:val="1"/>
    </w:lvlOverride>
  </w:num>
  <w:num w:numId="53">
    <w:abstractNumId w:val="1"/>
    <w:lvlOverride w:ilvl="0">
      <w:startOverride w:val="1"/>
    </w:lvlOverride>
  </w:num>
  <w:num w:numId="54">
    <w:abstractNumId w:val="1"/>
    <w:lvlOverride w:ilvl="0">
      <w:startOverride w:val="1"/>
    </w:lvlOverride>
  </w:num>
  <w:num w:numId="55">
    <w:abstractNumId w:val="1"/>
    <w:lvlOverride w:ilvl="0">
      <w:startOverride w:val="1"/>
    </w:lvlOverride>
  </w:num>
  <w:num w:numId="56">
    <w:abstractNumId w:val="1"/>
    <w:lvlOverride w:ilvl="0">
      <w:startOverride w:val="1"/>
    </w:lvlOverride>
  </w:num>
  <w:num w:numId="57">
    <w:abstractNumId w:val="1"/>
  </w:num>
  <w:num w:numId="58">
    <w:abstractNumId w:val="1"/>
    <w:lvlOverride w:ilvl="0">
      <w:startOverride w:val="1"/>
    </w:lvlOverride>
  </w:num>
  <w:num w:numId="59">
    <w:abstractNumId w:val="1"/>
    <w:lvlOverride w:ilvl="0">
      <w:startOverride w:val="1"/>
    </w:lvlOverride>
  </w:num>
  <w:num w:numId="60">
    <w:abstractNumId w:val="1"/>
    <w:lvlOverride w:ilvl="0">
      <w:startOverride w:val="1"/>
    </w:lvlOverride>
  </w:num>
  <w:num w:numId="61">
    <w:abstractNumId w:val="1"/>
    <w:lvlOverride w:ilvl="0">
      <w:startOverride w:val="1"/>
    </w:lvlOverride>
  </w:num>
  <w:num w:numId="62">
    <w:abstractNumId w:val="1"/>
    <w:lvlOverride w:ilvl="0">
      <w:startOverride w:val="1"/>
    </w:lvlOverride>
  </w:num>
  <w:num w:numId="63">
    <w:abstractNumId w:val="1"/>
    <w:lvlOverride w:ilvl="0">
      <w:startOverride w:val="1"/>
    </w:lvlOverride>
  </w:num>
  <w:num w:numId="64">
    <w:abstractNumId w:val="1"/>
    <w:lvlOverride w:ilvl="0">
      <w:startOverride w:val="1"/>
    </w:lvlOverride>
  </w:num>
  <w:num w:numId="65">
    <w:abstractNumId w:val="1"/>
    <w:lvlOverride w:ilvl="0">
      <w:startOverride w:val="1"/>
    </w:lvlOverride>
  </w:num>
  <w:num w:numId="66">
    <w:abstractNumId w:val="1"/>
    <w:lvlOverride w:ilvl="0">
      <w:startOverride w:val="1"/>
    </w:lvlOverride>
  </w:num>
  <w:num w:numId="67">
    <w:abstractNumId w:val="1"/>
    <w:lvlOverride w:ilvl="0">
      <w:startOverride w:val="1"/>
    </w:lvlOverride>
  </w:num>
  <w:num w:numId="68">
    <w:abstractNumId w:val="1"/>
    <w:lvlOverride w:ilvl="0">
      <w:startOverride w:val="1"/>
    </w:lvlOverride>
  </w:num>
  <w:num w:numId="69">
    <w:abstractNumId w:val="1"/>
    <w:lvlOverride w:ilvl="0">
      <w:startOverride w:val="1"/>
    </w:lvlOverride>
  </w:num>
  <w:num w:numId="70">
    <w:abstractNumId w:val="1"/>
    <w:lvlOverride w:ilvl="0">
      <w:startOverride w:val="1"/>
    </w:lvlOverride>
  </w:num>
  <w:num w:numId="71">
    <w:abstractNumId w:val="0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32E57"/>
    <w:rsid w:val="000362BD"/>
    <w:rsid w:val="00036F15"/>
    <w:rsid w:val="00041B5E"/>
    <w:rsid w:val="0005300F"/>
    <w:rsid w:val="00053992"/>
    <w:rsid w:val="000554E3"/>
    <w:rsid w:val="000579BB"/>
    <w:rsid w:val="00090ACB"/>
    <w:rsid w:val="00095D68"/>
    <w:rsid w:val="000A1A97"/>
    <w:rsid w:val="000D5A67"/>
    <w:rsid w:val="000D6CD4"/>
    <w:rsid w:val="0010098C"/>
    <w:rsid w:val="00117156"/>
    <w:rsid w:val="00142D09"/>
    <w:rsid w:val="00144E22"/>
    <w:rsid w:val="001547CE"/>
    <w:rsid w:val="00171FB6"/>
    <w:rsid w:val="001A0A50"/>
    <w:rsid w:val="001A3461"/>
    <w:rsid w:val="001A4D8B"/>
    <w:rsid w:val="001B6665"/>
    <w:rsid w:val="001C0A55"/>
    <w:rsid w:val="001C3055"/>
    <w:rsid w:val="001C77AE"/>
    <w:rsid w:val="001D399F"/>
    <w:rsid w:val="001E53ED"/>
    <w:rsid w:val="00246A9D"/>
    <w:rsid w:val="00264C10"/>
    <w:rsid w:val="00270DF6"/>
    <w:rsid w:val="00276B8F"/>
    <w:rsid w:val="00297B3E"/>
    <w:rsid w:val="002B2A28"/>
    <w:rsid w:val="00311306"/>
    <w:rsid w:val="003152BC"/>
    <w:rsid w:val="003200AE"/>
    <w:rsid w:val="00333A12"/>
    <w:rsid w:val="00337BAE"/>
    <w:rsid w:val="00350155"/>
    <w:rsid w:val="00350648"/>
    <w:rsid w:val="00357496"/>
    <w:rsid w:val="00373D1D"/>
    <w:rsid w:val="00381A18"/>
    <w:rsid w:val="00393D87"/>
    <w:rsid w:val="003A31D8"/>
    <w:rsid w:val="003F1384"/>
    <w:rsid w:val="003F29A9"/>
    <w:rsid w:val="003F3614"/>
    <w:rsid w:val="0040097E"/>
    <w:rsid w:val="004078BB"/>
    <w:rsid w:val="00423EE9"/>
    <w:rsid w:val="004503C5"/>
    <w:rsid w:val="004540D0"/>
    <w:rsid w:val="00457729"/>
    <w:rsid w:val="00464AA9"/>
    <w:rsid w:val="004732C9"/>
    <w:rsid w:val="00482B6C"/>
    <w:rsid w:val="004961AB"/>
    <w:rsid w:val="00496A03"/>
    <w:rsid w:val="004A2C33"/>
    <w:rsid w:val="004C4C4D"/>
    <w:rsid w:val="004C6B67"/>
    <w:rsid w:val="004E2235"/>
    <w:rsid w:val="0050120A"/>
    <w:rsid w:val="005078E4"/>
    <w:rsid w:val="00526375"/>
    <w:rsid w:val="00531A85"/>
    <w:rsid w:val="00547B60"/>
    <w:rsid w:val="00557A2E"/>
    <w:rsid w:val="005A25B4"/>
    <w:rsid w:val="005B2B6A"/>
    <w:rsid w:val="005B4694"/>
    <w:rsid w:val="005C05FB"/>
    <w:rsid w:val="006013D6"/>
    <w:rsid w:val="006148DC"/>
    <w:rsid w:val="00644444"/>
    <w:rsid w:val="006A1CDF"/>
    <w:rsid w:val="006A6D5A"/>
    <w:rsid w:val="00703F93"/>
    <w:rsid w:val="00716481"/>
    <w:rsid w:val="007170FC"/>
    <w:rsid w:val="00776191"/>
    <w:rsid w:val="007A5107"/>
    <w:rsid w:val="007B4B4A"/>
    <w:rsid w:val="007C12F5"/>
    <w:rsid w:val="007C342F"/>
    <w:rsid w:val="007C74AD"/>
    <w:rsid w:val="007D01AD"/>
    <w:rsid w:val="007D4226"/>
    <w:rsid w:val="00833965"/>
    <w:rsid w:val="00835E23"/>
    <w:rsid w:val="008411EE"/>
    <w:rsid w:val="00864D10"/>
    <w:rsid w:val="00871FEB"/>
    <w:rsid w:val="0088400B"/>
    <w:rsid w:val="00897B0B"/>
    <w:rsid w:val="008A1EC8"/>
    <w:rsid w:val="008B3536"/>
    <w:rsid w:val="008B5F02"/>
    <w:rsid w:val="008B6EED"/>
    <w:rsid w:val="008C2E88"/>
    <w:rsid w:val="008E5515"/>
    <w:rsid w:val="009213A0"/>
    <w:rsid w:val="00923619"/>
    <w:rsid w:val="009236EE"/>
    <w:rsid w:val="00923E38"/>
    <w:rsid w:val="00925846"/>
    <w:rsid w:val="00956AFF"/>
    <w:rsid w:val="00970B47"/>
    <w:rsid w:val="009744B7"/>
    <w:rsid w:val="00981758"/>
    <w:rsid w:val="00994DAE"/>
    <w:rsid w:val="009C1F3C"/>
    <w:rsid w:val="009C77F7"/>
    <w:rsid w:val="00A07669"/>
    <w:rsid w:val="00A213D6"/>
    <w:rsid w:val="00A504CA"/>
    <w:rsid w:val="00A5077E"/>
    <w:rsid w:val="00A562A7"/>
    <w:rsid w:val="00A70DEE"/>
    <w:rsid w:val="00AC0083"/>
    <w:rsid w:val="00B074E1"/>
    <w:rsid w:val="00B07ACA"/>
    <w:rsid w:val="00B317F4"/>
    <w:rsid w:val="00B53BF5"/>
    <w:rsid w:val="00B56B0C"/>
    <w:rsid w:val="00B77542"/>
    <w:rsid w:val="00B97B1D"/>
    <w:rsid w:val="00BA4726"/>
    <w:rsid w:val="00BB3F7A"/>
    <w:rsid w:val="00BF377E"/>
    <w:rsid w:val="00C01287"/>
    <w:rsid w:val="00C10994"/>
    <w:rsid w:val="00C10B87"/>
    <w:rsid w:val="00C15725"/>
    <w:rsid w:val="00C24CD4"/>
    <w:rsid w:val="00C261BB"/>
    <w:rsid w:val="00C53D73"/>
    <w:rsid w:val="00C577BB"/>
    <w:rsid w:val="00C91BB9"/>
    <w:rsid w:val="00C964E5"/>
    <w:rsid w:val="00CA07E0"/>
    <w:rsid w:val="00CB75B6"/>
    <w:rsid w:val="00CC08CE"/>
    <w:rsid w:val="00CD0BF9"/>
    <w:rsid w:val="00CE30F5"/>
    <w:rsid w:val="00CF57D1"/>
    <w:rsid w:val="00D250AC"/>
    <w:rsid w:val="00D26144"/>
    <w:rsid w:val="00D558AA"/>
    <w:rsid w:val="00D601EB"/>
    <w:rsid w:val="00D664EC"/>
    <w:rsid w:val="00D72831"/>
    <w:rsid w:val="00D74B2C"/>
    <w:rsid w:val="00D87442"/>
    <w:rsid w:val="00DB0871"/>
    <w:rsid w:val="00DC3BFD"/>
    <w:rsid w:val="00DC55FB"/>
    <w:rsid w:val="00DC5FF5"/>
    <w:rsid w:val="00DD2056"/>
    <w:rsid w:val="00DD612B"/>
    <w:rsid w:val="00DD64BC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4327"/>
    <w:rsid w:val="00E7012B"/>
    <w:rsid w:val="00E709A3"/>
    <w:rsid w:val="00E91B2A"/>
    <w:rsid w:val="00E922A0"/>
    <w:rsid w:val="00E95B5A"/>
    <w:rsid w:val="00EA0ED5"/>
    <w:rsid w:val="00EA3A32"/>
    <w:rsid w:val="00EA67DD"/>
    <w:rsid w:val="00EB05B9"/>
    <w:rsid w:val="00EB176F"/>
    <w:rsid w:val="00EC5E6E"/>
    <w:rsid w:val="00ED3282"/>
    <w:rsid w:val="00EF2EBA"/>
    <w:rsid w:val="00F03265"/>
    <w:rsid w:val="00F116E0"/>
    <w:rsid w:val="00F26508"/>
    <w:rsid w:val="00F33A84"/>
    <w:rsid w:val="00F51468"/>
    <w:rsid w:val="00F545D0"/>
    <w:rsid w:val="00F837B3"/>
    <w:rsid w:val="00FC0059"/>
    <w:rsid w:val="00FC1CFE"/>
    <w:rsid w:val="00FD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1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57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AF269-7E8B-41AF-80AC-1D1787495F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FCCA85-E77A-4459-B50F-767FAAF3881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195652C-BA7C-41B2-93D6-4662A4986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13506D-B531-4E53-AF8A-2AE9B921B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3</TotalTime>
  <Pages>18</Pages>
  <Words>2213</Words>
  <Characters>12618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5</cp:revision>
  <cp:lastPrinted>2016-04-11T17:43:00Z</cp:lastPrinted>
  <dcterms:created xsi:type="dcterms:W3CDTF">2023-08-11T01:05:00Z</dcterms:created>
  <dcterms:modified xsi:type="dcterms:W3CDTF">2025-05-28T20:20:00Z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