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57D3FA4B" w:rsidR="00C01287" w:rsidRPr="00C15725" w:rsidRDefault="00A57CED" w:rsidP="00A57CED">
      <w:r w:rsidRPr="00A57CED">
        <w:rPr>
          <w:noProof/>
        </w:rPr>
        <w:drawing>
          <wp:inline distT="0" distB="0" distL="0" distR="0" wp14:anchorId="6E16DCCE" wp14:editId="56BFADEE">
            <wp:extent cx="999844" cy="1072056"/>
            <wp:effectExtent l="0" t="0" r="0" b="0"/>
            <wp:docPr id="3" name="Picture 3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623" cy="109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49FB509" w14:textId="7A35ECAE" w:rsidR="00C01287" w:rsidRPr="001547CE" w:rsidRDefault="00A57CED" w:rsidP="00C15725">
      <w:pPr>
        <w:sectPr w:rsidR="00C01287" w:rsidRPr="001547CE" w:rsidSect="004C4C4D">
          <w:headerReference w:type="default" r:id="rId12"/>
          <w:headerReference w:type="first" r:id="rId13"/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32AB44AC">
                <wp:simplePos x="0" y="0"/>
                <wp:positionH relativeFrom="page">
                  <wp:posOffset>520262</wp:posOffset>
                </wp:positionH>
                <wp:positionV relativeFrom="paragraph">
                  <wp:posOffset>444696</wp:posOffset>
                </wp:positionV>
                <wp:extent cx="6719570" cy="7216359"/>
                <wp:effectExtent l="0" t="0" r="0" b="381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9570" cy="7216359"/>
                          <a:chOff x="2792" y="-7581"/>
                          <a:chExt cx="67208" cy="6072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792" y="-7581"/>
                            <a:ext cx="66491" cy="32563"/>
                            <a:chOff x="2792" y="-7581"/>
                            <a:chExt cx="66491" cy="3256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7581"/>
                              <a:ext cx="52362" cy="72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5370F91C" w:rsidR="00461071" w:rsidRPr="00CF57D1" w:rsidRDefault="00461071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Final Exam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92" y="4706"/>
                              <a:ext cx="66491" cy="116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3CB33847" w:rsidR="00461071" w:rsidRPr="00871FEB" w:rsidRDefault="00461071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2DC24F8E" w:rsidR="00461071" w:rsidRPr="005078E4" w:rsidRDefault="00461071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461071" w:rsidRPr="00E61435" w:rsidRDefault="00461071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Date: </w:t>
                              </w:r>
                              <w:r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6" style="position:absolute;margin-left:40.95pt;margin-top:35pt;width:529.1pt;height:568.2pt;z-index:251488768;mso-position-horizontal-relative:page" coordorigin="2792,-7581" coordsize="67208,60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">
                <v:group id="Group 30" o:spid="_x0000_s1027" style="position:absolute;left:2792;top:-7581;width:66491;height:32563" coordorigin="2792,-7581" coordsize="66491,32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890;top:-7581;width:52362;height:7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5370F91C" w:rsidR="00461071" w:rsidRPr="00CF57D1" w:rsidRDefault="00461071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Final Exam</w:t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2792;top:4706;width:66491;height:11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3CB33847" w:rsidR="00461071" w:rsidRPr="00871FEB" w:rsidRDefault="00461071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2DC24F8E" w:rsidR="00461071" w:rsidRPr="005078E4" w:rsidRDefault="00461071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461071" w:rsidRPr="00E61435" w:rsidRDefault="00461071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 xml:space="preserve">Date: </w:t>
                        </w:r>
                        <w:r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22ACDE76" w:rsidR="00461071" w:rsidRPr="00297B3E" w:rsidRDefault="00461071" w:rsidP="00F837B3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445DF5">
                              <w:rPr>
                                <w:b w:val="0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>0%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A580E">
                              <w:rPr>
                                <w:b w:val="0"/>
                                <w:u w:val="single"/>
                              </w:rPr>
                              <w:t>71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62E78094" w:rsidR="00461071" w:rsidRDefault="00461071" w:rsidP="00297B3E">
                            <w:r>
                              <w:tab/>
                            </w:r>
                          </w:p>
                          <w:p w14:paraId="3620E760" w14:textId="769B9D84" w:rsidR="00461071" w:rsidRDefault="00461071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 for This Exam: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461071" w:rsidRDefault="00461071" w:rsidP="00297B3E"/>
                          <w:p w14:paraId="24BBAAF6" w14:textId="77777777" w:rsidR="00461071" w:rsidRDefault="00461071" w:rsidP="00297B3E"/>
                          <w:p w14:paraId="192E7376" w14:textId="77777777" w:rsidR="00461071" w:rsidRPr="003F29A9" w:rsidRDefault="00461071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461071" w:rsidRPr="003F29A9" w:rsidRDefault="00461071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Do not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 w14:anchorId="377EEDC0">
                <v:stroke joinstyle="miter"/>
                <v:path gradientshapeok="t" o:connecttype="rect"/>
              </v:shapetype>
              <v:shape id="Text Box 6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2h85gEAAKk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">
                <v:textbox>
                  <w:txbxContent>
                    <w:p w:rsidRPr="00297B3E" w:rsidR="00461071" w:rsidP="00F837B3" w:rsidRDefault="00461071" w14:paraId="186B27AB" w14:textId="22ACDE76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="00445DF5">
                        <w:rPr>
                          <w:b w:val="0"/>
                          <w:u w:val="single"/>
                        </w:rPr>
                        <w:t>3</w:t>
                      </w:r>
                      <w:r>
                        <w:rPr>
                          <w:b w:val="0"/>
                          <w:u w:val="single"/>
                        </w:rPr>
                        <w:t>0%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AA580E">
                        <w:rPr>
                          <w:b w:val="0"/>
                          <w:u w:val="single"/>
                        </w:rPr>
                        <w:t>71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</w:p>
                    <w:p w:rsidR="00461071" w:rsidP="00297B3E" w:rsidRDefault="00461071" w14:paraId="33F9C218" w14:textId="62E78094">
                      <w:r>
                        <w:tab/>
                      </w:r>
                    </w:p>
                    <w:p w:rsidR="00461071" w:rsidP="00297B3E" w:rsidRDefault="00461071" w14:paraId="3620E760" w14:textId="769B9D84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 for This Exam: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61071" w:rsidP="00297B3E" w:rsidRDefault="00461071" w14:paraId="72F7676D" w14:textId="77777777"/>
                    <w:p w:rsidR="00461071" w:rsidP="00297B3E" w:rsidRDefault="00461071" w14:paraId="24BBAAF6" w14:textId="77777777"/>
                    <w:p w:rsidRPr="003F29A9" w:rsidR="00461071" w:rsidP="00297B3E" w:rsidRDefault="00461071" w14:paraId="192E7376" w14:textId="77777777">
                      <w:pPr>
                        <w:rPr>
                          <w:color w:val="005EB8"/>
                        </w:rPr>
                      </w:pPr>
                    </w:p>
                    <w:p w:rsidRPr="003F29A9" w:rsidR="00461071" w:rsidP="00557A2E" w:rsidRDefault="00461071" w14:paraId="1847BAF5" w14:textId="38A1543D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Do not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461071" w:rsidRPr="0040097E" w:rsidRDefault="00461071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461071" w:rsidRPr="00D558AA" w:rsidRDefault="00461071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" w14:anchorId="1746551A">
                <v:textbox>
                  <w:txbxContent>
                    <w:p w:rsidRPr="0040097E" w:rsidR="00461071" w:rsidP="00557A2E" w:rsidRDefault="00461071" w14:paraId="0E69FCB5" w14:textId="4D34459D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:rsidRPr="00D558AA" w:rsidR="00461071" w:rsidP="00297B3E" w:rsidRDefault="00461071" w14:paraId="53B5F5D2" w14:textId="471794FB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3FE431BC" w14:textId="42D5A49B" w:rsidR="00D558AA" w:rsidRPr="00297B3E" w:rsidRDefault="00482B6C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Final Exam</w:t>
      </w:r>
    </w:p>
    <w:p w14:paraId="68834A4A" w14:textId="77777777" w:rsidR="00557A2E" w:rsidRPr="00557A2E" w:rsidRDefault="00557A2E" w:rsidP="00557A2E">
      <w:pPr>
        <w:pStyle w:val="Heading2"/>
      </w:pPr>
      <w:r w:rsidRPr="00557A2E">
        <w:t>Student Code of Conduct</w:t>
      </w:r>
    </w:p>
    <w:p w14:paraId="0FC5EDA0" w14:textId="56BCBC0C" w:rsidR="00557A2E" w:rsidRPr="00923E38" w:rsidRDefault="00557A2E" w:rsidP="00557A2E">
      <w:r w:rsidRPr="00923E38">
        <w:t>Academic dishonesty is considered to be an extremely seri</w:t>
      </w:r>
      <w:r w:rsidR="00DC5FF5">
        <w:t>ous academic offence. Reference</w:t>
      </w:r>
      <w:r w:rsidRPr="00923E38">
        <w:t xml:space="preserve"> Procedure AC. 3.4.1 - Student Code of Conduct (available on </w:t>
      </w:r>
      <w:hyperlink r:id="rId14">
        <w:r w:rsidRPr="00923E38">
          <w:rPr>
            <w:color w:val="0000FF"/>
            <w:u w:val="single"/>
          </w:rPr>
          <w:t>http://www.sait.ca</w:t>
        </w:r>
      </w:hyperlink>
      <w:r w:rsidRPr="00923E38">
        <w:t>).</w:t>
      </w:r>
    </w:p>
    <w:p w14:paraId="105A6F7C" w14:textId="16CDE195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  <w:r w:rsidR="009C77F7" w:rsidRPr="00557A2E">
        <w:t xml:space="preserve"> </w:t>
      </w:r>
    </w:p>
    <w:p w14:paraId="08F9A8A3" w14:textId="1AB22D1A" w:rsidR="00CE30F5" w:rsidRPr="00182838" w:rsidRDefault="00CE30F5" w:rsidP="00CE30F5">
      <w:pPr>
        <w:pStyle w:val="QuestionStyle"/>
      </w:pPr>
      <w:r w:rsidRPr="00182838">
        <w:t>One purpose for obtaining the radiation output (</w:t>
      </w:r>
      <w:proofErr w:type="spellStart"/>
      <w:r w:rsidRPr="00182838">
        <w:t>mR</w:t>
      </w:r>
      <w:proofErr w:type="spellEnd"/>
      <w:r w:rsidRPr="00182838">
        <w:t>/</w:t>
      </w:r>
      <w:proofErr w:type="spellStart"/>
      <w:r w:rsidRPr="00182838">
        <w:t>mAs</w:t>
      </w:r>
      <w:proofErr w:type="spellEnd"/>
      <w:r w:rsidRPr="00182838">
        <w:t xml:space="preserve">) of </w:t>
      </w:r>
      <w:r w:rsidR="00AA580E">
        <w:t>X-ray</w:t>
      </w:r>
      <w:r w:rsidRPr="00182838">
        <w:t xml:space="preserve"> generators is to ensure that the:</w:t>
      </w:r>
    </w:p>
    <w:p w14:paraId="6CC726BD" w14:textId="77777777" w:rsidR="00CE30F5" w:rsidRPr="00182838" w:rsidRDefault="00CE30F5" w:rsidP="00A07669">
      <w:pPr>
        <w:pStyle w:val="AnswerStyle"/>
      </w:pPr>
      <w:r w:rsidRPr="00182838">
        <w:t>Radiation output of three-phase and single-phase generators is similar</w:t>
      </w:r>
    </w:p>
    <w:p w14:paraId="2F262356" w14:textId="43259969" w:rsidR="00CE30F5" w:rsidRPr="00182838" w:rsidRDefault="00CE30F5" w:rsidP="00A07669">
      <w:pPr>
        <w:pStyle w:val="AnswerStyle"/>
      </w:pPr>
      <w:r w:rsidRPr="00182838">
        <w:t xml:space="preserve">Reproducibility values are consistent from </w:t>
      </w:r>
      <w:r w:rsidR="00AA580E">
        <w:t>X-ray</w:t>
      </w:r>
      <w:r w:rsidRPr="00182838">
        <w:t xml:space="preserve"> room to </w:t>
      </w:r>
      <w:r w:rsidR="00AA580E">
        <w:t>X-ray</w:t>
      </w:r>
      <w:r w:rsidRPr="00182838">
        <w:t xml:space="preserve"> room</w:t>
      </w:r>
    </w:p>
    <w:p w14:paraId="65266BB0" w14:textId="77777777" w:rsidR="00CE30F5" w:rsidRPr="00182838" w:rsidRDefault="00CE30F5" w:rsidP="00A07669">
      <w:pPr>
        <w:pStyle w:val="AnswerStyle"/>
      </w:pPr>
      <w:r w:rsidRPr="00182838">
        <w:t>Percent linearity between like generators is within 5%</w:t>
      </w:r>
    </w:p>
    <w:p w14:paraId="1019541E" w14:textId="55F5E2A8" w:rsidR="00A07669" w:rsidRDefault="00CE30F5" w:rsidP="00461071">
      <w:pPr>
        <w:pStyle w:val="AnswerStyle"/>
      </w:pPr>
      <w:r w:rsidRPr="00182838">
        <w:t xml:space="preserve">Radiation output of like </w:t>
      </w:r>
      <w:r w:rsidR="00AA580E">
        <w:t>X-ray</w:t>
      </w:r>
      <w:r w:rsidRPr="00182838">
        <w:t xml:space="preserve"> generators is consistent from room to room</w:t>
      </w:r>
    </w:p>
    <w:p w14:paraId="5014F69D" w14:textId="77777777" w:rsidR="00EE15B9" w:rsidRDefault="00EE15B9" w:rsidP="00EE15B9">
      <w:pPr>
        <w:pStyle w:val="AnswerStyle"/>
        <w:numPr>
          <w:ilvl w:val="0"/>
          <w:numId w:val="0"/>
        </w:numPr>
      </w:pPr>
    </w:p>
    <w:p w14:paraId="6A95DE9B" w14:textId="3A6D761B" w:rsidR="00CE30F5" w:rsidRPr="00182838" w:rsidRDefault="00CE30F5" w:rsidP="00A07669">
      <w:pPr>
        <w:pStyle w:val="QuestionStyle"/>
      </w:pPr>
      <w:r w:rsidRPr="00182838">
        <w:t xml:space="preserve">What is determined from </w:t>
      </w:r>
      <w:proofErr w:type="gramStart"/>
      <w:r w:rsidRPr="00182838">
        <w:t>a</w:t>
      </w:r>
      <w:r w:rsidR="001A3461">
        <w:t>n</w:t>
      </w:r>
      <w:proofErr w:type="gramEnd"/>
      <w:r w:rsidRPr="00182838">
        <w:t xml:space="preserve"> mA linearity test?</w:t>
      </w:r>
    </w:p>
    <w:p w14:paraId="4C2F4D84" w14:textId="238F245C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 directly proportional effect on the exposure m</w:t>
      </w:r>
      <w:r w:rsidR="001A3461">
        <w:t>easured at a given kVp and time</w:t>
      </w:r>
      <w:r w:rsidR="00EE15B9">
        <w:t>.</w:t>
      </w:r>
    </w:p>
    <w:p w14:paraId="4DBD92ED" w14:textId="302CCA80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Same measured exposure is obtained at a given mA selection, irrespective of mAs and kV</w:t>
      </w:r>
      <w:r w:rsidR="001A3461">
        <w:t>p selected.</w:t>
      </w:r>
    </w:p>
    <w:p w14:paraId="7CBA5CFE" w14:textId="4161682B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an inversely proportional effect on the exposure m</w:t>
      </w:r>
      <w:r w:rsidR="001A3461">
        <w:t>easured at a given kVp and time.</w:t>
      </w:r>
    </w:p>
    <w:p w14:paraId="148E86BE" w14:textId="50E60107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There is no known relationship b</w:t>
      </w:r>
      <w:r w:rsidR="001A3461">
        <w:t>etween mA and measured exposure.</w:t>
      </w:r>
    </w:p>
    <w:p w14:paraId="3AD3F446" w14:textId="77777777" w:rsidR="00CE30F5" w:rsidRPr="00182838" w:rsidRDefault="00CE30F5" w:rsidP="00CE30F5">
      <w:r w:rsidRPr="00182838">
        <w:t xml:space="preserve"> </w:t>
      </w:r>
    </w:p>
    <w:p w14:paraId="2299E5C4" w14:textId="1238316C" w:rsidR="00CE30F5" w:rsidRPr="00182838" w:rsidRDefault="00CE30F5" w:rsidP="00A07669">
      <w:pPr>
        <w:pStyle w:val="QuestionStyle"/>
      </w:pPr>
      <w:r w:rsidRPr="00182838">
        <w:t>A radiogr</w:t>
      </w:r>
      <w:r w:rsidR="001A3461">
        <w:t xml:space="preserve">aphic room with a positive beam </w:t>
      </w:r>
      <w:r w:rsidRPr="00182838">
        <w:t>limiting system should not pass if the sum of the absolute values of the differences in the dimensions of the radiation field and the image receptor area exceeds ______% of the focal spot to image receptor distance.</w:t>
      </w:r>
    </w:p>
    <w:p w14:paraId="5C577800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2</w:t>
      </w:r>
    </w:p>
    <w:p w14:paraId="22A38F37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3</w:t>
      </w:r>
    </w:p>
    <w:p w14:paraId="77B9E414" w14:textId="7BCEBB95" w:rsidR="00CE30F5" w:rsidRPr="00182838" w:rsidRDefault="001A3461" w:rsidP="008E5515">
      <w:pPr>
        <w:pStyle w:val="AnswerStyle"/>
        <w:numPr>
          <w:ilvl w:val="0"/>
          <w:numId w:val="3"/>
        </w:numPr>
      </w:pPr>
      <w:r>
        <w:t>4</w:t>
      </w:r>
    </w:p>
    <w:p w14:paraId="16047882" w14:textId="316FCED3" w:rsidR="00C53D73" w:rsidRDefault="00CE30F5" w:rsidP="008E5515">
      <w:pPr>
        <w:pStyle w:val="AnswerStyle"/>
        <w:numPr>
          <w:ilvl w:val="0"/>
          <w:numId w:val="3"/>
        </w:numPr>
      </w:pPr>
      <w:r w:rsidRPr="00182838">
        <w:t>None of the above</w:t>
      </w:r>
    </w:p>
    <w:p w14:paraId="205ECB40" w14:textId="77777777" w:rsidR="001A3461" w:rsidRDefault="001A3461" w:rsidP="00CE30F5"/>
    <w:p w14:paraId="132FF3BD" w14:textId="77777777" w:rsidR="00F23DB9" w:rsidRDefault="00F23DB9" w:rsidP="00CE30F5"/>
    <w:p w14:paraId="31A653A8" w14:textId="77777777" w:rsidR="00F23DB9" w:rsidRDefault="00F23DB9" w:rsidP="00CE30F5"/>
    <w:p w14:paraId="54E41E22" w14:textId="77777777" w:rsidR="00F23DB9" w:rsidRDefault="00F23DB9" w:rsidP="00CE30F5"/>
    <w:p w14:paraId="4E64F0D7" w14:textId="77777777" w:rsidR="00F23DB9" w:rsidRDefault="00F23DB9" w:rsidP="00CE30F5"/>
    <w:p w14:paraId="117856ED" w14:textId="77777777" w:rsidR="00F23DB9" w:rsidRDefault="00F23DB9" w:rsidP="00CE30F5"/>
    <w:p w14:paraId="50AB8E60" w14:textId="77777777" w:rsidR="00F23DB9" w:rsidRDefault="00F23DB9" w:rsidP="00CE30F5"/>
    <w:p w14:paraId="6081CF44" w14:textId="77777777" w:rsidR="00F23DB9" w:rsidRDefault="00F23DB9" w:rsidP="00CE30F5"/>
    <w:p w14:paraId="6EF94E19" w14:textId="77777777" w:rsidR="00F23DB9" w:rsidRDefault="00F23DB9" w:rsidP="00CE30F5"/>
    <w:p w14:paraId="75B4E006" w14:textId="77777777" w:rsidR="00F23DB9" w:rsidRPr="00182838" w:rsidRDefault="00F23DB9" w:rsidP="00F23DB9">
      <w:pPr>
        <w:pStyle w:val="QuestionStyle"/>
      </w:pPr>
      <w:r w:rsidRPr="00182838">
        <w:t>Each of the 10 radiation exposures must be within _____% of the ______ value of the 10 measurements.</w:t>
      </w:r>
    </w:p>
    <w:p w14:paraId="3703482E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13F4EC3F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lastRenderedPageBreak/>
        <w:t>15%</w:t>
      </w:r>
    </w:p>
    <w:p w14:paraId="3617F711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506E1A45" w14:textId="77777777" w:rsidR="00F23DB9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2AF2B3C4" w14:textId="77777777" w:rsidR="00F23DB9" w:rsidRPr="00182838" w:rsidRDefault="00F23DB9" w:rsidP="00F23DB9">
      <w:pPr>
        <w:pStyle w:val="QuestionStyle"/>
        <w:numPr>
          <w:ilvl w:val="0"/>
          <w:numId w:val="0"/>
        </w:numPr>
        <w:ind w:left="360" w:hanging="360"/>
      </w:pPr>
    </w:p>
    <w:p w14:paraId="3BE732DB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1, 3</w:t>
      </w:r>
    </w:p>
    <w:p w14:paraId="2F96CE6E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1, 4</w:t>
      </w:r>
    </w:p>
    <w:p w14:paraId="477A27C1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>
        <w:t>2, 3</w:t>
      </w:r>
    </w:p>
    <w:p w14:paraId="3453F021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2, 4</w:t>
      </w:r>
    </w:p>
    <w:p w14:paraId="4F952412" w14:textId="77777777" w:rsidR="00F23DB9" w:rsidRDefault="00F23DB9" w:rsidP="00F23DB9">
      <w:pPr>
        <w:spacing w:line="240" w:lineRule="auto"/>
        <w:rPr>
          <w:b/>
        </w:rPr>
      </w:pPr>
    </w:p>
    <w:p w14:paraId="39EA9C31" w14:textId="4E73E7EC" w:rsidR="00A07669" w:rsidRPr="00EE15B9" w:rsidRDefault="00716481" w:rsidP="00F23DB9">
      <w:pPr>
        <w:spacing w:line="240" w:lineRule="auto"/>
        <w:rPr>
          <w:b/>
        </w:rPr>
      </w:pPr>
      <w:r>
        <w:rPr>
          <w:b/>
        </w:rPr>
        <w:t>*</w:t>
      </w:r>
      <w:r w:rsidR="001A3461" w:rsidRPr="00716481">
        <w:rPr>
          <w:b/>
        </w:rPr>
        <w:t xml:space="preserve">Please use </w:t>
      </w:r>
      <w:r w:rsidR="00461071">
        <w:rPr>
          <w:b/>
        </w:rPr>
        <w:t>Table 1</w:t>
      </w:r>
      <w:r w:rsidR="00CE30F5" w:rsidRPr="00716481">
        <w:rPr>
          <w:b/>
        </w:rPr>
        <w:t xml:space="preserve"> to answer questions 5</w:t>
      </w:r>
      <w:r w:rsidR="00EE15B9">
        <w:rPr>
          <w:b/>
        </w:rPr>
        <w:t>–</w:t>
      </w:r>
      <w:r w:rsidR="00CE30F5" w:rsidRPr="00716481">
        <w:rPr>
          <w:b/>
        </w:rPr>
        <w:t>10</w:t>
      </w:r>
    </w:p>
    <w:p w14:paraId="7876E02F" w14:textId="77777777" w:rsidR="00A07669" w:rsidRDefault="00A07669" w:rsidP="00CE30F5"/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CE30F5" w:rsidRPr="001A3461" w14:paraId="4CD82025" w14:textId="77777777" w:rsidTr="001A3461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230734" w14:textId="713C50AA" w:rsidR="00CE30F5" w:rsidRPr="001A346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>Table 1</w:t>
            </w:r>
            <w:r w:rsidR="001A3461" w:rsidRPr="001A3461">
              <w:rPr>
                <w:b/>
                <w:color w:val="000000"/>
              </w:rPr>
              <w:t xml:space="preserve">: </w:t>
            </w:r>
            <w:r w:rsidR="001A3461" w:rsidRPr="001A3461">
              <w:rPr>
                <w:b/>
              </w:rPr>
              <w:t>Reproducibility Test Results</w:t>
            </w:r>
          </w:p>
        </w:tc>
      </w:tr>
      <w:tr w:rsidR="00CE30F5" w:rsidRPr="001A3461" w14:paraId="5D911C96" w14:textId="77777777" w:rsidTr="00A07669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058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0C7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18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869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CE30F5" w:rsidRPr="001A3461" w14:paraId="40ED0E42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81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4CBE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DB1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881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68F5A4D5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D8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22B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644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C30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778C92B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7AC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51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40D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1488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42269A6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C3EF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841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149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24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19D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147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595479DE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C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3466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146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D6C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E3E3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150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</w:tbl>
    <w:p w14:paraId="1F3E68BF" w14:textId="77777777" w:rsidR="00CE30F5" w:rsidRDefault="00CE30F5" w:rsidP="00CE30F5">
      <w:pPr>
        <w:pStyle w:val="QuestionStyle"/>
        <w:numPr>
          <w:ilvl w:val="0"/>
          <w:numId w:val="0"/>
        </w:numPr>
        <w:ind w:left="360" w:hanging="360"/>
      </w:pPr>
    </w:p>
    <w:p w14:paraId="0F755733" w14:textId="1ED362B3" w:rsidR="00C53D73" w:rsidRDefault="00C53D73">
      <w:pPr>
        <w:spacing w:line="240" w:lineRule="auto"/>
        <w:rPr>
          <w:rStyle w:val="Heading3Char"/>
          <w:b w:val="0"/>
        </w:rPr>
      </w:pPr>
    </w:p>
    <w:p w14:paraId="56E386DD" w14:textId="77777777" w:rsidR="00CE30F5" w:rsidRPr="00182838" w:rsidRDefault="00CE30F5" w:rsidP="00496A03">
      <w:pPr>
        <w:pStyle w:val="QuestionStyle"/>
      </w:pPr>
      <w:r w:rsidRPr="00182838">
        <w:t>Each of the 10 radiation exposures must be within _____% of the ______ value of the 10 measurements.</w:t>
      </w:r>
    </w:p>
    <w:p w14:paraId="71B9BAE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7D432778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144E2FCA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168C2257" w14:textId="77777777" w:rsidR="00CE30F5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3688EC8F" w14:textId="77777777" w:rsidR="00496A03" w:rsidRPr="00182838" w:rsidRDefault="00496A03" w:rsidP="00496A03">
      <w:pPr>
        <w:pStyle w:val="QuestionStyle"/>
        <w:numPr>
          <w:ilvl w:val="0"/>
          <w:numId w:val="0"/>
        </w:numPr>
        <w:ind w:left="360" w:hanging="360"/>
      </w:pPr>
    </w:p>
    <w:p w14:paraId="190E21CC" w14:textId="77777777" w:rsidR="00CE30F5" w:rsidRPr="00182838" w:rsidRDefault="00CE30F5" w:rsidP="00400144">
      <w:pPr>
        <w:pStyle w:val="AnswerStyle"/>
        <w:numPr>
          <w:ilvl w:val="0"/>
          <w:numId w:val="72"/>
        </w:numPr>
      </w:pPr>
      <w:r w:rsidRPr="00182838">
        <w:t>1, 3</w:t>
      </w:r>
    </w:p>
    <w:p w14:paraId="4E335FCE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1, 4</w:t>
      </w:r>
    </w:p>
    <w:p w14:paraId="23EF53BB" w14:textId="772241F2" w:rsidR="00CE30F5" w:rsidRPr="00182838" w:rsidRDefault="00EE15B9" w:rsidP="008E5515">
      <w:pPr>
        <w:pStyle w:val="AnswerStyle"/>
        <w:numPr>
          <w:ilvl w:val="0"/>
          <w:numId w:val="4"/>
        </w:numPr>
      </w:pPr>
      <w:r>
        <w:t>2, 3</w:t>
      </w:r>
    </w:p>
    <w:p w14:paraId="2F6BE402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2, 4</w:t>
      </w:r>
    </w:p>
    <w:p w14:paraId="5916E79C" w14:textId="77777777" w:rsidR="00CE30F5" w:rsidRPr="00182838" w:rsidRDefault="00CE30F5" w:rsidP="00CE30F5"/>
    <w:p w14:paraId="63F13592" w14:textId="77777777" w:rsidR="00496A03" w:rsidRPr="00716481" w:rsidRDefault="00496A03" w:rsidP="00496A03">
      <w:pPr>
        <w:pStyle w:val="QuestionStyle"/>
        <w:rPr>
          <w:b/>
        </w:rPr>
      </w:pPr>
      <w:r w:rsidRPr="00716481">
        <w:rPr>
          <w:b/>
        </w:rPr>
        <w:t>Part A:</w:t>
      </w:r>
    </w:p>
    <w:p w14:paraId="0B74AF63" w14:textId="37A0FF1A" w:rsidR="00CE30F5" w:rsidRPr="00182838" w:rsidRDefault="00CE30F5" w:rsidP="00496A03">
      <w:pPr>
        <w:pStyle w:val="QuestionStyle"/>
        <w:numPr>
          <w:ilvl w:val="0"/>
          <w:numId w:val="0"/>
        </w:numPr>
        <w:ind w:left="360"/>
      </w:pPr>
      <w:r w:rsidRPr="00182838">
        <w:t>The Table 1 results are within the acceptable limits for all evaluations.</w:t>
      </w:r>
    </w:p>
    <w:p w14:paraId="40925DB9" w14:textId="1E16977A" w:rsidR="00CE30F5" w:rsidRPr="00182838" w:rsidRDefault="00EE15B9" w:rsidP="008E5515">
      <w:pPr>
        <w:pStyle w:val="AnswerStyle"/>
        <w:numPr>
          <w:ilvl w:val="0"/>
          <w:numId w:val="5"/>
        </w:numPr>
      </w:pPr>
      <w:r>
        <w:t>True</w:t>
      </w:r>
    </w:p>
    <w:p w14:paraId="00B391A5" w14:textId="5578DBB1" w:rsidR="00496A03" w:rsidRDefault="00CE30F5" w:rsidP="00CE30F5">
      <w:pPr>
        <w:pStyle w:val="AnswerStyle"/>
        <w:numPr>
          <w:ilvl w:val="0"/>
          <w:numId w:val="5"/>
        </w:numPr>
      </w:pPr>
      <w:r w:rsidRPr="00182838">
        <w:t>False</w:t>
      </w:r>
    </w:p>
    <w:p w14:paraId="207A6955" w14:textId="55BC17B9" w:rsidR="00CE30F5" w:rsidRPr="00182838" w:rsidRDefault="00CE30F5" w:rsidP="00496A03">
      <w:pPr>
        <w:ind w:left="360"/>
      </w:pPr>
      <w:r w:rsidRPr="00716481">
        <w:rPr>
          <w:b/>
        </w:rPr>
        <w:t>P</w:t>
      </w:r>
      <w:r w:rsidR="00496A03" w:rsidRPr="00716481">
        <w:rPr>
          <w:b/>
        </w:rPr>
        <w:t>art B</w:t>
      </w:r>
      <w:r w:rsidRPr="00716481">
        <w:rPr>
          <w:b/>
        </w:rPr>
        <w:t>:</w:t>
      </w:r>
      <w:r w:rsidRPr="00182838">
        <w:t xml:space="preserve"> Show your work below for a value of 5 marks.</w:t>
      </w:r>
    </w:p>
    <w:p w14:paraId="2E7E23F4" w14:textId="77777777" w:rsidR="00CE30F5" w:rsidRDefault="00CE30F5">
      <w:pPr>
        <w:spacing w:line="240" w:lineRule="auto"/>
        <w:rPr>
          <w:rStyle w:val="Heading3Char"/>
        </w:rPr>
      </w:pPr>
    </w:p>
    <w:p w14:paraId="6895E1D6" w14:textId="77777777" w:rsidR="00EE15B9" w:rsidRDefault="00EE15B9">
      <w:pPr>
        <w:spacing w:line="240" w:lineRule="auto"/>
        <w:rPr>
          <w:rStyle w:val="Heading3Char"/>
        </w:rPr>
      </w:pPr>
    </w:p>
    <w:p w14:paraId="2ADD6CFC" w14:textId="77777777" w:rsidR="00461071" w:rsidRDefault="00461071">
      <w:pPr>
        <w:spacing w:line="240" w:lineRule="auto"/>
        <w:rPr>
          <w:rStyle w:val="Heading3Char"/>
        </w:rPr>
      </w:pPr>
    </w:p>
    <w:p w14:paraId="0BAAD558" w14:textId="77777777" w:rsidR="00461071" w:rsidRDefault="00461071">
      <w:pPr>
        <w:spacing w:line="240" w:lineRule="auto"/>
        <w:rPr>
          <w:rStyle w:val="Heading3Char"/>
        </w:rPr>
      </w:pPr>
    </w:p>
    <w:p w14:paraId="132794C2" w14:textId="77777777" w:rsidR="00CE30F5" w:rsidRDefault="00CE30F5">
      <w:pPr>
        <w:spacing w:line="240" w:lineRule="auto"/>
        <w:rPr>
          <w:rStyle w:val="Heading3Char"/>
        </w:rPr>
      </w:pPr>
    </w:p>
    <w:p w14:paraId="26F5837C" w14:textId="40C5DB01" w:rsidR="00CE30F5" w:rsidRPr="00182838" w:rsidRDefault="00400144" w:rsidP="00496A03">
      <w:pPr>
        <w:pStyle w:val="QuestionStyle"/>
      </w:pPr>
      <w:r>
        <w:t>What is t</w:t>
      </w:r>
      <w:r w:rsidR="00CE30F5" w:rsidRPr="00182838">
        <w:t>he purpose of calculating the coefficient of variation?</w:t>
      </w:r>
    </w:p>
    <w:p w14:paraId="3229EC83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Standard deviation</w:t>
      </w:r>
    </w:p>
    <w:p w14:paraId="0D6338B5" w14:textId="15015FF4" w:rsidR="00CE30F5" w:rsidRPr="00716481" w:rsidRDefault="00CE30F5" w:rsidP="008E5515">
      <w:pPr>
        <w:pStyle w:val="AnswerStyle"/>
        <w:numPr>
          <w:ilvl w:val="0"/>
          <w:numId w:val="6"/>
        </w:numPr>
        <w:rPr>
          <w:i/>
        </w:rPr>
      </w:pPr>
      <w:r w:rsidRPr="00182838">
        <w:t>To prove the resu</w:t>
      </w:r>
      <w:r w:rsidR="00716481">
        <w:t>lts were not obtained by chance</w:t>
      </w:r>
    </w:p>
    <w:p w14:paraId="3283266F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there is statistical evidence</w:t>
      </w:r>
    </w:p>
    <w:p w14:paraId="6C665061" w14:textId="77777777" w:rsidR="00CE30F5" w:rsidRDefault="00CE30F5" w:rsidP="008E5515">
      <w:pPr>
        <w:pStyle w:val="AnswerStyle"/>
        <w:numPr>
          <w:ilvl w:val="0"/>
          <w:numId w:val="6"/>
        </w:numPr>
      </w:pPr>
      <w:r w:rsidRPr="00182838">
        <w:t>To prove results are within acceptable dose limits</w:t>
      </w:r>
    </w:p>
    <w:p w14:paraId="0A4A2B05" w14:textId="77777777" w:rsidR="00794CE4" w:rsidRPr="00182838" w:rsidRDefault="00794CE4" w:rsidP="00794CE4">
      <w:pPr>
        <w:pStyle w:val="AnswerStyle"/>
        <w:numPr>
          <w:ilvl w:val="0"/>
          <w:numId w:val="0"/>
        </w:numPr>
      </w:pPr>
    </w:p>
    <w:p w14:paraId="5F101ED9" w14:textId="77777777" w:rsidR="00CE30F5" w:rsidRPr="00182838" w:rsidRDefault="00CE30F5" w:rsidP="00496A03">
      <w:pPr>
        <w:pStyle w:val="QuestionStyle"/>
      </w:pPr>
      <w:r w:rsidRPr="00182838">
        <w:t>If the coefficient of variation (C) was 0.0019, this value would be within the acceptance limit.</w:t>
      </w:r>
    </w:p>
    <w:p w14:paraId="2659FE82" w14:textId="70CACF0E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True</w:t>
      </w:r>
    </w:p>
    <w:p w14:paraId="65857753" w14:textId="77777777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False</w:t>
      </w:r>
    </w:p>
    <w:p w14:paraId="4C3F8A89" w14:textId="77777777" w:rsidR="00CE30F5" w:rsidRPr="00182838" w:rsidRDefault="00CE30F5" w:rsidP="00CE30F5"/>
    <w:p w14:paraId="3CB28C60" w14:textId="77777777" w:rsidR="00CE30F5" w:rsidRPr="00182838" w:rsidRDefault="00CE30F5" w:rsidP="00496A03">
      <w:pPr>
        <w:pStyle w:val="QuestionStyle"/>
      </w:pPr>
      <w:r w:rsidRPr="00182838">
        <w:t>Results of the reproducibility test are compared to:</w:t>
      </w:r>
    </w:p>
    <w:p w14:paraId="6CBA7390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Other rooms in the department</w:t>
      </w:r>
    </w:p>
    <w:p w14:paraId="47F0555F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Technique charts</w:t>
      </w:r>
    </w:p>
    <w:p w14:paraId="6A07F34D" w14:textId="5905C4AE" w:rsidR="00CE30F5" w:rsidRPr="00182838" w:rsidRDefault="00716481" w:rsidP="008E5515">
      <w:pPr>
        <w:pStyle w:val="AnswerStyle"/>
        <w:numPr>
          <w:ilvl w:val="0"/>
          <w:numId w:val="8"/>
        </w:numPr>
      </w:pPr>
      <w:r>
        <w:t>Acceptance results</w:t>
      </w:r>
    </w:p>
    <w:p w14:paraId="4E0DD05A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All of the above</w:t>
      </w:r>
    </w:p>
    <w:p w14:paraId="02FEDE72" w14:textId="77777777" w:rsidR="00CE30F5" w:rsidRPr="00182838" w:rsidRDefault="00CE30F5" w:rsidP="00CE30F5"/>
    <w:p w14:paraId="06A8756A" w14:textId="77777777" w:rsidR="00CE30F5" w:rsidRPr="00182838" w:rsidRDefault="00CE30F5" w:rsidP="00496A03">
      <w:pPr>
        <w:pStyle w:val="QuestionStyle"/>
      </w:pPr>
      <w:r w:rsidRPr="00182838">
        <w:t>If the coefficient of variation is greater than the acceptable limit, the outcome will be:</w:t>
      </w:r>
    </w:p>
    <w:p w14:paraId="13FC0560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Predictable radiographic exposures resulting in consistent radiographic images</w:t>
      </w:r>
    </w:p>
    <w:p w14:paraId="4666E402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The same results attained every time the same technical factors are used</w:t>
      </w:r>
    </w:p>
    <w:p w14:paraId="7445F325" w14:textId="220C07DD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Inconsistent radiographic exposures attaine</w:t>
      </w:r>
      <w:r w:rsidR="00EE15B9">
        <w:t>d by the same technical factors</w:t>
      </w:r>
    </w:p>
    <w:p w14:paraId="3A8DCB27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Different technical factors result in predictable radiographic exposures</w:t>
      </w:r>
    </w:p>
    <w:p w14:paraId="6CB7629E" w14:textId="77777777" w:rsidR="00CE30F5" w:rsidRPr="00182838" w:rsidRDefault="00CE30F5" w:rsidP="00CE30F5"/>
    <w:p w14:paraId="524F443A" w14:textId="5C18559C" w:rsidR="00CE30F5" w:rsidRPr="00182838" w:rsidRDefault="00CE30F5" w:rsidP="00496A03">
      <w:pPr>
        <w:pStyle w:val="QuestionStyle"/>
      </w:pPr>
      <w:r w:rsidRPr="00182838">
        <w:t>In the clinical setting, if the central r</w:t>
      </w:r>
      <w:r w:rsidR="00716481">
        <w:t>ay is NOT aligned with the centre</w:t>
      </w:r>
      <w:r w:rsidRPr="00182838">
        <w:t xml:space="preserve"> of the detector/</w:t>
      </w:r>
      <w:r w:rsidR="00794CE4">
        <w:t>b</w:t>
      </w:r>
      <w:r w:rsidRPr="00182838">
        <w:t>ucky, a consequence could be:</w:t>
      </w:r>
    </w:p>
    <w:p w14:paraId="097B9974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Magnification</w:t>
      </w:r>
    </w:p>
    <w:p w14:paraId="65BAAC43" w14:textId="42966A8C" w:rsidR="00CE30F5" w:rsidRPr="00182838" w:rsidRDefault="00716481" w:rsidP="008E5515">
      <w:pPr>
        <w:pStyle w:val="AnswerStyle"/>
        <w:numPr>
          <w:ilvl w:val="0"/>
          <w:numId w:val="10"/>
        </w:numPr>
      </w:pPr>
      <w:r>
        <w:t>Clipped anatomy</w:t>
      </w:r>
    </w:p>
    <w:p w14:paraId="456F7E3A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Density variation along anode-cathode axis less than 10%</w:t>
      </w:r>
    </w:p>
    <w:p w14:paraId="614A4285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Significant anode heel effect on image</w:t>
      </w:r>
    </w:p>
    <w:p w14:paraId="78E6E525" w14:textId="77777777" w:rsidR="00CE30F5" w:rsidRPr="00182838" w:rsidRDefault="00CE30F5" w:rsidP="00CE30F5"/>
    <w:p w14:paraId="4CF1ADCF" w14:textId="77777777" w:rsidR="00CE30F5" w:rsidRPr="00182838" w:rsidRDefault="00CE30F5" w:rsidP="00496A03">
      <w:pPr>
        <w:pStyle w:val="QuestionStyle"/>
      </w:pPr>
      <w:r w:rsidRPr="00182838">
        <w:t>The minimum filtration required for general purpose radiographic systems at a kVp of 110 is:</w:t>
      </w:r>
    </w:p>
    <w:p w14:paraId="658F74F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3.2 mm Al</w:t>
      </w:r>
    </w:p>
    <w:p w14:paraId="4B86349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3.6 mm Al</w:t>
      </w:r>
    </w:p>
    <w:p w14:paraId="769B718B" w14:textId="1F825EB8" w:rsidR="00CE30F5" w:rsidRPr="00182838" w:rsidRDefault="00716481" w:rsidP="008E5515">
      <w:pPr>
        <w:pStyle w:val="AnswerStyle"/>
        <w:numPr>
          <w:ilvl w:val="0"/>
          <w:numId w:val="11"/>
        </w:numPr>
      </w:pPr>
      <w:r>
        <w:t>3.9 mm Al</w:t>
      </w:r>
    </w:p>
    <w:p w14:paraId="2C3A280B" w14:textId="445FDDA7" w:rsidR="00CE30F5" w:rsidRDefault="00CE30F5" w:rsidP="008E5515">
      <w:pPr>
        <w:pStyle w:val="AnswerStyle"/>
        <w:numPr>
          <w:ilvl w:val="0"/>
          <w:numId w:val="11"/>
        </w:numPr>
      </w:pPr>
      <w:r w:rsidRPr="00182838">
        <w:t>4.3 mm Al</w:t>
      </w:r>
    </w:p>
    <w:p w14:paraId="2CC728C2" w14:textId="77777777" w:rsidR="00CE30F5" w:rsidRDefault="00CE30F5" w:rsidP="00CE30F5">
      <w:pPr>
        <w:spacing w:line="240" w:lineRule="auto"/>
      </w:pPr>
    </w:p>
    <w:p w14:paraId="3756D243" w14:textId="4FC47103" w:rsidR="00CE30F5" w:rsidRDefault="00EE15B9" w:rsidP="00CE30F5">
      <w:pPr>
        <w:rPr>
          <w:b/>
        </w:rPr>
      </w:pPr>
      <w:r>
        <w:rPr>
          <w:b/>
        </w:rPr>
        <w:t>*</w:t>
      </w:r>
      <w:r w:rsidR="00716481">
        <w:rPr>
          <w:b/>
        </w:rPr>
        <w:t>Please use Table 2 to answer questions 13–17</w:t>
      </w:r>
    </w:p>
    <w:p w14:paraId="6631E17B" w14:textId="77777777" w:rsidR="00716481" w:rsidRPr="00716481" w:rsidRDefault="00716481" w:rsidP="00CE30F5">
      <w:pPr>
        <w:rPr>
          <w:b/>
        </w:rPr>
      </w:pPr>
    </w:p>
    <w:tbl>
      <w:tblPr>
        <w:tblW w:w="4904" w:type="dxa"/>
        <w:tblInd w:w="720" w:type="dxa"/>
        <w:tblLook w:val="04A0" w:firstRow="1" w:lastRow="0" w:firstColumn="1" w:lastColumn="0" w:noHBand="0" w:noVBand="1"/>
      </w:tblPr>
      <w:tblGrid>
        <w:gridCol w:w="2355"/>
        <w:gridCol w:w="2549"/>
      </w:tblGrid>
      <w:tr w:rsidR="00CE30F5" w:rsidRPr="00716481" w14:paraId="123DAEB7" w14:textId="77777777" w:rsidTr="00716481">
        <w:trPr>
          <w:trHeight w:val="300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8CD2CD5" w14:textId="0A2CAF14" w:rsidR="00CE30F5" w:rsidRPr="00716481" w:rsidRDefault="00716481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Table 2:</w:t>
            </w:r>
            <w:r w:rsidR="00CE30F5" w:rsidRPr="00716481">
              <w:rPr>
                <w:b/>
                <w:color w:val="000000"/>
              </w:rPr>
              <w:t xml:space="preserve"> Leakage Radiation</w:t>
            </w:r>
            <w:r w:rsidRPr="00716481">
              <w:rPr>
                <w:b/>
                <w:color w:val="000000"/>
              </w:rPr>
              <w:t xml:space="preserve"> Test Results</w:t>
            </w:r>
          </w:p>
        </w:tc>
      </w:tr>
      <w:tr w:rsidR="00CE30F5" w:rsidRPr="00716481" w14:paraId="22DC5F9D" w14:textId="77777777" w:rsidTr="00716481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52F5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Source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6EDA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proofErr w:type="spellStart"/>
            <w:r w:rsidRPr="00716481">
              <w:rPr>
                <w:b/>
                <w:color w:val="000000"/>
              </w:rPr>
              <w:t>mR</w:t>
            </w:r>
            <w:proofErr w:type="spellEnd"/>
          </w:p>
        </w:tc>
      </w:tr>
      <w:tr w:rsidR="00CE30F5" w:rsidRPr="00716481" w14:paraId="61EB00A3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C94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Leakage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67F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0.22</w:t>
            </w:r>
          </w:p>
        </w:tc>
      </w:tr>
      <w:tr w:rsidR="00CE30F5" w:rsidRPr="00716481" w14:paraId="5AA0F3CB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56DE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Primary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3A7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275</w:t>
            </w:r>
          </w:p>
        </w:tc>
      </w:tr>
    </w:tbl>
    <w:p w14:paraId="3B16FB0A" w14:textId="77777777" w:rsidR="00CE30F5" w:rsidRDefault="00CE30F5" w:rsidP="00CE30F5">
      <w:pPr>
        <w:spacing w:line="240" w:lineRule="auto"/>
        <w:rPr>
          <w:rStyle w:val="Heading3Char"/>
        </w:rPr>
      </w:pPr>
    </w:p>
    <w:p w14:paraId="5FB9B900" w14:textId="77777777" w:rsidR="00CE30F5" w:rsidRPr="00182838" w:rsidRDefault="00CE30F5" w:rsidP="00496A03">
      <w:pPr>
        <w:pStyle w:val="QuestionStyle"/>
      </w:pPr>
      <w:r w:rsidRPr="00182838">
        <w:t>What is the percentage of leakage radiation from the data in Table 2?</w:t>
      </w:r>
    </w:p>
    <w:p w14:paraId="252FF760" w14:textId="624F961A" w:rsidR="00CE30F5" w:rsidRPr="00182838" w:rsidRDefault="00716481" w:rsidP="008E5515">
      <w:pPr>
        <w:pStyle w:val="AnswerStyle"/>
        <w:numPr>
          <w:ilvl w:val="0"/>
          <w:numId w:val="12"/>
        </w:numPr>
      </w:pPr>
      <w:r>
        <w:t>0.08%</w:t>
      </w:r>
    </w:p>
    <w:p w14:paraId="3C31D1A7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1.25%</w:t>
      </w:r>
    </w:p>
    <w:p w14:paraId="5E44BAD9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8.0%</w:t>
      </w:r>
    </w:p>
    <w:p w14:paraId="0DC1061B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12.5%</w:t>
      </w:r>
    </w:p>
    <w:p w14:paraId="4113E32B" w14:textId="77777777" w:rsidR="00CE30F5" w:rsidRPr="00182838" w:rsidRDefault="00CE30F5" w:rsidP="00CE30F5"/>
    <w:p w14:paraId="32FECCA7" w14:textId="4043C2C3" w:rsidR="00CE30F5" w:rsidRPr="00182838" w:rsidRDefault="00CE30F5" w:rsidP="00496A03">
      <w:pPr>
        <w:pStyle w:val="QuestionStyle"/>
      </w:pPr>
      <w:r w:rsidRPr="00182838">
        <w:t>What is the general requirement stated in SC</w:t>
      </w:r>
      <w:r w:rsidR="00716481">
        <w:t xml:space="preserve"> </w:t>
      </w:r>
      <w:r w:rsidRPr="00182838">
        <w:t xml:space="preserve">35 regarding leakage radiation from </w:t>
      </w:r>
      <w:r w:rsidR="00AA580E">
        <w:t>X-ray</w:t>
      </w:r>
      <w:r w:rsidRPr="00182838">
        <w:t xml:space="preserve"> tube shielding?</w:t>
      </w:r>
    </w:p>
    <w:p w14:paraId="6EDE9AA6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 xml:space="preserve">Not to exceed an air </w:t>
      </w:r>
      <w:proofErr w:type="spellStart"/>
      <w:r w:rsidRPr="00182838">
        <w:t>kerma</w:t>
      </w:r>
      <w:proofErr w:type="spellEnd"/>
      <w:r w:rsidRPr="00182838">
        <w:t xml:space="preserve"> rate of 1.0 </w:t>
      </w:r>
      <w:proofErr w:type="spellStart"/>
      <w:r w:rsidRPr="00182838">
        <w:t>Gy</w:t>
      </w:r>
      <w:proofErr w:type="spellEnd"/>
      <w:r w:rsidRPr="00182838">
        <w:t>/h</w:t>
      </w:r>
    </w:p>
    <w:p w14:paraId="6CDFD38E" w14:textId="223E51E4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Not to exce</w:t>
      </w:r>
      <w:r w:rsidR="00716481">
        <w:t xml:space="preserve">ed an exposure rate of 115 </w:t>
      </w:r>
      <w:proofErr w:type="spellStart"/>
      <w:r w:rsidR="00716481">
        <w:t>mR</w:t>
      </w:r>
      <w:proofErr w:type="spellEnd"/>
      <w:r w:rsidR="00716481">
        <w:t>/h</w:t>
      </w:r>
    </w:p>
    <w:p w14:paraId="61C3D529" w14:textId="5FD08605" w:rsidR="00CE30F5" w:rsidRPr="00182838" w:rsidRDefault="00716481" w:rsidP="008E5515">
      <w:pPr>
        <w:pStyle w:val="AnswerStyle"/>
        <w:numPr>
          <w:ilvl w:val="0"/>
          <w:numId w:val="13"/>
        </w:numPr>
      </w:pPr>
      <w:r>
        <w:t>a and b</w:t>
      </w:r>
    </w:p>
    <w:p w14:paraId="30D5795C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None of the above</w:t>
      </w:r>
    </w:p>
    <w:p w14:paraId="089D94BE" w14:textId="77777777" w:rsidR="00CE30F5" w:rsidRPr="00182838" w:rsidRDefault="00CE30F5" w:rsidP="00CE30F5"/>
    <w:p w14:paraId="205FFA18" w14:textId="5DB26A1F" w:rsidR="00CE30F5" w:rsidRPr="00182838" w:rsidRDefault="00CE30F5" w:rsidP="00496A03">
      <w:pPr>
        <w:pStyle w:val="QuestionStyle"/>
      </w:pPr>
      <w:r w:rsidRPr="00182838">
        <w:t>When testing for leakage radiation using a paddle, measurements must be taken at a distance of 1</w:t>
      </w:r>
      <w:r w:rsidR="00716481">
        <w:t xml:space="preserve"> </w:t>
      </w:r>
      <w:r w:rsidRPr="00182838">
        <w:t>m away from the tabletop.</w:t>
      </w:r>
    </w:p>
    <w:p w14:paraId="286BD361" w14:textId="1B6A9DCA" w:rsidR="00CE30F5" w:rsidRPr="00182838" w:rsidRDefault="00EE15B9" w:rsidP="008E5515">
      <w:pPr>
        <w:pStyle w:val="AnswerStyle"/>
        <w:numPr>
          <w:ilvl w:val="0"/>
          <w:numId w:val="14"/>
        </w:numPr>
      </w:pPr>
      <w:r>
        <w:t>True</w:t>
      </w:r>
    </w:p>
    <w:p w14:paraId="48D6D66E" w14:textId="21F6A427" w:rsidR="00CE30F5" w:rsidRDefault="00716481" w:rsidP="00461071">
      <w:pPr>
        <w:pStyle w:val="AnswerStyle"/>
        <w:numPr>
          <w:ilvl w:val="0"/>
          <w:numId w:val="14"/>
        </w:numPr>
      </w:pPr>
      <w:r>
        <w:t>False</w:t>
      </w:r>
    </w:p>
    <w:p w14:paraId="0E04318E" w14:textId="77777777" w:rsidR="00EE15B9" w:rsidRPr="00182838" w:rsidRDefault="00EE15B9" w:rsidP="00EE15B9">
      <w:pPr>
        <w:pStyle w:val="AnswerStyle"/>
        <w:numPr>
          <w:ilvl w:val="0"/>
          <w:numId w:val="0"/>
        </w:numPr>
      </w:pPr>
    </w:p>
    <w:p w14:paraId="74ED0F87" w14:textId="77777777" w:rsidR="00CE30F5" w:rsidRPr="00182838" w:rsidRDefault="00CE30F5" w:rsidP="00496A03">
      <w:pPr>
        <w:pStyle w:val="QuestionStyle"/>
      </w:pPr>
      <w:r w:rsidRPr="00182838">
        <w:t>The entire tube housing is commonly lined with lead.</w:t>
      </w:r>
    </w:p>
    <w:p w14:paraId="64DCDE23" w14:textId="77777777" w:rsidR="00CE30F5" w:rsidRPr="00182838" w:rsidRDefault="00CE30F5" w:rsidP="008E5515">
      <w:pPr>
        <w:pStyle w:val="AnswerStyle"/>
        <w:numPr>
          <w:ilvl w:val="0"/>
          <w:numId w:val="15"/>
        </w:numPr>
      </w:pPr>
      <w:r w:rsidRPr="00182838">
        <w:t>True</w:t>
      </w:r>
    </w:p>
    <w:p w14:paraId="0842CAEC" w14:textId="2B46124B" w:rsidR="00CE30F5" w:rsidRPr="00182838" w:rsidRDefault="00EE15B9" w:rsidP="008E5515">
      <w:pPr>
        <w:pStyle w:val="AnswerStyle"/>
        <w:numPr>
          <w:ilvl w:val="0"/>
          <w:numId w:val="15"/>
        </w:numPr>
      </w:pPr>
      <w:r>
        <w:t>False</w:t>
      </w:r>
    </w:p>
    <w:p w14:paraId="056F69EC" w14:textId="77777777" w:rsidR="00CE30F5" w:rsidRPr="00182838" w:rsidRDefault="00CE30F5" w:rsidP="00CE30F5"/>
    <w:p w14:paraId="1E3F4054" w14:textId="77777777" w:rsidR="00CE30F5" w:rsidRPr="00182838" w:rsidRDefault="00CE30F5" w:rsidP="00496A03">
      <w:pPr>
        <w:pStyle w:val="QuestionStyle"/>
      </w:pPr>
      <w:r w:rsidRPr="00182838">
        <w:t>Leakage radiation consists of:</w:t>
      </w:r>
    </w:p>
    <w:p w14:paraId="67E7D282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</w:t>
      </w:r>
    </w:p>
    <w:p w14:paraId="4383C607" w14:textId="29B69899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</w:t>
      </w:r>
      <w:r w:rsidR="00EE15B9">
        <w:t>ing excluding those at the port</w:t>
      </w:r>
    </w:p>
    <w:p w14:paraId="3150DD99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 excluding those at the tabletop</w:t>
      </w:r>
    </w:p>
    <w:p w14:paraId="0652155F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 xml:space="preserve">All photons escaping from the tube housing excluding those at the cathode </w:t>
      </w:r>
    </w:p>
    <w:p w14:paraId="160A8860" w14:textId="77777777" w:rsidR="00CE30F5" w:rsidRPr="00182838" w:rsidRDefault="00CE30F5" w:rsidP="00CE30F5"/>
    <w:p w14:paraId="2D1E7A75" w14:textId="77777777" w:rsidR="00CE30F5" w:rsidRPr="00182838" w:rsidRDefault="00CE30F5" w:rsidP="00496A03">
      <w:pPr>
        <w:pStyle w:val="QuestionStyle"/>
      </w:pPr>
      <w:r w:rsidRPr="00182838">
        <w:t>Which of the following tests should be performed first?</w:t>
      </w:r>
    </w:p>
    <w:p w14:paraId="66E6B139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HVL</w:t>
      </w:r>
    </w:p>
    <w:p w14:paraId="3B29B8D1" w14:textId="39089446" w:rsidR="00CE30F5" w:rsidRPr="00182838" w:rsidRDefault="00EE15B9" w:rsidP="008E5515">
      <w:pPr>
        <w:pStyle w:val="AnswerStyle"/>
        <w:numPr>
          <w:ilvl w:val="0"/>
          <w:numId w:val="17"/>
        </w:numPr>
      </w:pPr>
      <w:r>
        <w:t>kVp accuracy</w:t>
      </w:r>
    </w:p>
    <w:p w14:paraId="4AA3ECFC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mA linearity</w:t>
      </w:r>
    </w:p>
    <w:p w14:paraId="37017701" w14:textId="5741BCC2" w:rsidR="00CE30F5" w:rsidRPr="00182838" w:rsidRDefault="00CE30F5" w:rsidP="00CE30F5">
      <w:pPr>
        <w:pStyle w:val="AnswerStyle"/>
        <w:numPr>
          <w:ilvl w:val="0"/>
          <w:numId w:val="17"/>
        </w:numPr>
      </w:pPr>
      <w:r w:rsidRPr="00182838">
        <w:t>Timer accuracy</w:t>
      </w:r>
    </w:p>
    <w:p w14:paraId="4E3F30C9" w14:textId="7BF7E47F" w:rsidR="00CE30F5" w:rsidRPr="00182838" w:rsidRDefault="00716481" w:rsidP="00496A03">
      <w:pPr>
        <w:pStyle w:val="QuestionStyle"/>
      </w:pPr>
      <w:r>
        <w:t>An 8-</w:t>
      </w:r>
      <w:r w:rsidR="00CE30F5" w:rsidRPr="00182838">
        <w:t>penny test may also be used to evaluate:</w:t>
      </w:r>
    </w:p>
    <w:p w14:paraId="43BFEDE6" w14:textId="192D2191" w:rsidR="00CE30F5" w:rsidRPr="00182838" w:rsidRDefault="00716481" w:rsidP="008E5515">
      <w:pPr>
        <w:pStyle w:val="AnswerStyle"/>
        <w:numPr>
          <w:ilvl w:val="0"/>
          <w:numId w:val="18"/>
        </w:numPr>
      </w:pPr>
      <w:r>
        <w:t>Collimation</w:t>
      </w:r>
    </w:p>
    <w:p w14:paraId="3516776F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Perpendicularity</w:t>
      </w:r>
    </w:p>
    <w:p w14:paraId="39F09FDC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Focal spot size</w:t>
      </w:r>
    </w:p>
    <w:p w14:paraId="5F31A026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Grid alignment</w:t>
      </w:r>
    </w:p>
    <w:p w14:paraId="4D374BFA" w14:textId="77777777" w:rsidR="00CE30F5" w:rsidRDefault="00CE30F5" w:rsidP="00CE30F5">
      <w:pPr>
        <w:spacing w:line="240" w:lineRule="auto"/>
        <w:rPr>
          <w:rStyle w:val="Heading3Char"/>
        </w:rPr>
      </w:pPr>
    </w:p>
    <w:p w14:paraId="07FEE413" w14:textId="39DB9335" w:rsidR="00CE30F5" w:rsidRDefault="00716481" w:rsidP="00F23DB9">
      <w:pPr>
        <w:spacing w:line="240" w:lineRule="auto"/>
        <w:rPr>
          <w:b/>
        </w:rPr>
      </w:pPr>
      <w:r w:rsidRPr="00716481">
        <w:rPr>
          <w:b/>
        </w:rPr>
        <w:t>*</w:t>
      </w:r>
      <w:r w:rsidR="00CE30F5" w:rsidRPr="00716481">
        <w:rPr>
          <w:b/>
        </w:rPr>
        <w:t xml:space="preserve">Please use </w:t>
      </w:r>
      <w:r w:rsidR="00EE15B9">
        <w:rPr>
          <w:b/>
        </w:rPr>
        <w:t>Table 3</w:t>
      </w:r>
      <w:r w:rsidR="00171FB6">
        <w:rPr>
          <w:b/>
        </w:rPr>
        <w:t xml:space="preserve"> to answer questions 19–22</w:t>
      </w:r>
    </w:p>
    <w:p w14:paraId="4515446B" w14:textId="77777777" w:rsidR="00716481" w:rsidRPr="00716481" w:rsidRDefault="00716481" w:rsidP="00CE30F5">
      <w:pPr>
        <w:rPr>
          <w:b/>
        </w:rPr>
      </w:pPr>
    </w:p>
    <w:tbl>
      <w:tblPr>
        <w:tblW w:w="6242" w:type="dxa"/>
        <w:tblInd w:w="93" w:type="dxa"/>
        <w:tblLook w:val="04A0" w:firstRow="1" w:lastRow="0" w:firstColumn="1" w:lastColumn="0" w:noHBand="0" w:noVBand="1"/>
      </w:tblPr>
      <w:tblGrid>
        <w:gridCol w:w="3211"/>
        <w:gridCol w:w="3031"/>
      </w:tblGrid>
      <w:tr w:rsidR="00CE30F5" w:rsidRPr="00716481" w14:paraId="50BEE93D" w14:textId="77777777" w:rsidTr="00171FB6">
        <w:trPr>
          <w:trHeight w:val="312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806566" w14:textId="70576F20" w:rsidR="00CE30F5" w:rsidRPr="00716481" w:rsidRDefault="00CE30F5" w:rsidP="00171FB6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lastRenderedPageBreak/>
              <w:t>Table 3</w:t>
            </w:r>
            <w:r w:rsidR="00716481" w:rsidRPr="00716481">
              <w:rPr>
                <w:b/>
                <w:color w:val="000000"/>
              </w:rPr>
              <w:t xml:space="preserve">: </w:t>
            </w:r>
            <w:r w:rsidR="00171FB6">
              <w:rPr>
                <w:b/>
              </w:rPr>
              <w:t>mA Linearity T</w:t>
            </w:r>
            <w:r w:rsidR="00716481" w:rsidRPr="00716481">
              <w:rPr>
                <w:b/>
              </w:rPr>
              <w:t xml:space="preserve">est </w:t>
            </w:r>
            <w:r w:rsidR="00171FB6">
              <w:rPr>
                <w:b/>
              </w:rPr>
              <w:t>R</w:t>
            </w:r>
            <w:r w:rsidR="00716481" w:rsidRPr="00716481">
              <w:rPr>
                <w:b/>
              </w:rPr>
              <w:t xml:space="preserve">esults </w:t>
            </w:r>
            <w:r w:rsidR="00171FB6">
              <w:rPr>
                <w:b/>
              </w:rPr>
              <w:t>(</w:t>
            </w:r>
            <w:r w:rsidR="00716481" w:rsidRPr="00716481">
              <w:rPr>
                <w:b/>
              </w:rPr>
              <w:t xml:space="preserve">80 </w:t>
            </w:r>
            <w:proofErr w:type="spellStart"/>
            <w:r w:rsidR="00716481" w:rsidRPr="00716481">
              <w:rPr>
                <w:b/>
              </w:rPr>
              <w:t>kVp</w:t>
            </w:r>
            <w:proofErr w:type="spellEnd"/>
            <w:r w:rsidR="00716481" w:rsidRPr="00716481">
              <w:rPr>
                <w:b/>
              </w:rPr>
              <w:t xml:space="preserve"> and 100 </w:t>
            </w:r>
            <w:proofErr w:type="spellStart"/>
            <w:r w:rsidR="00716481" w:rsidRPr="00716481">
              <w:rPr>
                <w:b/>
              </w:rPr>
              <w:t>ms</w:t>
            </w:r>
            <w:proofErr w:type="spellEnd"/>
            <w:r w:rsidR="00171FB6">
              <w:rPr>
                <w:b/>
              </w:rPr>
              <w:t>)</w:t>
            </w:r>
          </w:p>
        </w:tc>
      </w:tr>
      <w:tr w:rsidR="00CE30F5" w:rsidRPr="00716481" w14:paraId="13629F21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A8FE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FE53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proofErr w:type="spellStart"/>
            <w:r w:rsidRPr="00716481">
              <w:rPr>
                <w:b/>
                <w:color w:val="000000"/>
              </w:rPr>
              <w:t>mR</w:t>
            </w:r>
            <w:proofErr w:type="spellEnd"/>
          </w:p>
        </w:tc>
      </w:tr>
      <w:tr w:rsidR="00CE30F5" w:rsidRPr="00716481" w14:paraId="6829C485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7AD2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AF3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</w:t>
            </w:r>
          </w:p>
        </w:tc>
      </w:tr>
      <w:tr w:rsidR="00CE30F5" w:rsidRPr="00716481" w14:paraId="7AC7173F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FF9B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641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15</w:t>
            </w:r>
          </w:p>
        </w:tc>
      </w:tr>
      <w:tr w:rsidR="00CE30F5" w:rsidRPr="00716481" w14:paraId="329C8B7A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D1B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F67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21</w:t>
            </w:r>
          </w:p>
        </w:tc>
      </w:tr>
      <w:tr w:rsidR="00CE30F5" w:rsidRPr="00716481" w14:paraId="172A1305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830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300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E78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45</w:t>
            </w:r>
          </w:p>
        </w:tc>
      </w:tr>
      <w:tr w:rsidR="00CE30F5" w:rsidRPr="00716481" w14:paraId="1FC73393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77E4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DD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69</w:t>
            </w:r>
          </w:p>
        </w:tc>
      </w:tr>
      <w:tr w:rsidR="00CE30F5" w:rsidRPr="00716481" w14:paraId="38C9DC7C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5729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81A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103</w:t>
            </w:r>
          </w:p>
        </w:tc>
      </w:tr>
    </w:tbl>
    <w:p w14:paraId="331C4695" w14:textId="77777777" w:rsidR="00CE30F5" w:rsidRDefault="00CE30F5" w:rsidP="00CE30F5">
      <w:pPr>
        <w:spacing w:line="240" w:lineRule="auto"/>
        <w:rPr>
          <w:rStyle w:val="Heading3Char"/>
        </w:rPr>
      </w:pPr>
    </w:p>
    <w:p w14:paraId="6CE1F8EE" w14:textId="77777777" w:rsidR="00CE30F5" w:rsidRPr="00182838" w:rsidRDefault="00CE30F5" w:rsidP="0010098C">
      <w:pPr>
        <w:pStyle w:val="QuestionStyle"/>
      </w:pPr>
      <w:r w:rsidRPr="00182838">
        <w:t>Calculate the percent linearity of the entire mA range of this generator.</w:t>
      </w:r>
    </w:p>
    <w:p w14:paraId="0C30F107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1.14%</w:t>
      </w:r>
    </w:p>
    <w:p w14:paraId="4C9B5064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2.65%</w:t>
      </w:r>
    </w:p>
    <w:p w14:paraId="7D67E4AA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11.3%</w:t>
      </w:r>
    </w:p>
    <w:p w14:paraId="15BC53E2" w14:textId="0409DFE6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26.5%</w:t>
      </w:r>
    </w:p>
    <w:p w14:paraId="74EABDF8" w14:textId="6442ABBC" w:rsidR="00CE30F5" w:rsidRPr="00182838" w:rsidRDefault="00CE30F5" w:rsidP="00CE30F5"/>
    <w:p w14:paraId="6C86CE20" w14:textId="77777777" w:rsidR="00CE30F5" w:rsidRPr="00182838" w:rsidRDefault="00CE30F5" w:rsidP="0010098C">
      <w:pPr>
        <w:pStyle w:val="QuestionStyle"/>
      </w:pPr>
      <w:r w:rsidRPr="00182838">
        <w:t>The main purpose of this test is:</w:t>
      </w:r>
    </w:p>
    <w:p w14:paraId="7E6EC4E7" w14:textId="09DF3DEB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 xml:space="preserve">To determine the radiation </w:t>
      </w:r>
      <w:r w:rsidR="00171FB6">
        <w:t>output</w:t>
      </w:r>
    </w:p>
    <w:p w14:paraId="7A84D1BE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amount of filtration in the tube</w:t>
      </w:r>
    </w:p>
    <w:p w14:paraId="546F61BB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accuracy of the mAs settings</w:t>
      </w:r>
    </w:p>
    <w:p w14:paraId="50051893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consistency of exposures</w:t>
      </w:r>
    </w:p>
    <w:p w14:paraId="6E8CB0D7" w14:textId="77777777" w:rsidR="00CE30F5" w:rsidRPr="00182838" w:rsidRDefault="00CE30F5" w:rsidP="00CE30F5"/>
    <w:p w14:paraId="26692876" w14:textId="77777777" w:rsidR="00CE30F5" w:rsidRPr="00182838" w:rsidRDefault="00CE30F5" w:rsidP="0010098C">
      <w:pPr>
        <w:pStyle w:val="QuestionStyle"/>
      </w:pPr>
      <w:r w:rsidRPr="00182838">
        <w:t>Why is this test important?</w:t>
      </w:r>
    </w:p>
    <w:p w14:paraId="1BA8398E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linearity law</w:t>
      </w:r>
    </w:p>
    <w:p w14:paraId="1FB4C771" w14:textId="55E1BCCF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 xml:space="preserve">Allows us to </w:t>
      </w:r>
      <w:r w:rsidR="00171FB6">
        <w:t xml:space="preserve">use </w:t>
      </w:r>
      <w:r w:rsidRPr="00182838">
        <w:t>repeatability law</w:t>
      </w:r>
    </w:p>
    <w:p w14:paraId="7553FF22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15% rule</w:t>
      </w:r>
    </w:p>
    <w:p w14:paraId="3DC7733A" w14:textId="6645AEA3" w:rsidR="00F23DB9" w:rsidRDefault="00CE30F5" w:rsidP="00CE30F5">
      <w:pPr>
        <w:pStyle w:val="AnswerStyle"/>
        <w:numPr>
          <w:ilvl w:val="0"/>
          <w:numId w:val="21"/>
        </w:numPr>
      </w:pPr>
      <w:r w:rsidRPr="00182838">
        <w:t>Allows us to use reciprocity law</w:t>
      </w:r>
    </w:p>
    <w:p w14:paraId="279C52BC" w14:textId="77777777" w:rsidR="00F23DB9" w:rsidRPr="00182838" w:rsidRDefault="00F23DB9" w:rsidP="00794CE4">
      <w:pPr>
        <w:contextualSpacing/>
      </w:pPr>
    </w:p>
    <w:p w14:paraId="53B7D6C2" w14:textId="77777777" w:rsidR="00CE30F5" w:rsidRPr="00182838" w:rsidRDefault="00CE30F5" w:rsidP="0010098C">
      <w:pPr>
        <w:pStyle w:val="QuestionStyle"/>
      </w:pPr>
      <w:r w:rsidRPr="00182838">
        <w:t>Ideally, how many exposures are required at each mA setting to obtain accurate data?</w:t>
      </w:r>
    </w:p>
    <w:p w14:paraId="506BC5AA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3</w:t>
      </w:r>
    </w:p>
    <w:p w14:paraId="518AF24F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5</w:t>
      </w:r>
    </w:p>
    <w:p w14:paraId="5A7E9B96" w14:textId="6F49CCBE" w:rsidR="00CE30F5" w:rsidRPr="00182838" w:rsidRDefault="00EE15B9" w:rsidP="008E5515">
      <w:pPr>
        <w:pStyle w:val="AnswerStyle"/>
        <w:numPr>
          <w:ilvl w:val="0"/>
          <w:numId w:val="22"/>
        </w:numPr>
      </w:pPr>
      <w:r>
        <w:t>10</w:t>
      </w:r>
    </w:p>
    <w:p w14:paraId="4623AFFE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15</w:t>
      </w:r>
    </w:p>
    <w:p w14:paraId="094C7323" w14:textId="01B051E7" w:rsidR="00CE30F5" w:rsidRPr="00171FB6" w:rsidRDefault="00461071" w:rsidP="00CE30F5">
      <w:pPr>
        <w:spacing w:line="240" w:lineRule="auto"/>
        <w:rPr>
          <w:rStyle w:val="Heading3Char"/>
          <w:sz w:val="22"/>
        </w:rPr>
      </w:pPr>
      <w:r>
        <w:rPr>
          <w:rStyle w:val="Heading3Char"/>
          <w:sz w:val="22"/>
        </w:rPr>
        <w:br w:type="page"/>
      </w:r>
      <w:r w:rsidR="00171FB6" w:rsidRPr="00171FB6">
        <w:rPr>
          <w:rStyle w:val="Heading3Char"/>
          <w:sz w:val="22"/>
        </w:rPr>
        <w:lastRenderedPageBreak/>
        <w:t>*</w:t>
      </w:r>
      <w:r w:rsidR="00CE30F5" w:rsidRPr="00171FB6">
        <w:rPr>
          <w:rStyle w:val="Heading3Char"/>
          <w:sz w:val="22"/>
        </w:rPr>
        <w:t>Please use G</w:t>
      </w:r>
      <w:r w:rsidR="00171FB6" w:rsidRPr="00171FB6">
        <w:rPr>
          <w:rStyle w:val="Heading3Char"/>
          <w:sz w:val="22"/>
        </w:rPr>
        <w:t>raph 1 to answer questions 2</w:t>
      </w:r>
      <w:r w:rsidR="00794CE4">
        <w:rPr>
          <w:rStyle w:val="Heading3Char"/>
          <w:sz w:val="22"/>
        </w:rPr>
        <w:t>4</w:t>
      </w:r>
      <w:r w:rsidR="00171FB6" w:rsidRPr="00171FB6">
        <w:rPr>
          <w:rStyle w:val="Heading3Char"/>
          <w:sz w:val="22"/>
        </w:rPr>
        <w:t>–</w:t>
      </w:r>
      <w:r w:rsidR="00CE30F5" w:rsidRPr="00171FB6">
        <w:rPr>
          <w:rStyle w:val="Heading3Char"/>
          <w:sz w:val="22"/>
        </w:rPr>
        <w:t>2</w:t>
      </w:r>
      <w:r w:rsidR="00794CE4">
        <w:rPr>
          <w:rStyle w:val="Heading3Char"/>
          <w:sz w:val="22"/>
        </w:rPr>
        <w:t>8</w:t>
      </w:r>
    </w:p>
    <w:p w14:paraId="5BC59BB0" w14:textId="0A9A3791" w:rsidR="00CE30F5" w:rsidRDefault="00CE30F5" w:rsidP="00CE30F5">
      <w:pPr>
        <w:spacing w:line="240" w:lineRule="auto"/>
        <w:jc w:val="center"/>
        <w:rPr>
          <w:rStyle w:val="Heading3Char"/>
          <w:b w:val="0"/>
          <w:sz w:val="22"/>
        </w:rPr>
      </w:pPr>
      <w:r>
        <w:rPr>
          <w:noProof/>
        </w:rPr>
        <w:drawing>
          <wp:inline distT="0" distB="0" distL="0" distR="0" wp14:anchorId="59527BCF" wp14:editId="430F9B02">
            <wp:extent cx="4901898" cy="73660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07574" cy="73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3441" w14:textId="77777777" w:rsidR="00CE30F5" w:rsidRDefault="00CE30F5" w:rsidP="00CE30F5">
      <w:pPr>
        <w:spacing w:line="240" w:lineRule="auto"/>
        <w:rPr>
          <w:rStyle w:val="Heading3Char"/>
          <w:b w:val="0"/>
          <w:sz w:val="22"/>
        </w:rPr>
      </w:pPr>
    </w:p>
    <w:p w14:paraId="396E3797" w14:textId="77777777" w:rsidR="00CE30F5" w:rsidRPr="00182838" w:rsidRDefault="00CE30F5" w:rsidP="0010098C">
      <w:pPr>
        <w:pStyle w:val="QuestionStyle"/>
      </w:pPr>
      <w:r w:rsidRPr="00182838">
        <w:t>What is the HVL for the tube tested in Graph 1?</w:t>
      </w:r>
    </w:p>
    <w:p w14:paraId="3BCC2E02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2.2 mm Al</w:t>
      </w:r>
    </w:p>
    <w:p w14:paraId="230DCCFC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lastRenderedPageBreak/>
        <w:t>2.5 mm Al</w:t>
      </w:r>
    </w:p>
    <w:p w14:paraId="637D933F" w14:textId="2CE6DAA7" w:rsidR="00CE30F5" w:rsidRPr="00182838" w:rsidRDefault="00EE15B9" w:rsidP="008E5515">
      <w:pPr>
        <w:pStyle w:val="AnswerStyle"/>
        <w:numPr>
          <w:ilvl w:val="0"/>
          <w:numId w:val="23"/>
        </w:numPr>
      </w:pPr>
      <w:r>
        <w:t>3.2 mm Al</w:t>
      </w:r>
    </w:p>
    <w:p w14:paraId="6386BE76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3.5 mm Al</w:t>
      </w:r>
    </w:p>
    <w:p w14:paraId="4345A842" w14:textId="77777777" w:rsidR="00CE30F5" w:rsidRPr="00182838" w:rsidRDefault="00CE30F5" w:rsidP="00CE30F5"/>
    <w:p w14:paraId="6254BB53" w14:textId="77777777" w:rsidR="00CE30F5" w:rsidRPr="00182838" w:rsidRDefault="00CE30F5" w:rsidP="0010098C">
      <w:pPr>
        <w:pStyle w:val="QuestionStyle"/>
      </w:pPr>
      <w:r w:rsidRPr="00182838">
        <w:t>In accordance with the SC 35, has the minimum requirement for HVL been met for this tube?</w:t>
      </w:r>
    </w:p>
    <w:p w14:paraId="7DDC4246" w14:textId="6BB7E985" w:rsidR="00CE30F5" w:rsidRPr="00182838" w:rsidRDefault="00EE15B9" w:rsidP="008E5515">
      <w:pPr>
        <w:pStyle w:val="AnswerStyle"/>
        <w:numPr>
          <w:ilvl w:val="0"/>
          <w:numId w:val="24"/>
        </w:numPr>
      </w:pPr>
      <w:r>
        <w:t>Yes</w:t>
      </w:r>
    </w:p>
    <w:p w14:paraId="05E7844C" w14:textId="77777777" w:rsidR="00CE30F5" w:rsidRPr="00182838" w:rsidRDefault="00CE30F5" w:rsidP="008E5515">
      <w:pPr>
        <w:pStyle w:val="AnswerStyle"/>
        <w:numPr>
          <w:ilvl w:val="0"/>
          <w:numId w:val="24"/>
        </w:numPr>
      </w:pPr>
      <w:r w:rsidRPr="00182838">
        <w:t>No</w:t>
      </w:r>
    </w:p>
    <w:p w14:paraId="1DCB1DAB" w14:textId="77777777" w:rsidR="00CE30F5" w:rsidRPr="00182838" w:rsidRDefault="00CE30F5" w:rsidP="00CE30F5"/>
    <w:p w14:paraId="143DFC98" w14:textId="77777777" w:rsidR="00CE30F5" w:rsidRPr="00182838" w:rsidRDefault="00CE30F5" w:rsidP="0010098C">
      <w:pPr>
        <w:pStyle w:val="QuestionStyle"/>
      </w:pPr>
      <w:r w:rsidRPr="00182838">
        <w:t>What is the quantity of inherent filtration in the tube?</w:t>
      </w:r>
    </w:p>
    <w:p w14:paraId="68DD5550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2.5 mm Al equivalent</w:t>
      </w:r>
    </w:p>
    <w:p w14:paraId="0E1ED92C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3.2 mm Al equivalent</w:t>
      </w:r>
    </w:p>
    <w:p w14:paraId="507E312B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3.5 mm Al equivalent</w:t>
      </w:r>
    </w:p>
    <w:p w14:paraId="143123B4" w14:textId="07B70B05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There is insufficien</w:t>
      </w:r>
      <w:r w:rsidR="00EE15B9">
        <w:t>t information to determine this</w:t>
      </w:r>
    </w:p>
    <w:p w14:paraId="3C336524" w14:textId="77777777" w:rsidR="00CE30F5" w:rsidRPr="00182838" w:rsidRDefault="00CE30F5" w:rsidP="00CE30F5"/>
    <w:p w14:paraId="1ABBEB20" w14:textId="77777777" w:rsidR="00CE30F5" w:rsidRPr="00182838" w:rsidRDefault="00CE30F5" w:rsidP="0010098C">
      <w:pPr>
        <w:pStyle w:val="QuestionStyle"/>
      </w:pPr>
      <w:r w:rsidRPr="00182838">
        <w:t>HVL is dependent on:</w:t>
      </w:r>
    </w:p>
    <w:p w14:paraId="3637E452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kVp </w:t>
      </w:r>
    </w:p>
    <w:p w14:paraId="193EF263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shielding</w:t>
      </w:r>
    </w:p>
    <w:p w14:paraId="1EE5763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Type of generator</w:t>
      </w:r>
    </w:p>
    <w:p w14:paraId="63F4E2F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mAs </w:t>
      </w:r>
    </w:p>
    <w:p w14:paraId="44B2EB8D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beam filtration</w:t>
      </w:r>
    </w:p>
    <w:p w14:paraId="1F035C50" w14:textId="77777777" w:rsidR="00CE30F5" w:rsidRPr="00182838" w:rsidRDefault="00CE30F5" w:rsidP="0010098C">
      <w:pPr>
        <w:pStyle w:val="AnswerStyle"/>
        <w:numPr>
          <w:ilvl w:val="0"/>
          <w:numId w:val="0"/>
        </w:numPr>
      </w:pPr>
    </w:p>
    <w:p w14:paraId="5EF9259A" w14:textId="142E7392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1,3,5</w:t>
      </w:r>
    </w:p>
    <w:p w14:paraId="17247C29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1,2,3</w:t>
      </w:r>
    </w:p>
    <w:p w14:paraId="6DBBE3FE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1,4,5</w:t>
      </w:r>
    </w:p>
    <w:p w14:paraId="5C2682D4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All of the above</w:t>
      </w:r>
    </w:p>
    <w:p w14:paraId="4C75ED16" w14:textId="77777777" w:rsidR="00CE30F5" w:rsidRPr="00182838" w:rsidRDefault="00CE30F5" w:rsidP="00CE30F5"/>
    <w:p w14:paraId="63153850" w14:textId="77777777" w:rsidR="00CE30F5" w:rsidRPr="00182838" w:rsidRDefault="00CE30F5" w:rsidP="0010098C">
      <w:pPr>
        <w:pStyle w:val="QuestionStyle"/>
      </w:pPr>
      <w:r w:rsidRPr="00182838">
        <w:t>What values are plotted on the y-axis of the graph?</w:t>
      </w:r>
    </w:p>
    <w:p w14:paraId="60E3269F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mm Al thickness</w:t>
      </w:r>
    </w:p>
    <w:p w14:paraId="054D9C20" w14:textId="551456B8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Exposure</w:t>
      </w:r>
    </w:p>
    <w:p w14:paraId="0D6B1C7E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proofErr w:type="spellStart"/>
      <w:r w:rsidRPr="00182838">
        <w:t>mGy</w:t>
      </w:r>
      <w:proofErr w:type="spellEnd"/>
      <w:r w:rsidRPr="00182838">
        <w:t>/mA</w:t>
      </w:r>
    </w:p>
    <w:p w14:paraId="6130CF56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Amount of filtration</w:t>
      </w:r>
    </w:p>
    <w:p w14:paraId="288EED9C" w14:textId="77777777" w:rsidR="00CE30F5" w:rsidRPr="00182838" w:rsidRDefault="00CE30F5" w:rsidP="00CE30F5"/>
    <w:p w14:paraId="10170489" w14:textId="57AE89E9" w:rsidR="00CE30F5" w:rsidRPr="00182838" w:rsidRDefault="00CE30F5" w:rsidP="0010098C">
      <w:pPr>
        <w:pStyle w:val="QuestionStyle"/>
      </w:pPr>
      <w:r w:rsidRPr="00182838">
        <w:t>Three benefits of a quality assurance program include reduced equipment down-time, decreased patient dose and decreased department morale.</w:t>
      </w:r>
    </w:p>
    <w:p w14:paraId="043B0FAC" w14:textId="77777777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True</w:t>
      </w:r>
    </w:p>
    <w:p w14:paraId="68D4DA4D" w14:textId="084FB0E8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False</w:t>
      </w:r>
    </w:p>
    <w:p w14:paraId="48C7AB3E" w14:textId="77777777" w:rsidR="00CE30F5" w:rsidRPr="00182838" w:rsidRDefault="00CE30F5" w:rsidP="00CE30F5"/>
    <w:p w14:paraId="65FD3957" w14:textId="77777777" w:rsidR="00E95ABD" w:rsidRDefault="00E95ABD">
      <w:pPr>
        <w:spacing w:line="240" w:lineRule="auto"/>
      </w:pPr>
      <w:r>
        <w:br w:type="page"/>
      </w:r>
    </w:p>
    <w:p w14:paraId="5CFE09EA" w14:textId="71BF5E6C" w:rsidR="00CE30F5" w:rsidRPr="00182838" w:rsidRDefault="00CE30F5" w:rsidP="00CE30F5">
      <w:pPr>
        <w:pStyle w:val="QuestionStyle"/>
      </w:pPr>
      <w:r w:rsidRPr="00182838">
        <w:lastRenderedPageBreak/>
        <w:t xml:space="preserve">Who is ultimately responsible for the radiation safety of a diagnostic </w:t>
      </w:r>
      <w:r w:rsidR="00AA580E">
        <w:t>X-ray</w:t>
      </w:r>
      <w:r w:rsidRPr="00182838">
        <w:t xml:space="preserve"> facility?</w:t>
      </w:r>
    </w:p>
    <w:p w14:paraId="18CF42A8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manufacturer</w:t>
      </w:r>
    </w:p>
    <w:p w14:paraId="623CE90B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government</w:t>
      </w:r>
    </w:p>
    <w:p w14:paraId="55C525CF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radiographer</w:t>
      </w:r>
    </w:p>
    <w:p w14:paraId="074855BD" w14:textId="74426282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owner</w:t>
      </w:r>
    </w:p>
    <w:p w14:paraId="7D0DD779" w14:textId="77777777" w:rsidR="00CE30F5" w:rsidRPr="00182838" w:rsidRDefault="00CE30F5" w:rsidP="00CE30F5"/>
    <w:p w14:paraId="1710366B" w14:textId="77777777" w:rsidR="00CE30F5" w:rsidRPr="00182838" w:rsidRDefault="00CE30F5" w:rsidP="0010098C">
      <w:pPr>
        <w:pStyle w:val="QuestionStyle"/>
      </w:pPr>
      <w:r w:rsidRPr="00182838">
        <w:t>Quality assurance focuses on:</w:t>
      </w:r>
    </w:p>
    <w:p w14:paraId="18947CC7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Technical factors that can lead to variation in quality care.</w:t>
      </w:r>
    </w:p>
    <w:p w14:paraId="1383AD0C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Medical factors that can lead to variations in quality care.</w:t>
      </w:r>
    </w:p>
    <w:p w14:paraId="3D92552A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Managerial factors that can lead to variations in quality care.</w:t>
      </w:r>
    </w:p>
    <w:p w14:paraId="31DA01C1" w14:textId="31CA1834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Human factors that can lead to variations in quality care.</w:t>
      </w:r>
    </w:p>
    <w:p w14:paraId="13820642" w14:textId="77777777" w:rsidR="00CE30F5" w:rsidRPr="00182838" w:rsidRDefault="00CE30F5" w:rsidP="00CE30F5"/>
    <w:p w14:paraId="7E36CDD7" w14:textId="77777777" w:rsidR="00CE30F5" w:rsidRPr="00182838" w:rsidRDefault="00CE30F5" w:rsidP="0010098C">
      <w:pPr>
        <w:pStyle w:val="QuestionStyle"/>
      </w:pPr>
      <w:r w:rsidRPr="00182838">
        <w:t>What is quality control?</w:t>
      </w:r>
    </w:p>
    <w:p w14:paraId="32F68CDB" w14:textId="33848246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to optimize the performance of the operator</w:t>
      </w:r>
      <w:r w:rsidR="00171FB6">
        <w:t>.</w:t>
      </w:r>
    </w:p>
    <w:p w14:paraId="37868D51" w14:textId="310F49D9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that monitors the technical components of the imaging systems</w:t>
      </w:r>
      <w:r w:rsidR="00171FB6">
        <w:t>.</w:t>
      </w:r>
    </w:p>
    <w:p w14:paraId="3FE83B83" w14:textId="7D867EFC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All activities that provide confidence in radiology services</w:t>
      </w:r>
      <w:r w:rsidR="00171FB6">
        <w:t>.</w:t>
      </w:r>
    </w:p>
    <w:p w14:paraId="4B3FD752" w14:textId="77777777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 method of controlling the radiographic experience from start to finish.</w:t>
      </w:r>
    </w:p>
    <w:p w14:paraId="6B34509C" w14:textId="77777777" w:rsidR="00CE30F5" w:rsidRPr="00182838" w:rsidRDefault="00CE30F5" w:rsidP="00CE30F5"/>
    <w:p w14:paraId="5105591F" w14:textId="77777777" w:rsidR="00CE30F5" w:rsidRPr="00182838" w:rsidRDefault="00CE30F5" w:rsidP="0010098C">
      <w:pPr>
        <w:pStyle w:val="QuestionStyle"/>
      </w:pPr>
      <w:r w:rsidRPr="00182838">
        <w:t>A technologist using dosimeters in quality control testing falls into the category of:</w:t>
      </w:r>
    </w:p>
    <w:p w14:paraId="01642D27" w14:textId="7652D108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I: n</w:t>
      </w:r>
      <w:r w:rsidR="00CE30F5" w:rsidRPr="00182838">
        <w:t>oninvasive and simple</w:t>
      </w:r>
    </w:p>
    <w:p w14:paraId="7B24F37A" w14:textId="3290E432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 xml:space="preserve">Level II: </w:t>
      </w:r>
      <w:r w:rsidR="00171FB6">
        <w:t>n</w:t>
      </w:r>
      <w:r w:rsidRPr="00182838">
        <w:t>oninvasive and complex</w:t>
      </w:r>
    </w:p>
    <w:p w14:paraId="539D8602" w14:textId="3516653D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III: invasive and c</w:t>
      </w:r>
      <w:r w:rsidR="00CE30F5" w:rsidRPr="00182838">
        <w:t>omplex</w:t>
      </w:r>
    </w:p>
    <w:p w14:paraId="5D2AD550" w14:textId="77777777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>All of the above</w:t>
      </w:r>
    </w:p>
    <w:p w14:paraId="4F464F0E" w14:textId="77777777" w:rsidR="00CE30F5" w:rsidRPr="00182838" w:rsidRDefault="00CE30F5" w:rsidP="00CE30F5"/>
    <w:p w14:paraId="20BA99C5" w14:textId="77777777" w:rsidR="00CE30F5" w:rsidRPr="00182838" w:rsidRDefault="00CE30F5" w:rsidP="0010098C">
      <w:pPr>
        <w:pStyle w:val="QuestionStyle"/>
      </w:pPr>
      <w:r w:rsidRPr="00182838">
        <w:t>Which of the following tools evaluates the relationship between the central ray and the field of exposure?</w:t>
      </w:r>
    </w:p>
    <w:p w14:paraId="5BDC1BF3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Densitometer</w:t>
      </w:r>
    </w:p>
    <w:p w14:paraId="26291D8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Collimator test tool</w:t>
      </w:r>
    </w:p>
    <w:p w14:paraId="125EC59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proofErr w:type="spellStart"/>
      <w:r w:rsidRPr="00182838">
        <w:t>Synchrometer</w:t>
      </w:r>
      <w:proofErr w:type="spellEnd"/>
    </w:p>
    <w:p w14:paraId="58CF343B" w14:textId="7B8F2E3F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Beam alignment test tool</w:t>
      </w:r>
    </w:p>
    <w:p w14:paraId="2013975F" w14:textId="77777777" w:rsidR="00CE30F5" w:rsidRPr="00182838" w:rsidRDefault="00CE30F5" w:rsidP="00CE30F5"/>
    <w:p w14:paraId="2AA2EC7B" w14:textId="77777777" w:rsidR="00CE30F5" w:rsidRPr="00182838" w:rsidRDefault="00CE30F5" w:rsidP="0010098C">
      <w:pPr>
        <w:pStyle w:val="QuestionStyle"/>
      </w:pPr>
      <w:r w:rsidRPr="00182838">
        <w:t>According to the SC 35, cassettes must be inspected and cleaned daily.</w:t>
      </w:r>
    </w:p>
    <w:p w14:paraId="70389BA4" w14:textId="77777777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True</w:t>
      </w:r>
    </w:p>
    <w:p w14:paraId="46B7E52E" w14:textId="3EEE3028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False</w:t>
      </w:r>
    </w:p>
    <w:p w14:paraId="17DFE044" w14:textId="77777777" w:rsidR="00CE30F5" w:rsidRPr="00182838" w:rsidRDefault="00CE30F5" w:rsidP="00CE30F5"/>
    <w:p w14:paraId="5B2C276B" w14:textId="77777777" w:rsidR="00E95ABD" w:rsidRDefault="00E95ABD">
      <w:pPr>
        <w:spacing w:line="240" w:lineRule="auto"/>
      </w:pPr>
      <w:r>
        <w:br w:type="page"/>
      </w:r>
    </w:p>
    <w:p w14:paraId="02AB6048" w14:textId="3E8DA628" w:rsidR="00CE30F5" w:rsidRPr="00182838" w:rsidRDefault="00CE30F5" w:rsidP="0010098C">
      <w:pPr>
        <w:pStyle w:val="QuestionStyle"/>
      </w:pPr>
      <w:r w:rsidRPr="00182838">
        <w:lastRenderedPageBreak/>
        <w:t>Identify the following test pattern</w:t>
      </w:r>
      <w:r w:rsidR="00171FB6">
        <w:t>:</w:t>
      </w:r>
    </w:p>
    <w:p w14:paraId="2D1A27FE" w14:textId="1EE32580" w:rsidR="00CE30F5" w:rsidRPr="00182838" w:rsidRDefault="00CE30F5" w:rsidP="00794CE4">
      <w:pPr>
        <w:jc w:val="center"/>
      </w:pPr>
      <w:r w:rsidRPr="00182838">
        <w:rPr>
          <w:noProof/>
        </w:rPr>
        <w:drawing>
          <wp:inline distT="0" distB="0" distL="0" distR="0" wp14:anchorId="6E5249AD" wp14:editId="0B2251A1">
            <wp:extent cx="2665454" cy="2724150"/>
            <wp:effectExtent l="0" t="0" r="0" b="0"/>
            <wp:docPr id="83" name="Content Placeholder 3" descr="00801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008013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756" cy="273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D1387" w14:textId="52BA3F61" w:rsidR="00CE30F5" w:rsidRPr="00182838" w:rsidRDefault="00171FB6" w:rsidP="008E5515">
      <w:pPr>
        <w:pStyle w:val="AnswerStyle"/>
        <w:numPr>
          <w:ilvl w:val="0"/>
          <w:numId w:val="35"/>
        </w:numPr>
      </w:pPr>
      <w:r>
        <w:t>High-contrast resolution</w:t>
      </w:r>
    </w:p>
    <w:p w14:paraId="5C6311F2" w14:textId="5850439E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Low</w:t>
      </w:r>
      <w:r w:rsidR="00171FB6">
        <w:t>-</w:t>
      </w:r>
      <w:r w:rsidRPr="00182838">
        <w:t>contrast resolution</w:t>
      </w:r>
    </w:p>
    <w:p w14:paraId="5FB468A6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Line pair/mm</w:t>
      </w:r>
    </w:p>
    <w:p w14:paraId="271F8C30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Image lag</w:t>
      </w:r>
    </w:p>
    <w:p w14:paraId="0051C5CA" w14:textId="77777777" w:rsidR="00CE30F5" w:rsidRPr="00182838" w:rsidRDefault="00CE30F5" w:rsidP="00CE30F5"/>
    <w:p w14:paraId="71E8A97E" w14:textId="77777777" w:rsidR="00CE30F5" w:rsidRPr="00182838" w:rsidRDefault="00CE30F5" w:rsidP="0010098C">
      <w:pPr>
        <w:pStyle w:val="QuestionStyle"/>
      </w:pPr>
      <w:r w:rsidRPr="00182838">
        <w:t>Which of the following statements regarding half value layer is true?</w:t>
      </w:r>
    </w:p>
    <w:p w14:paraId="7AEF89F6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filtration in the primary beam</w:t>
      </w:r>
    </w:p>
    <w:p w14:paraId="528CAD6F" w14:textId="4E1E45B4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required to decrease the intens</w:t>
      </w:r>
      <w:r w:rsidR="00171FB6">
        <w:t>ity of the primary beam by half</w:t>
      </w:r>
    </w:p>
    <w:p w14:paraId="79E659F5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 xml:space="preserve">A high HVL indicates that the primary beam has insufficient penetrability </w:t>
      </w:r>
    </w:p>
    <w:p w14:paraId="1515F5A8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must be equivalent to at least 2.5 mm of aluminum at any given kVp</w:t>
      </w:r>
    </w:p>
    <w:p w14:paraId="067DE602" w14:textId="77777777" w:rsidR="00CE30F5" w:rsidRPr="00182838" w:rsidRDefault="00CE30F5" w:rsidP="00CE30F5"/>
    <w:p w14:paraId="26ED8224" w14:textId="77777777" w:rsidR="00CE30F5" w:rsidRPr="00182838" w:rsidRDefault="00CE30F5" w:rsidP="0010098C">
      <w:pPr>
        <w:pStyle w:val="QuestionStyle"/>
      </w:pPr>
      <w:r w:rsidRPr="00182838">
        <w:t>The test which demonstrates that the dose remains constant between exposures when the same mA, time and kVp are selected is:</w:t>
      </w:r>
    </w:p>
    <w:p w14:paraId="0AD8FF4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Linearity</w:t>
      </w:r>
    </w:p>
    <w:p w14:paraId="41C731F9" w14:textId="7A64DF95" w:rsidR="00CE30F5" w:rsidRPr="00182838" w:rsidRDefault="00171FB6" w:rsidP="008E5515">
      <w:pPr>
        <w:pStyle w:val="AnswerStyle"/>
        <w:numPr>
          <w:ilvl w:val="0"/>
          <w:numId w:val="37"/>
        </w:numPr>
      </w:pPr>
      <w:r>
        <w:t>Reproducibility</w:t>
      </w:r>
    </w:p>
    <w:p w14:paraId="11D4EC3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Wave form accuracy</w:t>
      </w:r>
    </w:p>
    <w:p w14:paraId="3077F352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Generator congruency</w:t>
      </w:r>
    </w:p>
    <w:p w14:paraId="04BE60BE" w14:textId="77777777" w:rsidR="00CE30F5" w:rsidRPr="00182838" w:rsidRDefault="00CE30F5" w:rsidP="00CE30F5"/>
    <w:p w14:paraId="078D9AF0" w14:textId="77777777" w:rsidR="00E95ABD" w:rsidRDefault="00E95ABD">
      <w:pPr>
        <w:spacing w:line="240" w:lineRule="auto"/>
      </w:pPr>
      <w:r>
        <w:br w:type="page"/>
      </w:r>
    </w:p>
    <w:p w14:paraId="1692053C" w14:textId="47F11A5F" w:rsidR="00CE30F5" w:rsidRPr="00182838" w:rsidRDefault="00CE30F5" w:rsidP="0010098C">
      <w:pPr>
        <w:pStyle w:val="QuestionStyle"/>
      </w:pPr>
      <w:r w:rsidRPr="00182838">
        <w:lastRenderedPageBreak/>
        <w:t>Light field–radiation field congruency can be tested:</w:t>
      </w:r>
    </w:p>
    <w:p w14:paraId="7ADF88B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Using a collimator template test tool</w:t>
      </w:r>
    </w:p>
    <w:p w14:paraId="6C8CBDFA" w14:textId="63A0DFD6" w:rsidR="00CE30F5" w:rsidRPr="00182838" w:rsidRDefault="00171FB6" w:rsidP="008E5515">
      <w:pPr>
        <w:pStyle w:val="QuestionStyle"/>
        <w:numPr>
          <w:ilvl w:val="1"/>
          <w:numId w:val="1"/>
        </w:numPr>
        <w:spacing w:after="0"/>
      </w:pPr>
      <w:r>
        <w:t>Using a nine-</w:t>
      </w:r>
      <w:r w:rsidR="00CE30F5" w:rsidRPr="00182838">
        <w:t>penny test</w:t>
      </w:r>
    </w:p>
    <w:p w14:paraId="6E61166E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that the central ray is perpendicular to the IR</w:t>
      </w:r>
    </w:p>
    <w:p w14:paraId="1DA6687C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structures that are in the light field are included in the radiation field</w:t>
      </w:r>
    </w:p>
    <w:p w14:paraId="14030D87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</w:t>
      </w:r>
    </w:p>
    <w:p w14:paraId="542ABB86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</w:t>
      </w:r>
    </w:p>
    <w:p w14:paraId="0668E876" w14:textId="0AE24521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1,2,4</w:t>
      </w:r>
    </w:p>
    <w:p w14:paraId="01AAB61C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All of the above</w:t>
      </w:r>
    </w:p>
    <w:p w14:paraId="0D190F57" w14:textId="77777777" w:rsidR="00CE30F5" w:rsidRPr="00182838" w:rsidRDefault="00CE30F5" w:rsidP="00CE30F5"/>
    <w:p w14:paraId="156E34CF" w14:textId="28C91828" w:rsidR="00CE30F5" w:rsidRPr="00182838" w:rsidRDefault="00CE30F5" w:rsidP="0010098C">
      <w:pPr>
        <w:pStyle w:val="QuestionStyle"/>
      </w:pPr>
      <w:r w:rsidRPr="00182838">
        <w:t>Lead aprons, gloves and shields should be inspected periodically. When using fluoroscopy to test lead apparel, the cracks would appear _______ on the monitor.</w:t>
      </w:r>
    </w:p>
    <w:p w14:paraId="7248F9CB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 xml:space="preserve">As dark areas </w:t>
      </w:r>
    </w:p>
    <w:p w14:paraId="74A3DBED" w14:textId="20995C2F" w:rsidR="00CE30F5" w:rsidRPr="00182838" w:rsidRDefault="00EE15B9" w:rsidP="008E5515">
      <w:pPr>
        <w:pStyle w:val="AnswerStyle"/>
        <w:numPr>
          <w:ilvl w:val="0"/>
          <w:numId w:val="39"/>
        </w:numPr>
      </w:pPr>
      <w:r>
        <w:t>As bright areas</w:t>
      </w:r>
    </w:p>
    <w:p w14:paraId="4D39049D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Large</w:t>
      </w:r>
    </w:p>
    <w:p w14:paraId="1F72DC12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As fuzzy areas</w:t>
      </w:r>
    </w:p>
    <w:p w14:paraId="14715AA2" w14:textId="77777777" w:rsidR="00CE30F5" w:rsidRPr="00182838" w:rsidRDefault="00CE30F5" w:rsidP="00CE30F5"/>
    <w:p w14:paraId="5BAEC640" w14:textId="77777777" w:rsidR="00CE30F5" w:rsidRPr="00182838" w:rsidRDefault="00CE30F5" w:rsidP="0010098C">
      <w:pPr>
        <w:pStyle w:val="QuestionStyle"/>
      </w:pPr>
      <w:r w:rsidRPr="00182838">
        <w:t>According to the SC 35, the minimum lead equivalent for protective gloves is _______ and for gonadal shielding is _________.</w:t>
      </w:r>
    </w:p>
    <w:p w14:paraId="090AFD00" w14:textId="367236FD" w:rsidR="00CE30F5" w:rsidRPr="00182838" w:rsidRDefault="00923619" w:rsidP="008E5515">
      <w:pPr>
        <w:pStyle w:val="AnswerStyle"/>
        <w:numPr>
          <w:ilvl w:val="0"/>
          <w:numId w:val="40"/>
        </w:numPr>
      </w:pPr>
      <w:r>
        <w:t>0.25 mm; 0.25 mm</w:t>
      </w:r>
    </w:p>
    <w:p w14:paraId="05989F67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0.35 mm; 0.5 mm</w:t>
      </w:r>
    </w:p>
    <w:p w14:paraId="4B27E0F3" w14:textId="1EFBFE29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0.5 mm; 0.35</w:t>
      </w:r>
      <w:r w:rsidR="00923619">
        <w:t xml:space="preserve"> </w:t>
      </w:r>
      <w:r w:rsidRPr="00182838">
        <w:t>mm</w:t>
      </w:r>
    </w:p>
    <w:p w14:paraId="53ED9C66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0.25 mm; 0.5 mm</w:t>
      </w:r>
    </w:p>
    <w:p w14:paraId="5D95D1E4" w14:textId="77777777" w:rsidR="00CE30F5" w:rsidRPr="00182838" w:rsidRDefault="00CE30F5" w:rsidP="00CE30F5"/>
    <w:p w14:paraId="2A405290" w14:textId="77777777" w:rsidR="00CE30F5" w:rsidRPr="00182838" w:rsidRDefault="00CE30F5" w:rsidP="0010098C">
      <w:pPr>
        <w:pStyle w:val="QuestionStyle"/>
      </w:pPr>
      <w:r w:rsidRPr="00182838">
        <w:t>What does the linearity test determine?</w:t>
      </w:r>
    </w:p>
    <w:p w14:paraId="65DCB0EA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A generator must be repeatable with reasonable limits every time you change technique and then come back to the same kVp, mA and exposure time</w:t>
      </w:r>
    </w:p>
    <w:p w14:paraId="5E7BDE4B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Measurements made under the phantom are more sensitive to changes in the kVp than those made in the air</w:t>
      </w:r>
    </w:p>
    <w:p w14:paraId="510BCE05" w14:textId="030AF5EF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 xml:space="preserve">The output of the </w:t>
      </w:r>
      <w:r w:rsidR="00AA580E">
        <w:t>X-ray</w:t>
      </w:r>
      <w:r w:rsidRPr="00182838">
        <w:t xml:space="preserve"> tube using </w:t>
      </w:r>
      <w:proofErr w:type="spellStart"/>
      <w:r w:rsidRPr="00182838">
        <w:t>mR</w:t>
      </w:r>
      <w:proofErr w:type="spellEnd"/>
      <w:r w:rsidRPr="00182838">
        <w:t>/</w:t>
      </w:r>
      <w:proofErr w:type="spellStart"/>
      <w:r w:rsidRPr="00182838">
        <w:t>mAs</w:t>
      </w:r>
      <w:proofErr w:type="spellEnd"/>
      <w:r w:rsidRPr="00182838">
        <w:t xml:space="preserve"> for various mA</w:t>
      </w:r>
      <w:r w:rsidR="00EE15B9">
        <w:t xml:space="preserve"> and timer station combinations</w:t>
      </w:r>
    </w:p>
    <w:p w14:paraId="4CEB6970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Radiographs are made with extremely low energy radiation</w:t>
      </w:r>
    </w:p>
    <w:p w14:paraId="7E38BC6F" w14:textId="77777777" w:rsidR="00CE30F5" w:rsidRPr="00182838" w:rsidRDefault="00CE30F5" w:rsidP="00CE30F5"/>
    <w:p w14:paraId="61A1EADA" w14:textId="55CE4BF6" w:rsidR="00CE30F5" w:rsidRPr="00182838" w:rsidRDefault="00CE30F5" w:rsidP="0010098C">
      <w:pPr>
        <w:pStyle w:val="QuestionStyle"/>
      </w:pPr>
      <w:r w:rsidRPr="00182838">
        <w:t xml:space="preserve">What is the outcome if the reproducibility results between consecutive measurements </w:t>
      </w:r>
      <w:r w:rsidR="00923619">
        <w:t>are</w:t>
      </w:r>
      <w:r w:rsidRPr="00182838">
        <w:t xml:space="preserve"> above 20%?</w:t>
      </w:r>
    </w:p>
    <w:p w14:paraId="0956FAF9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density</w:t>
      </w:r>
    </w:p>
    <w:p w14:paraId="68E6D615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contrast</w:t>
      </w:r>
    </w:p>
    <w:p w14:paraId="7AAFC33C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No change, this is within the acceptable limit</w:t>
      </w:r>
    </w:p>
    <w:p w14:paraId="43E1CC4F" w14:textId="1F136E11" w:rsidR="00CE30F5" w:rsidRPr="00182838" w:rsidRDefault="00923619" w:rsidP="008E5515">
      <w:pPr>
        <w:pStyle w:val="AnswerStyle"/>
        <w:numPr>
          <w:ilvl w:val="0"/>
          <w:numId w:val="42"/>
        </w:numPr>
      </w:pPr>
      <w:r>
        <w:t>a and b</w:t>
      </w:r>
    </w:p>
    <w:p w14:paraId="12FBA26D" w14:textId="77777777" w:rsidR="00E95ABD" w:rsidRDefault="00E95ABD">
      <w:pPr>
        <w:spacing w:line="240" w:lineRule="auto"/>
      </w:pPr>
      <w:r>
        <w:br w:type="page"/>
      </w:r>
    </w:p>
    <w:p w14:paraId="4F80AE6D" w14:textId="5E7D964B" w:rsidR="00CE30F5" w:rsidRPr="00182838" w:rsidRDefault="00CE30F5" w:rsidP="0010098C">
      <w:pPr>
        <w:pStyle w:val="QuestionStyle"/>
      </w:pPr>
      <w:r w:rsidRPr="00182838">
        <w:lastRenderedPageBreak/>
        <w:t>HVL is checked routinely because:</w:t>
      </w:r>
    </w:p>
    <w:p w14:paraId="0AD0ED1A" w14:textId="73D757A3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 xml:space="preserve">Softer </w:t>
      </w:r>
      <w:r w:rsidR="00AA580E">
        <w:t>X-ray</w:t>
      </w:r>
      <w:r w:rsidRPr="00182838">
        <w:t>s can damage the equipment</w:t>
      </w:r>
    </w:p>
    <w:p w14:paraId="0C24AC3B" w14:textId="47724802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 decrease</w:t>
      </w:r>
      <w:r w:rsidR="00923619">
        <w:t>d HVL can increase patient dose</w:t>
      </w:r>
    </w:p>
    <w:p w14:paraId="75F0063B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An increased half value layer means an increased patient dose</w:t>
      </w:r>
    </w:p>
    <w:p w14:paraId="142C0B7C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The dose to the patient drops dramatically as the half value layer is decreased</w:t>
      </w:r>
    </w:p>
    <w:p w14:paraId="78C145DF" w14:textId="77777777" w:rsidR="00CE30F5" w:rsidRPr="00182838" w:rsidRDefault="00CE30F5" w:rsidP="00CE30F5"/>
    <w:p w14:paraId="29A27433" w14:textId="1A6653AB" w:rsidR="00CE30F5" w:rsidRPr="00182838" w:rsidRDefault="00CE30F5" w:rsidP="0010098C">
      <w:pPr>
        <w:pStyle w:val="QuestionStyle"/>
      </w:pPr>
      <w:r w:rsidRPr="00182838">
        <w:t>What may be a consequence in the clinical setting if kVp accuracy deviates by 15%</w:t>
      </w:r>
      <w:r w:rsidR="00923619">
        <w:t>?</w:t>
      </w:r>
    </w:p>
    <w:p w14:paraId="24B76CC2" w14:textId="5C1CA473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will be a</w:t>
      </w:r>
      <w:r w:rsidR="00923619">
        <w:t xml:space="preserve"> change in the field congruency</w:t>
      </w:r>
    </w:p>
    <w:p w14:paraId="2BD41AFB" w14:textId="064159A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 xml:space="preserve">There may be </w:t>
      </w:r>
      <w:r w:rsidR="00923619">
        <w:t>a change in the image contrast</w:t>
      </w:r>
    </w:p>
    <w:p w14:paraId="031BD41F" w14:textId="2633B064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</w:t>
      </w:r>
      <w:r w:rsidR="00923619">
        <w:t>ll be no change in patient dose</w:t>
      </w:r>
    </w:p>
    <w:p w14:paraId="5DA560EF" w14:textId="07D3525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No change, this result</w:t>
      </w:r>
      <w:r w:rsidR="00923619">
        <w:t xml:space="preserve"> is within the acceptable limit</w:t>
      </w:r>
    </w:p>
    <w:p w14:paraId="2C848918" w14:textId="77777777" w:rsidR="00CE30F5" w:rsidRPr="00182838" w:rsidRDefault="00CE30F5" w:rsidP="00CE30F5"/>
    <w:p w14:paraId="738C2725" w14:textId="77777777" w:rsidR="00CE30F5" w:rsidRPr="00182838" w:rsidRDefault="00CE30F5" w:rsidP="0010098C">
      <w:pPr>
        <w:pStyle w:val="QuestionStyle"/>
      </w:pPr>
      <w:r w:rsidRPr="00182838">
        <w:t>Performance testing of fluoroscopic systems must include all the following except:</w:t>
      </w:r>
    </w:p>
    <w:p w14:paraId="7C65292B" w14:textId="5C93D53D" w:rsidR="00CE30F5" w:rsidRPr="00182838" w:rsidRDefault="00AA580E" w:rsidP="008E5515">
      <w:pPr>
        <w:pStyle w:val="AnswerStyle"/>
        <w:numPr>
          <w:ilvl w:val="0"/>
          <w:numId w:val="45"/>
        </w:numPr>
      </w:pPr>
      <w:r>
        <w:t>X-ray</w:t>
      </w:r>
      <w:r w:rsidR="00CE30F5" w:rsidRPr="00182838">
        <w:t xml:space="preserve"> tube housing</w:t>
      </w:r>
    </w:p>
    <w:p w14:paraId="4FE94CDB" w14:textId="14194F36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film processor</w:t>
      </w:r>
    </w:p>
    <w:p w14:paraId="44365FAD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Total filtration</w:t>
      </w:r>
    </w:p>
    <w:p w14:paraId="75013BD2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brightness control</w:t>
      </w:r>
    </w:p>
    <w:p w14:paraId="4B60EE89" w14:textId="77777777" w:rsidR="00CE30F5" w:rsidRPr="00182838" w:rsidRDefault="00CE30F5" w:rsidP="00CE30F5"/>
    <w:p w14:paraId="18B06375" w14:textId="77777777" w:rsidR="00CE30F5" w:rsidRPr="00182838" w:rsidRDefault="00CE30F5" w:rsidP="0010098C">
      <w:pPr>
        <w:pStyle w:val="QuestionStyle"/>
      </w:pPr>
      <w:r w:rsidRPr="00182838">
        <w:t>Which type of test tool may be used to demonstrate pincushion distortion?</w:t>
      </w:r>
    </w:p>
    <w:p w14:paraId="6ADAD4F9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Dosimeter</w:t>
      </w:r>
    </w:p>
    <w:p w14:paraId="68294BAA" w14:textId="2A00818B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Wire mesh tool</w:t>
      </w:r>
    </w:p>
    <w:p w14:paraId="1348B8AA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Ion chamber</w:t>
      </w:r>
    </w:p>
    <w:p w14:paraId="67E1078E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Homogenous phantom</w:t>
      </w:r>
    </w:p>
    <w:p w14:paraId="3EEBBC76" w14:textId="77777777" w:rsidR="00CE30F5" w:rsidRPr="00182838" w:rsidRDefault="00CE30F5" w:rsidP="00CE30F5"/>
    <w:p w14:paraId="74A9C797" w14:textId="77777777" w:rsidR="00CE30F5" w:rsidRPr="00182838" w:rsidRDefault="00CE30F5" w:rsidP="0010098C">
      <w:pPr>
        <w:pStyle w:val="QuestionStyle"/>
      </w:pPr>
      <w:r w:rsidRPr="00182838">
        <w:t>Quality control tests of fluoroscopic systems must be performed:</w:t>
      </w:r>
    </w:p>
    <w:p w14:paraId="2B1ECD33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Daily</w:t>
      </w:r>
    </w:p>
    <w:p w14:paraId="57B2D785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Weekly</w:t>
      </w:r>
    </w:p>
    <w:p w14:paraId="0302F9CA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 xml:space="preserve">Semiannually </w:t>
      </w:r>
    </w:p>
    <w:p w14:paraId="24356026" w14:textId="70766A70" w:rsidR="00CE30F5" w:rsidRPr="00182838" w:rsidRDefault="00923619" w:rsidP="008E5515">
      <w:pPr>
        <w:pStyle w:val="AnswerStyle"/>
        <w:numPr>
          <w:ilvl w:val="0"/>
          <w:numId w:val="47"/>
        </w:numPr>
      </w:pPr>
      <w:r>
        <w:t>Annually</w:t>
      </w:r>
    </w:p>
    <w:p w14:paraId="2EB65A44" w14:textId="77777777" w:rsidR="00CE30F5" w:rsidRPr="00182838" w:rsidRDefault="00CE30F5" w:rsidP="00CE30F5"/>
    <w:p w14:paraId="24B19F9F" w14:textId="452C3A33" w:rsidR="00CE30F5" w:rsidRPr="00182838" w:rsidRDefault="00CE30F5" w:rsidP="0010098C">
      <w:pPr>
        <w:pStyle w:val="QuestionStyle"/>
      </w:pPr>
      <w:r w:rsidRPr="00182838">
        <w:t xml:space="preserve">At any combination of tube potential and current, fluoroscopic equipment with an automatic brightness control should not produce an air </w:t>
      </w:r>
      <w:proofErr w:type="spellStart"/>
      <w:r w:rsidRPr="00182838">
        <w:t>kerma</w:t>
      </w:r>
      <w:proofErr w:type="spellEnd"/>
      <w:r w:rsidRPr="00182838">
        <w:t xml:space="preserve"> rate exceeding ________</w:t>
      </w:r>
      <w:r w:rsidR="00923619">
        <w:t xml:space="preserve"> </w:t>
      </w:r>
      <w:proofErr w:type="spellStart"/>
      <w:r w:rsidRPr="00182838">
        <w:t>mGy</w:t>
      </w:r>
      <w:proofErr w:type="spellEnd"/>
      <w:r w:rsidRPr="00182838">
        <w:t>/min</w:t>
      </w:r>
    </w:p>
    <w:p w14:paraId="7A1D8B36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20</w:t>
      </w:r>
    </w:p>
    <w:p w14:paraId="5A72940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50</w:t>
      </w:r>
    </w:p>
    <w:p w14:paraId="78A66CE5" w14:textId="09DE4CB1" w:rsidR="00CE30F5" w:rsidRPr="00182838" w:rsidRDefault="00923619" w:rsidP="008E5515">
      <w:pPr>
        <w:pStyle w:val="AnswerStyle"/>
        <w:numPr>
          <w:ilvl w:val="0"/>
          <w:numId w:val="48"/>
        </w:numPr>
      </w:pPr>
      <w:r>
        <w:t>100</w:t>
      </w:r>
    </w:p>
    <w:p w14:paraId="23AC738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150</w:t>
      </w:r>
    </w:p>
    <w:p w14:paraId="29D97A22" w14:textId="77777777" w:rsidR="00CE30F5" w:rsidRPr="00182838" w:rsidRDefault="00CE30F5" w:rsidP="00CE30F5"/>
    <w:p w14:paraId="50CD79AF" w14:textId="77777777" w:rsidR="00E95ABD" w:rsidRDefault="00E95ABD">
      <w:pPr>
        <w:spacing w:line="240" w:lineRule="auto"/>
      </w:pPr>
      <w:r>
        <w:br w:type="page"/>
      </w:r>
    </w:p>
    <w:p w14:paraId="172F2DA4" w14:textId="5A92E7A5" w:rsidR="00CE30F5" w:rsidRPr="00182838" w:rsidRDefault="00923619" w:rsidP="0010098C">
      <w:pPr>
        <w:pStyle w:val="QuestionStyle"/>
      </w:pPr>
      <w:r>
        <w:lastRenderedPageBreak/>
        <w:t>Automatic</w:t>
      </w:r>
      <w:r w:rsidR="00CE30F5" w:rsidRPr="00182838">
        <w:t xml:space="preserve"> Brightness Control works by:</w:t>
      </w:r>
    </w:p>
    <w:p w14:paraId="1C0DC342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Variable kVp, constant tube current</w:t>
      </w:r>
    </w:p>
    <w:p w14:paraId="57088B86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variable tube current</w:t>
      </w:r>
    </w:p>
    <w:p w14:paraId="7DDD77A1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constant tube current</w:t>
      </w:r>
    </w:p>
    <w:p w14:paraId="34436788" w14:textId="3030DB79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</w:t>
      </w:r>
      <w:r w:rsidR="00923619">
        <w:t>able kVp, variable tube current</w:t>
      </w:r>
    </w:p>
    <w:p w14:paraId="18E7929E" w14:textId="77777777" w:rsidR="00CE30F5" w:rsidRPr="00182838" w:rsidRDefault="00CE30F5" w:rsidP="00CE30F5"/>
    <w:p w14:paraId="06F07272" w14:textId="77777777" w:rsidR="00CE30F5" w:rsidRPr="00182838" w:rsidRDefault="00CE30F5" w:rsidP="0010098C">
      <w:pPr>
        <w:pStyle w:val="QuestionStyle"/>
      </w:pPr>
      <w:r w:rsidRPr="00182838">
        <w:t>Automatic Gain Control works by:</w:t>
      </w:r>
    </w:p>
    <w:p w14:paraId="66679DB4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variable tube current</w:t>
      </w:r>
    </w:p>
    <w:p w14:paraId="3019F675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constant tube current</w:t>
      </w:r>
    </w:p>
    <w:p w14:paraId="6F10A7D7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Variable kVp, variable tube current</w:t>
      </w:r>
    </w:p>
    <w:p w14:paraId="6D03CBED" w14:textId="5D607B22" w:rsidR="00CE30F5" w:rsidRPr="00182838" w:rsidRDefault="00923619" w:rsidP="008E5515">
      <w:pPr>
        <w:pStyle w:val="AnswerStyle"/>
        <w:numPr>
          <w:ilvl w:val="0"/>
          <w:numId w:val="50"/>
        </w:numPr>
      </w:pPr>
      <w:r>
        <w:t>None of the above</w:t>
      </w:r>
    </w:p>
    <w:p w14:paraId="45B347CC" w14:textId="77777777" w:rsidR="00CE30F5" w:rsidRPr="00182838" w:rsidRDefault="00CE30F5" w:rsidP="00CE30F5"/>
    <w:p w14:paraId="09D62AF7" w14:textId="77777777" w:rsidR="00CE30F5" w:rsidRPr="00182838" w:rsidRDefault="00CE30F5" w:rsidP="0010098C">
      <w:pPr>
        <w:pStyle w:val="QuestionStyle"/>
      </w:pPr>
      <w:r w:rsidRPr="00182838">
        <w:t>Technologist responsibilities in bone mineral density include quality control through:</w:t>
      </w:r>
    </w:p>
    <w:p w14:paraId="07E1EA2A" w14:textId="6FD1AFE5" w:rsidR="00CE30F5" w:rsidRPr="00182838" w:rsidRDefault="00EE15B9" w:rsidP="008E5515">
      <w:pPr>
        <w:pStyle w:val="AnswerStyle"/>
        <w:numPr>
          <w:ilvl w:val="0"/>
          <w:numId w:val="51"/>
        </w:numPr>
      </w:pPr>
      <w:r>
        <w:t>Daily phantom scans</w:t>
      </w:r>
    </w:p>
    <w:p w14:paraId="00E105FC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Generator testing</w:t>
      </w:r>
    </w:p>
    <w:p w14:paraId="53AF34EA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Daily dose calibrations</w:t>
      </w:r>
    </w:p>
    <w:p w14:paraId="038DE0D6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All of the above</w:t>
      </w:r>
    </w:p>
    <w:p w14:paraId="5CCECA6A" w14:textId="77777777" w:rsidR="0010098C" w:rsidRDefault="0010098C" w:rsidP="00CE30F5"/>
    <w:p w14:paraId="46843C3A" w14:textId="78BD4A61" w:rsidR="00CE30F5" w:rsidRPr="00182838" w:rsidRDefault="00CE30F5" w:rsidP="00CE30F5">
      <w:pPr>
        <w:pStyle w:val="QuestionStyle"/>
      </w:pPr>
      <w:r w:rsidRPr="00182838">
        <w:t xml:space="preserve">The recommended testing frequency of kVp variance for mammographic </w:t>
      </w:r>
      <w:r w:rsidR="00AA580E">
        <w:t>X-ray</w:t>
      </w:r>
      <w:r w:rsidRPr="00182838">
        <w:t xml:space="preserve"> generators is:</w:t>
      </w:r>
    </w:p>
    <w:p w14:paraId="5A0747EC" w14:textId="34936A58" w:rsidR="00CE30F5" w:rsidRPr="00182838" w:rsidRDefault="00EE15B9" w:rsidP="008E5515">
      <w:pPr>
        <w:pStyle w:val="AnswerStyle"/>
        <w:numPr>
          <w:ilvl w:val="0"/>
          <w:numId w:val="52"/>
        </w:numPr>
      </w:pPr>
      <w:r>
        <w:t>Weekly</w:t>
      </w:r>
    </w:p>
    <w:p w14:paraId="645F142E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Monthly</w:t>
      </w:r>
    </w:p>
    <w:p w14:paraId="2E9614AF" w14:textId="3CD8844A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Semi</w:t>
      </w:r>
      <w:r w:rsidR="00EE15B9">
        <w:t>-annually</w:t>
      </w:r>
    </w:p>
    <w:p w14:paraId="4EA44D99" w14:textId="5957DFC6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Annually</w:t>
      </w:r>
    </w:p>
    <w:p w14:paraId="1041C020" w14:textId="77777777" w:rsidR="00CE30F5" w:rsidRPr="00182838" w:rsidRDefault="00CE30F5" w:rsidP="00CE30F5"/>
    <w:p w14:paraId="17FEB61C" w14:textId="4BE988E8" w:rsidR="00CE30F5" w:rsidRPr="00182838" w:rsidRDefault="00CE30F5" w:rsidP="00CE30F5">
      <w:pPr>
        <w:pStyle w:val="QuestionStyle"/>
      </w:pPr>
      <w:r w:rsidRPr="00182838">
        <w:t xml:space="preserve">The recommended testing frequency of variation for accuracy of exposure time on mammographic </w:t>
      </w:r>
      <w:r w:rsidR="00AA580E">
        <w:t>X-ray</w:t>
      </w:r>
      <w:r w:rsidRPr="00182838">
        <w:t xml:space="preserve"> generators is</w:t>
      </w:r>
      <w:r w:rsidR="00923619">
        <w:t>:</w:t>
      </w:r>
      <w:r w:rsidRPr="00182838">
        <w:t xml:space="preserve"> </w:t>
      </w:r>
    </w:p>
    <w:p w14:paraId="219D1CE7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Weekly</w:t>
      </w:r>
    </w:p>
    <w:p w14:paraId="236A7D65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Monthly</w:t>
      </w:r>
    </w:p>
    <w:p w14:paraId="47595D5D" w14:textId="0444F262" w:rsidR="00CE30F5" w:rsidRPr="00182838" w:rsidRDefault="00EE15B9" w:rsidP="008E5515">
      <w:pPr>
        <w:pStyle w:val="AnswerStyle"/>
        <w:numPr>
          <w:ilvl w:val="0"/>
          <w:numId w:val="53"/>
        </w:numPr>
      </w:pPr>
      <w:r>
        <w:t>Semi-annually</w:t>
      </w:r>
    </w:p>
    <w:p w14:paraId="4A5F922D" w14:textId="64135072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Annually</w:t>
      </w:r>
    </w:p>
    <w:p w14:paraId="4F779692" w14:textId="77777777" w:rsidR="00CE30F5" w:rsidRPr="00182838" w:rsidRDefault="00CE30F5" w:rsidP="00CE30F5"/>
    <w:p w14:paraId="3AAE3782" w14:textId="425D710F" w:rsidR="00CE30F5" w:rsidRPr="00182838" w:rsidRDefault="00CE30F5" w:rsidP="00CE30F5">
      <w:pPr>
        <w:pStyle w:val="QuestionStyle"/>
      </w:pPr>
      <w:r w:rsidRPr="00182838">
        <w:t>In mammography, retake analysis is performed:</w:t>
      </w:r>
    </w:p>
    <w:p w14:paraId="4894571C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Daily</w:t>
      </w:r>
    </w:p>
    <w:p w14:paraId="7DDEA1B0" w14:textId="5402241E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Weekly</w:t>
      </w:r>
    </w:p>
    <w:p w14:paraId="60EDD8F1" w14:textId="6AAB761D" w:rsidR="00CE30F5" w:rsidRPr="00182838" w:rsidRDefault="00EE15B9" w:rsidP="008E5515">
      <w:pPr>
        <w:pStyle w:val="AnswerStyle"/>
        <w:numPr>
          <w:ilvl w:val="0"/>
          <w:numId w:val="54"/>
        </w:numPr>
      </w:pPr>
      <w:r>
        <w:t>Monthly</w:t>
      </w:r>
    </w:p>
    <w:p w14:paraId="1FA88712" w14:textId="552550F0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Semi</w:t>
      </w:r>
      <w:r w:rsidR="00923619">
        <w:t>-</w:t>
      </w:r>
      <w:r w:rsidRPr="00182838">
        <w:t>annually</w:t>
      </w:r>
    </w:p>
    <w:p w14:paraId="1F527823" w14:textId="77777777" w:rsidR="00CE30F5" w:rsidRPr="00182838" w:rsidRDefault="00CE30F5" w:rsidP="00CE30F5"/>
    <w:p w14:paraId="324A9F57" w14:textId="77777777" w:rsidR="00E95ABD" w:rsidRDefault="00E95ABD">
      <w:pPr>
        <w:spacing w:line="240" w:lineRule="auto"/>
      </w:pPr>
      <w:r>
        <w:br w:type="page"/>
      </w:r>
    </w:p>
    <w:p w14:paraId="39D78BD7" w14:textId="75C2191F" w:rsidR="00CE30F5" w:rsidRPr="00182838" w:rsidRDefault="00CE30F5" w:rsidP="0010098C">
      <w:pPr>
        <w:pStyle w:val="QuestionStyle"/>
      </w:pPr>
      <w:r w:rsidRPr="00182838">
        <w:lastRenderedPageBreak/>
        <w:t>Quality control testing on mammography equipment is performed by:</w:t>
      </w:r>
    </w:p>
    <w:p w14:paraId="6AB253F0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Technologists</w:t>
      </w:r>
    </w:p>
    <w:p w14:paraId="564B1B04" w14:textId="3EA254D2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QC technologist</w:t>
      </w:r>
      <w:r w:rsidR="00794CE4">
        <w:t>s</w:t>
      </w:r>
    </w:p>
    <w:p w14:paraId="1A5859D2" w14:textId="749CD321" w:rsidR="00CE30F5" w:rsidRPr="00182838" w:rsidRDefault="00EE15B9" w:rsidP="008E5515">
      <w:pPr>
        <w:pStyle w:val="AnswerStyle"/>
        <w:numPr>
          <w:ilvl w:val="0"/>
          <w:numId w:val="55"/>
        </w:numPr>
      </w:pPr>
      <w:r>
        <w:t>Medical physicist</w:t>
      </w:r>
      <w:r w:rsidR="00794CE4">
        <w:t>s</w:t>
      </w:r>
    </w:p>
    <w:p w14:paraId="5D64DA6D" w14:textId="3498F631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All of the above</w:t>
      </w:r>
    </w:p>
    <w:p w14:paraId="011C7EBD" w14:textId="77777777" w:rsidR="00CE30F5" w:rsidRPr="00182838" w:rsidRDefault="00CE30F5" w:rsidP="00CE30F5"/>
    <w:p w14:paraId="3D36C4CB" w14:textId="312B3E46" w:rsidR="00CE30F5" w:rsidRPr="00182838" w:rsidRDefault="00CE30F5" w:rsidP="0010098C">
      <w:pPr>
        <w:pStyle w:val="QuestionStyle"/>
      </w:pPr>
      <w:r w:rsidRPr="00182838">
        <w:t>Which of the following is found inside the image receptor used for a CR system?</w:t>
      </w:r>
    </w:p>
    <w:p w14:paraId="7928790F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Intensifying screen</w:t>
      </w:r>
    </w:p>
    <w:p w14:paraId="20B92D89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proofErr w:type="spellStart"/>
      <w:r w:rsidRPr="00182838">
        <w:t>Duplitized</w:t>
      </w:r>
      <w:proofErr w:type="spellEnd"/>
      <w:r w:rsidRPr="00182838">
        <w:t xml:space="preserve"> film</w:t>
      </w:r>
    </w:p>
    <w:p w14:paraId="7B14A89F" w14:textId="2CA6000B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Imaging plate</w:t>
      </w:r>
    </w:p>
    <w:p w14:paraId="6295E361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All of the above</w:t>
      </w:r>
    </w:p>
    <w:p w14:paraId="766D4FB9" w14:textId="77777777" w:rsidR="00CE30F5" w:rsidRPr="00182838" w:rsidRDefault="00CE30F5" w:rsidP="00CE30F5"/>
    <w:p w14:paraId="4A7171D6" w14:textId="77777777" w:rsidR="00CE30F5" w:rsidRPr="00182838" w:rsidRDefault="00CE30F5" w:rsidP="0010098C">
      <w:pPr>
        <w:pStyle w:val="QuestionStyle"/>
      </w:pPr>
      <w:r w:rsidRPr="00182838">
        <w:t>Which of the following is an advantage of CR versus film/screen radiography?</w:t>
      </w:r>
    </w:p>
    <w:p w14:paraId="7D28EFBC" w14:textId="77777777" w:rsidR="00CE30F5" w:rsidRPr="00182838" w:rsidRDefault="00CE30F5" w:rsidP="008E5515">
      <w:pPr>
        <w:pStyle w:val="AnswerStyle"/>
      </w:pPr>
      <w:r w:rsidRPr="00182838">
        <w:t>Lower patient dose</w:t>
      </w:r>
    </w:p>
    <w:p w14:paraId="26820D10" w14:textId="77777777" w:rsidR="00CE30F5" w:rsidRPr="00182838" w:rsidRDefault="00CE30F5" w:rsidP="008E5515">
      <w:pPr>
        <w:pStyle w:val="AnswerStyle"/>
      </w:pPr>
      <w:r w:rsidRPr="00182838">
        <w:t>Higher-contrast resolution</w:t>
      </w:r>
    </w:p>
    <w:p w14:paraId="663BEBC3" w14:textId="77777777" w:rsidR="00CE30F5" w:rsidRPr="00182838" w:rsidRDefault="00CE30F5" w:rsidP="008E5515">
      <w:pPr>
        <w:pStyle w:val="AnswerStyle"/>
      </w:pPr>
      <w:r w:rsidRPr="00182838">
        <w:t>Edge enhancement</w:t>
      </w:r>
    </w:p>
    <w:p w14:paraId="23D08696" w14:textId="775C61C9" w:rsidR="00CE30F5" w:rsidRPr="00182838" w:rsidRDefault="00CE30F5" w:rsidP="008E5515">
      <w:pPr>
        <w:pStyle w:val="AnswerStyle"/>
      </w:pPr>
      <w:r w:rsidRPr="00182838">
        <w:t xml:space="preserve">All of the above </w:t>
      </w:r>
    </w:p>
    <w:p w14:paraId="11C7EDCE" w14:textId="77777777" w:rsidR="00CE30F5" w:rsidRPr="00182838" w:rsidRDefault="00CE30F5" w:rsidP="00CE30F5"/>
    <w:p w14:paraId="78BAB77D" w14:textId="77777777" w:rsidR="00923619" w:rsidRDefault="00CE30F5" w:rsidP="0010098C">
      <w:pPr>
        <w:pStyle w:val="QuestionStyle"/>
      </w:pPr>
      <w:r w:rsidRPr="00182838">
        <w:t>Which of the followin</w:t>
      </w:r>
      <w:r w:rsidR="00923619">
        <w:t>g are components of a CR system?</w:t>
      </w:r>
      <w:r w:rsidRPr="00182838">
        <w:t xml:space="preserve"> </w:t>
      </w:r>
    </w:p>
    <w:p w14:paraId="0303355C" w14:textId="74429059" w:rsidR="00923619" w:rsidRDefault="00923619" w:rsidP="00923619">
      <w:pPr>
        <w:pStyle w:val="QuestionStyle"/>
        <w:numPr>
          <w:ilvl w:val="1"/>
          <w:numId w:val="1"/>
        </w:numPr>
        <w:spacing w:after="0"/>
      </w:pPr>
      <w:r w:rsidRPr="00182838">
        <w:t>Image receptors</w:t>
      </w:r>
    </w:p>
    <w:p w14:paraId="442ACCB6" w14:textId="3515D50A" w:rsidR="00923619" w:rsidRDefault="00923619" w:rsidP="00923619">
      <w:pPr>
        <w:pStyle w:val="QuestionStyle"/>
        <w:numPr>
          <w:ilvl w:val="1"/>
          <w:numId w:val="1"/>
        </w:numPr>
        <w:spacing w:after="0"/>
      </w:pPr>
      <w:r>
        <w:t>Reader unit</w:t>
      </w:r>
    </w:p>
    <w:p w14:paraId="3DFAABFD" w14:textId="47D6A6CB" w:rsidR="00CE30F5" w:rsidRPr="00182838" w:rsidRDefault="00923619" w:rsidP="00923619">
      <w:pPr>
        <w:pStyle w:val="QuestionStyle"/>
        <w:numPr>
          <w:ilvl w:val="1"/>
          <w:numId w:val="1"/>
        </w:numPr>
        <w:spacing w:after="0"/>
      </w:pPr>
      <w:r>
        <w:t>Workstation</w:t>
      </w:r>
    </w:p>
    <w:p w14:paraId="54A4CC92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3</w:t>
      </w:r>
    </w:p>
    <w:p w14:paraId="5148D7B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2 and 3</w:t>
      </w:r>
    </w:p>
    <w:p w14:paraId="7287E5FC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2</w:t>
      </w:r>
    </w:p>
    <w:p w14:paraId="628EED5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1, 2 and 3</w:t>
      </w:r>
    </w:p>
    <w:p w14:paraId="2033A83A" w14:textId="77777777" w:rsidR="00CE30F5" w:rsidRPr="00182838" w:rsidRDefault="00CE30F5" w:rsidP="00CE30F5"/>
    <w:p w14:paraId="78C98472" w14:textId="77777777" w:rsidR="00CE30F5" w:rsidRPr="00182838" w:rsidRDefault="00CE30F5" w:rsidP="0010098C">
      <w:pPr>
        <w:pStyle w:val="QuestionStyle"/>
      </w:pPr>
      <w:r w:rsidRPr="00182838">
        <w:t>Which of the following artifacts occurs as a result of patient motion during an exposure?</w:t>
      </w:r>
    </w:p>
    <w:p w14:paraId="65EAFF46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processing artifact</w:t>
      </w:r>
    </w:p>
    <w:p w14:paraId="035015FF" w14:textId="2E205A46" w:rsidR="00CE30F5" w:rsidRPr="00182838" w:rsidRDefault="00923619" w:rsidP="008E5515">
      <w:pPr>
        <w:pStyle w:val="AnswerStyle"/>
        <w:numPr>
          <w:ilvl w:val="0"/>
          <w:numId w:val="59"/>
        </w:numPr>
      </w:pPr>
      <w:r>
        <w:t>An exposure artifact</w:t>
      </w:r>
    </w:p>
    <w:p w14:paraId="32688AE4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handling artifact</w:t>
      </w:r>
    </w:p>
    <w:p w14:paraId="6FA50998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No artifact</w:t>
      </w:r>
    </w:p>
    <w:p w14:paraId="296E08FA" w14:textId="77777777" w:rsidR="00CE30F5" w:rsidRPr="00182838" w:rsidRDefault="00CE30F5" w:rsidP="00CE30F5"/>
    <w:p w14:paraId="7D5B22ED" w14:textId="77777777" w:rsidR="00CE30F5" w:rsidRPr="00182838" w:rsidRDefault="00CE30F5" w:rsidP="0010098C">
      <w:pPr>
        <w:pStyle w:val="QuestionStyle"/>
      </w:pPr>
      <w:r w:rsidRPr="00182838">
        <w:t>In departments with a quality management program in place, the greatest number of repeats is due to which of the following?</w:t>
      </w:r>
    </w:p>
    <w:p w14:paraId="2C57E293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Equipment problems</w:t>
      </w:r>
    </w:p>
    <w:p w14:paraId="429BDA46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Image fog</w:t>
      </w:r>
    </w:p>
    <w:p w14:paraId="70118419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Patient motion</w:t>
      </w:r>
    </w:p>
    <w:p w14:paraId="6B0596A9" w14:textId="2A340BD1" w:rsidR="00CE30F5" w:rsidRPr="00182838" w:rsidRDefault="00923619" w:rsidP="008E5515">
      <w:pPr>
        <w:pStyle w:val="AnswerStyle"/>
        <w:numPr>
          <w:ilvl w:val="0"/>
          <w:numId w:val="60"/>
        </w:numPr>
      </w:pPr>
      <w:r>
        <w:t>Positioning error</w:t>
      </w:r>
    </w:p>
    <w:p w14:paraId="5071BAAB" w14:textId="77777777" w:rsidR="00CE30F5" w:rsidRPr="00182838" w:rsidRDefault="00CE30F5" w:rsidP="00CE30F5"/>
    <w:p w14:paraId="0064F2C3" w14:textId="77777777" w:rsidR="00E95ABD" w:rsidRDefault="00E95ABD">
      <w:pPr>
        <w:spacing w:line="240" w:lineRule="auto"/>
      </w:pPr>
      <w:r>
        <w:br w:type="page"/>
      </w:r>
    </w:p>
    <w:p w14:paraId="361313E7" w14:textId="73CFA7CA" w:rsidR="00CE30F5" w:rsidRPr="00182838" w:rsidRDefault="00CE30F5" w:rsidP="0010098C">
      <w:pPr>
        <w:pStyle w:val="QuestionStyle"/>
      </w:pPr>
      <w:r w:rsidRPr="00182838">
        <w:lastRenderedPageBreak/>
        <w:t>Which of the following artifacts can occur in both CR and film/screen radiography?</w:t>
      </w:r>
    </w:p>
    <w:p w14:paraId="14EF6055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Static electricity</w:t>
      </w:r>
    </w:p>
    <w:p w14:paraId="3E4F676F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Wet-pressure sensitization</w:t>
      </w:r>
    </w:p>
    <w:p w14:paraId="073FDCE7" w14:textId="29B62958" w:rsidR="00CE30F5" w:rsidRPr="00182838" w:rsidRDefault="00923619" w:rsidP="008E5515">
      <w:pPr>
        <w:pStyle w:val="AnswerStyle"/>
        <w:numPr>
          <w:ilvl w:val="0"/>
          <w:numId w:val="61"/>
        </w:numPr>
      </w:pPr>
      <w:proofErr w:type="spellStart"/>
      <w:r>
        <w:t>Moire</w:t>
      </w:r>
      <w:proofErr w:type="spellEnd"/>
      <w:r>
        <w:t xml:space="preserve"> pattern</w:t>
      </w:r>
    </w:p>
    <w:p w14:paraId="380A39A6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Water spots</w:t>
      </w:r>
    </w:p>
    <w:p w14:paraId="7B5263D4" w14:textId="77777777" w:rsidR="00CE30F5" w:rsidRPr="00182838" w:rsidRDefault="00CE30F5" w:rsidP="00CE30F5"/>
    <w:p w14:paraId="22CCA3A5" w14:textId="5C5B3954" w:rsidR="00CE30F5" w:rsidRPr="00182838" w:rsidRDefault="00CE30F5" w:rsidP="008E5515">
      <w:pPr>
        <w:pStyle w:val="QuestionStyle"/>
      </w:pPr>
      <w:r w:rsidRPr="00182838">
        <w:t>If a department performs 1</w:t>
      </w:r>
      <w:r w:rsidR="00923619">
        <w:t>,</w:t>
      </w:r>
      <w:r w:rsidRPr="00182838">
        <w:t>853 v</w:t>
      </w:r>
      <w:r w:rsidR="00923619">
        <w:t>iews during a 1-</w:t>
      </w:r>
      <w:r w:rsidRPr="00182838">
        <w:t>month period and 137 are repeated, the department repeat rate is which of the following?</w:t>
      </w:r>
    </w:p>
    <w:p w14:paraId="1FAEAC83" w14:textId="1F5EF234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9.37</w:t>
      </w:r>
      <w:r w:rsidR="00CE30F5" w:rsidRPr="00182838">
        <w:t>%</w:t>
      </w:r>
    </w:p>
    <w:p w14:paraId="0B1CE094" w14:textId="187E85D1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14.8%</w:t>
      </w:r>
    </w:p>
    <w:p w14:paraId="6DE05013" w14:textId="4C5CD555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7.4</w:t>
      </w:r>
      <w:r w:rsidR="00923619">
        <w:t>%</w:t>
      </w:r>
    </w:p>
    <w:p w14:paraId="516CDF97" w14:textId="625C73B5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4.8</w:t>
      </w:r>
      <w:r w:rsidR="00CE30F5" w:rsidRPr="00182838">
        <w:t>%</w:t>
      </w:r>
    </w:p>
    <w:p w14:paraId="4DD27E56" w14:textId="77777777" w:rsidR="008E5515" w:rsidRDefault="008E5515" w:rsidP="00CE30F5"/>
    <w:p w14:paraId="58CA72E7" w14:textId="77777777" w:rsidR="00CE30F5" w:rsidRPr="00182838" w:rsidRDefault="00CE30F5" w:rsidP="008E5515">
      <w:pPr>
        <w:pStyle w:val="QuestionStyle"/>
      </w:pPr>
      <w:r w:rsidRPr="00182838">
        <w:t>Which of the following factors does NOT affect the brightness of fluoroscopic images?</w:t>
      </w:r>
    </w:p>
    <w:p w14:paraId="69A6F9F5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mA</w:t>
      </w:r>
    </w:p>
    <w:p w14:paraId="45D01760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kVp</w:t>
      </w:r>
    </w:p>
    <w:p w14:paraId="5B1DA2E1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Patient thickness and tissue density</w:t>
      </w:r>
    </w:p>
    <w:p w14:paraId="1AFE65E3" w14:textId="2070F8D8" w:rsidR="00CE30F5" w:rsidRPr="00182838" w:rsidRDefault="00923619" w:rsidP="008E5515">
      <w:pPr>
        <w:pStyle w:val="AnswerStyle"/>
        <w:numPr>
          <w:ilvl w:val="0"/>
          <w:numId w:val="63"/>
        </w:numPr>
      </w:pPr>
      <w:r>
        <w:t>Time (</w:t>
      </w:r>
      <w:proofErr w:type="spellStart"/>
      <w:r>
        <w:t>ms</w:t>
      </w:r>
      <w:proofErr w:type="spellEnd"/>
      <w:r>
        <w:t>)</w:t>
      </w:r>
    </w:p>
    <w:p w14:paraId="2C976845" w14:textId="77777777" w:rsidR="00CE30F5" w:rsidRPr="00182838" w:rsidRDefault="00CE30F5" w:rsidP="00CE30F5"/>
    <w:p w14:paraId="4787D863" w14:textId="77777777" w:rsidR="00CE30F5" w:rsidRPr="00182838" w:rsidRDefault="00CE30F5" w:rsidP="008E5515">
      <w:pPr>
        <w:pStyle w:val="QuestionStyle"/>
      </w:pPr>
      <w:r w:rsidRPr="00182838">
        <w:t>A pattern from the Society of Motion Picture and Television Engineers can be utilized to evaluate electronic display devices.</w:t>
      </w:r>
    </w:p>
    <w:p w14:paraId="41852615" w14:textId="29073D94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True</w:t>
      </w:r>
    </w:p>
    <w:p w14:paraId="2C12BE7C" w14:textId="77777777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False</w:t>
      </w:r>
    </w:p>
    <w:p w14:paraId="66226021" w14:textId="77777777" w:rsidR="00CE30F5" w:rsidRPr="00182838" w:rsidRDefault="00CE30F5" w:rsidP="00CE30F5"/>
    <w:p w14:paraId="4FCEBDF6" w14:textId="32B838E6" w:rsidR="00CE30F5" w:rsidRPr="00182838" w:rsidRDefault="00CE30F5" w:rsidP="008E5515">
      <w:pPr>
        <w:pStyle w:val="QuestionStyle"/>
      </w:pPr>
      <w:r w:rsidRPr="00182838">
        <w:t>Which of the following terms describes a person, department or organization that needs or wants a desired outcome?</w:t>
      </w:r>
    </w:p>
    <w:p w14:paraId="495A5664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Supplier</w:t>
      </w:r>
    </w:p>
    <w:p w14:paraId="29B113DE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Input</w:t>
      </w:r>
    </w:p>
    <w:p w14:paraId="095407D0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Avenger</w:t>
      </w:r>
    </w:p>
    <w:p w14:paraId="77BC7A12" w14:textId="15D218B5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Customer</w:t>
      </w:r>
    </w:p>
    <w:p w14:paraId="14A3F7A2" w14:textId="77777777" w:rsidR="00CE30F5" w:rsidRPr="00182838" w:rsidRDefault="00CE30F5" w:rsidP="00CE30F5"/>
    <w:p w14:paraId="715FB553" w14:textId="606BA8A5" w:rsidR="00CE30F5" w:rsidRPr="00182838" w:rsidRDefault="00CE30F5" w:rsidP="008E5515">
      <w:pPr>
        <w:pStyle w:val="QuestionStyle"/>
      </w:pPr>
      <w:r w:rsidRPr="00182838">
        <w:t>Examples of things covered under an operating budget for a diagnostic imaging clinic include all except</w:t>
      </w:r>
      <w:r w:rsidR="00923619">
        <w:t>:</w:t>
      </w:r>
    </w:p>
    <w:p w14:paraId="7FBC292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Technologists</w:t>
      </w:r>
    </w:p>
    <w:p w14:paraId="7084EFF9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Administrative staff</w:t>
      </w:r>
    </w:p>
    <w:p w14:paraId="36F7260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Hand sanitizer</w:t>
      </w:r>
    </w:p>
    <w:p w14:paraId="427BD801" w14:textId="380A853C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CR to DR conversion</w:t>
      </w:r>
    </w:p>
    <w:p w14:paraId="241A6DF0" w14:textId="77777777" w:rsidR="00CE30F5" w:rsidRPr="00182838" w:rsidRDefault="00CE30F5" w:rsidP="00CE30F5"/>
    <w:p w14:paraId="16982F7B" w14:textId="77777777" w:rsidR="00E95ABD" w:rsidRDefault="00E95ABD">
      <w:pPr>
        <w:spacing w:line="240" w:lineRule="auto"/>
      </w:pPr>
      <w:r>
        <w:br w:type="page"/>
      </w:r>
    </w:p>
    <w:p w14:paraId="24F86648" w14:textId="3BC1D86A" w:rsidR="00CE30F5" w:rsidRPr="00182838" w:rsidRDefault="00CE30F5" w:rsidP="008E5515">
      <w:pPr>
        <w:pStyle w:val="QuestionStyle"/>
      </w:pPr>
      <w:r w:rsidRPr="00182838">
        <w:lastRenderedPageBreak/>
        <w:t>Smudge static can occur on a CR plate in very low humidity environments.</w:t>
      </w:r>
    </w:p>
    <w:p w14:paraId="6878A6AE" w14:textId="77777777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True</w:t>
      </w:r>
    </w:p>
    <w:p w14:paraId="779F48D5" w14:textId="06A63275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False</w:t>
      </w:r>
    </w:p>
    <w:p w14:paraId="34BA1B99" w14:textId="77777777" w:rsidR="00CE30F5" w:rsidRPr="00182838" w:rsidRDefault="00CE30F5" w:rsidP="00CE30F5"/>
    <w:p w14:paraId="62C19F1C" w14:textId="723EE722" w:rsidR="00CE30F5" w:rsidRPr="00182838" w:rsidRDefault="00CE30F5" w:rsidP="008E5515">
      <w:pPr>
        <w:pStyle w:val="QuestionStyle"/>
      </w:pPr>
      <w:r w:rsidRPr="00182838">
        <w:t xml:space="preserve">General radiographic </w:t>
      </w:r>
      <w:r w:rsidR="00AA580E">
        <w:t>X-ray</w:t>
      </w:r>
      <w:r w:rsidRPr="00182838">
        <w:t xml:space="preserve"> tubes and mammographic </w:t>
      </w:r>
      <w:r w:rsidR="00AA580E">
        <w:t>X-ray</w:t>
      </w:r>
      <w:r w:rsidRPr="00182838">
        <w:t xml:space="preserve"> tubes both use a thin glass or beryllium window which is less likely to absorb the lower energy </w:t>
      </w:r>
      <w:r w:rsidR="00AA580E">
        <w:t>X-ray</w:t>
      </w:r>
      <w:r w:rsidRPr="00182838">
        <w:t>s.</w:t>
      </w:r>
    </w:p>
    <w:p w14:paraId="3901EFE8" w14:textId="77777777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True</w:t>
      </w:r>
    </w:p>
    <w:p w14:paraId="1A5D5EFE" w14:textId="30EA55F2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False</w:t>
      </w:r>
    </w:p>
    <w:p w14:paraId="0B11E33C" w14:textId="77777777" w:rsidR="00CE30F5" w:rsidRPr="00182838" w:rsidRDefault="00CE30F5" w:rsidP="00CE30F5"/>
    <w:p w14:paraId="16758AB6" w14:textId="3E38D377" w:rsidR="00CE30F5" w:rsidRDefault="00CE30F5" w:rsidP="008E5515">
      <w:pPr>
        <w:pStyle w:val="QuestionStyle"/>
      </w:pPr>
      <w:r w:rsidRPr="00182838">
        <w:t>This is an image o</w:t>
      </w:r>
      <w:r w:rsidR="00311306">
        <w:t>f an AAPM TG-18 QC test pattern:</w:t>
      </w:r>
    </w:p>
    <w:p w14:paraId="54184D93" w14:textId="35A9DC66" w:rsidR="008E5515" w:rsidRPr="00182838" w:rsidRDefault="008E5515" w:rsidP="008E5515">
      <w:pPr>
        <w:pStyle w:val="QuestionStyle"/>
        <w:numPr>
          <w:ilvl w:val="0"/>
          <w:numId w:val="0"/>
        </w:numPr>
        <w:ind w:left="360" w:hanging="360"/>
      </w:pPr>
      <w:r w:rsidRPr="00182838">
        <w:rPr>
          <w:noProof/>
        </w:rPr>
        <w:drawing>
          <wp:inline distT="0" distB="0" distL="0" distR="0" wp14:anchorId="50790DC5" wp14:editId="4F121ACD">
            <wp:extent cx="3247852" cy="3165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pte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52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7336C" w14:textId="77777777" w:rsidR="00CE30F5" w:rsidRDefault="00CE30F5" w:rsidP="008E5515">
      <w:pPr>
        <w:pStyle w:val="AnswerStyle"/>
        <w:numPr>
          <w:ilvl w:val="0"/>
          <w:numId w:val="69"/>
        </w:numPr>
      </w:pPr>
      <w:r w:rsidRPr="00182838">
        <w:t>True</w:t>
      </w:r>
    </w:p>
    <w:p w14:paraId="57754FB3" w14:textId="28EFFB88" w:rsidR="008E5515" w:rsidRPr="00182838" w:rsidRDefault="008E5515" w:rsidP="008E5515">
      <w:pPr>
        <w:pStyle w:val="AnswerStyle"/>
        <w:numPr>
          <w:ilvl w:val="0"/>
          <w:numId w:val="69"/>
        </w:numPr>
      </w:pPr>
      <w:r w:rsidRPr="00182838">
        <w:t>False</w:t>
      </w:r>
    </w:p>
    <w:p w14:paraId="4A5C7EC4" w14:textId="7A83461B" w:rsidR="00CE30F5" w:rsidRPr="00182838" w:rsidRDefault="00CE30F5" w:rsidP="00CE30F5"/>
    <w:p w14:paraId="1C609D2E" w14:textId="25155672" w:rsidR="00CE30F5" w:rsidRPr="00182838" w:rsidRDefault="00CE30F5" w:rsidP="008E5515">
      <w:pPr>
        <w:pStyle w:val="QuestionStyle"/>
      </w:pPr>
      <w:r w:rsidRPr="00182838">
        <w:t xml:space="preserve">What could cause collimation </w:t>
      </w:r>
      <w:r w:rsidR="00311306">
        <w:t xml:space="preserve">to </w:t>
      </w:r>
      <w:r w:rsidRPr="00182838">
        <w:t>be out of alignment?</w:t>
      </w:r>
    </w:p>
    <w:p w14:paraId="417AA891" w14:textId="4741F4F5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Routine handling of tube housing</w:t>
      </w:r>
    </w:p>
    <w:p w14:paraId="19A1A360" w14:textId="09C299E4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Power surge through tube head</w:t>
      </w:r>
    </w:p>
    <w:p w14:paraId="690549D4" w14:textId="74358F21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O-ring degradation due to heat within tube housing</w:t>
      </w:r>
    </w:p>
    <w:p w14:paraId="0AEE2D73" w14:textId="19916959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Mirror shifting over time</w:t>
      </w:r>
    </w:p>
    <w:p w14:paraId="0F3A5A4F" w14:textId="77777777" w:rsidR="004078BB" w:rsidRDefault="004078BB" w:rsidP="004078BB"/>
    <w:p w14:paraId="4CA7326F" w14:textId="77777777" w:rsidR="004078BB" w:rsidRDefault="004078BB" w:rsidP="004078BB"/>
    <w:p w14:paraId="4546ACD5" w14:textId="77777777" w:rsidR="004078BB" w:rsidRDefault="004078BB" w:rsidP="004078BB"/>
    <w:p w14:paraId="43613F6B" w14:textId="77777777" w:rsidR="004078BB" w:rsidRPr="000A1A97" w:rsidRDefault="004078BB" w:rsidP="004078BB"/>
    <w:p w14:paraId="2BDB2A7F" w14:textId="77777777" w:rsidR="000A1A97" w:rsidRPr="000A1A97" w:rsidRDefault="000A1A97" w:rsidP="004078BB"/>
    <w:p w14:paraId="6B9554B4" w14:textId="77777777" w:rsidR="00D26144" w:rsidRDefault="00D26144" w:rsidP="00297B3E"/>
    <w:p w14:paraId="5ADF731A" w14:textId="77777777" w:rsidR="001C77AE" w:rsidRDefault="001C77AE" w:rsidP="00297B3E">
      <w:pPr>
        <w:sectPr w:rsidR="001C77AE" w:rsidSect="008B6EED">
          <w:headerReference w:type="default" r:id="rId18"/>
          <w:headerReference w:type="first" r:id="rId19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494F9412" w14:textId="77777777" w:rsidR="00D26144" w:rsidRDefault="00D26144" w:rsidP="00297B3E"/>
    <w:sectPr w:rsidR="00D26144" w:rsidSect="00E00E9B">
      <w:headerReference w:type="default" r:id="rId20"/>
      <w:headerReference w:type="first" r:id="rId21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46AA1" w14:textId="77777777" w:rsidR="009C687C" w:rsidRDefault="009C687C" w:rsidP="00297B3E">
      <w:r>
        <w:separator/>
      </w:r>
    </w:p>
    <w:p w14:paraId="452B6B65" w14:textId="77777777" w:rsidR="009C687C" w:rsidRDefault="009C687C" w:rsidP="00297B3E"/>
    <w:p w14:paraId="2DC3D16B" w14:textId="77777777" w:rsidR="009C687C" w:rsidRDefault="009C687C" w:rsidP="00297B3E"/>
  </w:endnote>
  <w:endnote w:type="continuationSeparator" w:id="0">
    <w:p w14:paraId="29057B6B" w14:textId="77777777" w:rsidR="009C687C" w:rsidRDefault="009C687C" w:rsidP="00297B3E">
      <w:r>
        <w:continuationSeparator/>
      </w:r>
    </w:p>
    <w:p w14:paraId="525C79E2" w14:textId="77777777" w:rsidR="009C687C" w:rsidRDefault="009C687C" w:rsidP="00297B3E"/>
    <w:p w14:paraId="40BCADEA" w14:textId="77777777" w:rsidR="009C687C" w:rsidRDefault="009C687C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E1674" w14:textId="77777777" w:rsidR="009C687C" w:rsidRDefault="009C687C" w:rsidP="00297B3E">
      <w:r>
        <w:separator/>
      </w:r>
    </w:p>
    <w:p w14:paraId="62003209" w14:textId="77777777" w:rsidR="009C687C" w:rsidRDefault="009C687C" w:rsidP="00297B3E"/>
    <w:p w14:paraId="3C8C7191" w14:textId="77777777" w:rsidR="009C687C" w:rsidRDefault="009C687C" w:rsidP="00297B3E"/>
  </w:footnote>
  <w:footnote w:type="continuationSeparator" w:id="0">
    <w:p w14:paraId="1DC24003" w14:textId="77777777" w:rsidR="009C687C" w:rsidRDefault="009C687C" w:rsidP="00297B3E">
      <w:r>
        <w:continuationSeparator/>
      </w:r>
    </w:p>
    <w:p w14:paraId="401E74A7" w14:textId="77777777" w:rsidR="009C687C" w:rsidRDefault="009C687C" w:rsidP="00297B3E"/>
    <w:p w14:paraId="6B6E0208" w14:textId="77777777" w:rsidR="009C687C" w:rsidRDefault="009C687C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133CE759" w14:paraId="5D272AE2" w14:textId="77777777" w:rsidTr="133CE759">
      <w:trPr>
        <w:trHeight w:val="300"/>
      </w:trPr>
      <w:tc>
        <w:tcPr>
          <w:tcW w:w="3500" w:type="dxa"/>
        </w:tcPr>
        <w:p w14:paraId="1A4F5925" w14:textId="6052954E" w:rsidR="133CE759" w:rsidRDefault="133CE759" w:rsidP="133CE759">
          <w:pPr>
            <w:pStyle w:val="Header"/>
            <w:ind w:left="-115"/>
          </w:pPr>
        </w:p>
      </w:tc>
      <w:tc>
        <w:tcPr>
          <w:tcW w:w="3500" w:type="dxa"/>
        </w:tcPr>
        <w:p w14:paraId="18D2AFA1" w14:textId="70C3E280" w:rsidR="133CE759" w:rsidRDefault="133CE759" w:rsidP="133CE759">
          <w:pPr>
            <w:pStyle w:val="Header"/>
            <w:jc w:val="center"/>
          </w:pPr>
        </w:p>
      </w:tc>
      <w:tc>
        <w:tcPr>
          <w:tcW w:w="3500" w:type="dxa"/>
        </w:tcPr>
        <w:p w14:paraId="03C12CBB" w14:textId="44D1F6D2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03DC36A9" w14:textId="3B91C157" w:rsidR="133CE759" w:rsidRDefault="133CE759" w:rsidP="133CE7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133CE759" w14:paraId="3283873D" w14:textId="77777777" w:rsidTr="133CE759">
      <w:trPr>
        <w:trHeight w:val="300"/>
      </w:trPr>
      <w:tc>
        <w:tcPr>
          <w:tcW w:w="3500" w:type="dxa"/>
        </w:tcPr>
        <w:p w14:paraId="64936A83" w14:textId="6BEB8F7C" w:rsidR="133CE759" w:rsidRDefault="133CE759" w:rsidP="133CE759">
          <w:pPr>
            <w:pStyle w:val="Header"/>
            <w:ind w:left="-115"/>
          </w:pPr>
        </w:p>
      </w:tc>
      <w:tc>
        <w:tcPr>
          <w:tcW w:w="3500" w:type="dxa"/>
        </w:tcPr>
        <w:p w14:paraId="6B7AEA81" w14:textId="2957D505" w:rsidR="133CE759" w:rsidRDefault="133CE759" w:rsidP="133CE759">
          <w:pPr>
            <w:pStyle w:val="Header"/>
            <w:jc w:val="center"/>
          </w:pPr>
        </w:p>
      </w:tc>
      <w:tc>
        <w:tcPr>
          <w:tcW w:w="3500" w:type="dxa"/>
        </w:tcPr>
        <w:p w14:paraId="105D4B9B" w14:textId="2A45B99D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25E6606D" w14:textId="41E78EBC" w:rsidR="133CE759" w:rsidRDefault="133CE759" w:rsidP="133CE7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3CE759" w14:paraId="5DA7A6E5" w14:textId="77777777" w:rsidTr="133CE759">
      <w:trPr>
        <w:trHeight w:val="300"/>
      </w:trPr>
      <w:tc>
        <w:tcPr>
          <w:tcW w:w="3120" w:type="dxa"/>
        </w:tcPr>
        <w:p w14:paraId="1BF7F652" w14:textId="519CFD2F" w:rsidR="133CE759" w:rsidRDefault="133CE759" w:rsidP="133CE759">
          <w:pPr>
            <w:pStyle w:val="Header"/>
            <w:ind w:left="-115"/>
          </w:pPr>
        </w:p>
      </w:tc>
      <w:tc>
        <w:tcPr>
          <w:tcW w:w="3120" w:type="dxa"/>
        </w:tcPr>
        <w:p w14:paraId="00EC33AF" w14:textId="089DA61D" w:rsidR="133CE759" w:rsidRDefault="133CE759" w:rsidP="133CE759">
          <w:pPr>
            <w:pStyle w:val="Header"/>
            <w:jc w:val="center"/>
          </w:pPr>
        </w:p>
      </w:tc>
      <w:tc>
        <w:tcPr>
          <w:tcW w:w="3120" w:type="dxa"/>
        </w:tcPr>
        <w:p w14:paraId="050688F2" w14:textId="124CB7C5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1D94E05F" w14:textId="2E07A126" w:rsidR="133CE759" w:rsidRDefault="133CE759" w:rsidP="133CE75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3CE759" w14:paraId="5AADE0BF" w14:textId="77777777" w:rsidTr="133CE759">
      <w:trPr>
        <w:trHeight w:val="300"/>
      </w:trPr>
      <w:tc>
        <w:tcPr>
          <w:tcW w:w="3120" w:type="dxa"/>
        </w:tcPr>
        <w:p w14:paraId="27849EAD" w14:textId="798A9509" w:rsidR="133CE759" w:rsidRDefault="133CE759" w:rsidP="133CE759">
          <w:pPr>
            <w:pStyle w:val="Header"/>
            <w:ind w:left="-115"/>
          </w:pPr>
        </w:p>
      </w:tc>
      <w:tc>
        <w:tcPr>
          <w:tcW w:w="3120" w:type="dxa"/>
        </w:tcPr>
        <w:p w14:paraId="0955453D" w14:textId="45201146" w:rsidR="133CE759" w:rsidRDefault="133CE759" w:rsidP="133CE759">
          <w:pPr>
            <w:pStyle w:val="Header"/>
            <w:jc w:val="center"/>
          </w:pPr>
        </w:p>
      </w:tc>
      <w:tc>
        <w:tcPr>
          <w:tcW w:w="3120" w:type="dxa"/>
        </w:tcPr>
        <w:p w14:paraId="7488C412" w14:textId="116363BB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64AA7573" w14:textId="4D7E36CB" w:rsidR="133CE759" w:rsidRDefault="133CE759" w:rsidP="133CE75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3CE759" w14:paraId="3203B1FA" w14:textId="77777777" w:rsidTr="133CE759">
      <w:trPr>
        <w:trHeight w:val="300"/>
      </w:trPr>
      <w:tc>
        <w:tcPr>
          <w:tcW w:w="3120" w:type="dxa"/>
        </w:tcPr>
        <w:p w14:paraId="34231A0B" w14:textId="14EC0326" w:rsidR="133CE759" w:rsidRDefault="133CE759" w:rsidP="133CE759">
          <w:pPr>
            <w:pStyle w:val="Header"/>
            <w:ind w:left="-115"/>
          </w:pPr>
        </w:p>
      </w:tc>
      <w:tc>
        <w:tcPr>
          <w:tcW w:w="3120" w:type="dxa"/>
        </w:tcPr>
        <w:p w14:paraId="6579F532" w14:textId="160CB838" w:rsidR="133CE759" w:rsidRDefault="133CE759" w:rsidP="133CE759">
          <w:pPr>
            <w:pStyle w:val="Header"/>
            <w:jc w:val="center"/>
          </w:pPr>
        </w:p>
      </w:tc>
      <w:tc>
        <w:tcPr>
          <w:tcW w:w="3120" w:type="dxa"/>
        </w:tcPr>
        <w:p w14:paraId="7D6949E9" w14:textId="525780A6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562A10FE" w14:textId="37E1B935" w:rsidR="133CE759" w:rsidRDefault="133CE759" w:rsidP="133CE759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3CE759" w14:paraId="3CEE81A1" w14:textId="77777777" w:rsidTr="133CE759">
      <w:trPr>
        <w:trHeight w:val="300"/>
      </w:trPr>
      <w:tc>
        <w:tcPr>
          <w:tcW w:w="3120" w:type="dxa"/>
        </w:tcPr>
        <w:p w14:paraId="6B864818" w14:textId="4FBEFA32" w:rsidR="133CE759" w:rsidRDefault="133CE759" w:rsidP="133CE759">
          <w:pPr>
            <w:pStyle w:val="Header"/>
            <w:ind w:left="-115"/>
          </w:pPr>
        </w:p>
      </w:tc>
      <w:tc>
        <w:tcPr>
          <w:tcW w:w="3120" w:type="dxa"/>
        </w:tcPr>
        <w:p w14:paraId="386ED866" w14:textId="13E839DE" w:rsidR="133CE759" w:rsidRDefault="133CE759" w:rsidP="133CE759">
          <w:pPr>
            <w:pStyle w:val="Header"/>
            <w:jc w:val="center"/>
          </w:pPr>
        </w:p>
      </w:tc>
      <w:tc>
        <w:tcPr>
          <w:tcW w:w="3120" w:type="dxa"/>
        </w:tcPr>
        <w:p w14:paraId="25BFF8B0" w14:textId="7B953B7F" w:rsidR="133CE759" w:rsidRDefault="133CE759" w:rsidP="133CE759">
          <w:pPr>
            <w:pStyle w:val="Header"/>
            <w:ind w:right="-115"/>
            <w:jc w:val="right"/>
          </w:pPr>
        </w:p>
      </w:tc>
    </w:tr>
  </w:tbl>
  <w:p w14:paraId="6C960164" w14:textId="0DAFEA89" w:rsidR="133CE759" w:rsidRDefault="133CE759" w:rsidP="133CE7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21923FDA"/>
    <w:lvl w:ilvl="0" w:tplc="0B6A2EB0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EC0BEE">
      <w:start w:val="1"/>
      <w:numFmt w:val="decimal"/>
      <w:lvlText w:val="%2."/>
      <w:lvlJc w:val="left"/>
      <w:pPr>
        <w:tabs>
          <w:tab w:val="num" w:pos="108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F8B7251"/>
    <w:multiLevelType w:val="hybridMultilevel"/>
    <w:tmpl w:val="18CC8DC8"/>
    <w:lvl w:ilvl="0" w:tplc="9DBCAC32">
      <w:start w:val="1"/>
      <w:numFmt w:val="lowerLetter"/>
      <w:pStyle w:val="AnswerStyle"/>
      <w:lvlText w:val="%1)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1"/>
    <w:lvlOverride w:ilvl="0">
      <w:startOverride w:val="1"/>
    </w:lvlOverride>
  </w:num>
  <w:num w:numId="24">
    <w:abstractNumId w:val="1"/>
    <w:lvlOverride w:ilvl="0">
      <w:startOverride w:val="1"/>
    </w:lvlOverride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1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1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1"/>
    <w:lvlOverride w:ilvl="0">
      <w:startOverride w:val="1"/>
    </w:lvlOverride>
  </w:num>
  <w:num w:numId="35">
    <w:abstractNumId w:val="1"/>
    <w:lvlOverride w:ilvl="0">
      <w:startOverride w:val="1"/>
    </w:lvlOverride>
  </w:num>
  <w:num w:numId="36">
    <w:abstractNumId w:val="1"/>
    <w:lvlOverride w:ilvl="0">
      <w:startOverride w:val="1"/>
    </w:lvlOverride>
  </w:num>
  <w:num w:numId="37">
    <w:abstractNumId w:val="1"/>
    <w:lvlOverride w:ilvl="0">
      <w:startOverride w:val="1"/>
    </w:lvlOverride>
  </w:num>
  <w:num w:numId="38">
    <w:abstractNumId w:val="1"/>
    <w:lvlOverride w:ilvl="0">
      <w:startOverride w:val="1"/>
    </w:lvlOverride>
  </w:num>
  <w:num w:numId="39">
    <w:abstractNumId w:val="1"/>
    <w:lvlOverride w:ilvl="0">
      <w:startOverride w:val="1"/>
    </w:lvlOverride>
  </w:num>
  <w:num w:numId="40">
    <w:abstractNumId w:val="1"/>
    <w:lvlOverride w:ilvl="0">
      <w:startOverride w:val="1"/>
    </w:lvlOverride>
  </w:num>
  <w:num w:numId="41">
    <w:abstractNumId w:val="1"/>
    <w:lvlOverride w:ilvl="0">
      <w:startOverride w:val="1"/>
    </w:lvlOverride>
  </w:num>
  <w:num w:numId="42">
    <w:abstractNumId w:val="1"/>
    <w:lvlOverride w:ilvl="0">
      <w:startOverride w:val="1"/>
    </w:lvlOverride>
  </w:num>
  <w:num w:numId="43">
    <w:abstractNumId w:val="1"/>
    <w:lvlOverride w:ilvl="0">
      <w:startOverride w:val="1"/>
    </w:lvlOverride>
  </w:num>
  <w:num w:numId="44">
    <w:abstractNumId w:val="1"/>
    <w:lvlOverride w:ilvl="0">
      <w:startOverride w:val="1"/>
    </w:lvlOverride>
  </w:num>
  <w:num w:numId="45">
    <w:abstractNumId w:val="1"/>
    <w:lvlOverride w:ilvl="0">
      <w:startOverride w:val="1"/>
    </w:lvlOverride>
  </w:num>
  <w:num w:numId="46">
    <w:abstractNumId w:val="1"/>
    <w:lvlOverride w:ilvl="0">
      <w:startOverride w:val="1"/>
    </w:lvlOverride>
  </w:num>
  <w:num w:numId="47">
    <w:abstractNumId w:val="1"/>
    <w:lvlOverride w:ilvl="0">
      <w:startOverride w:val="1"/>
    </w:lvlOverride>
  </w:num>
  <w:num w:numId="48">
    <w:abstractNumId w:val="1"/>
    <w:lvlOverride w:ilvl="0">
      <w:startOverride w:val="1"/>
    </w:lvlOverride>
  </w:num>
  <w:num w:numId="49">
    <w:abstractNumId w:val="1"/>
    <w:lvlOverride w:ilvl="0">
      <w:startOverride w:val="1"/>
    </w:lvlOverride>
  </w:num>
  <w:num w:numId="50">
    <w:abstractNumId w:val="1"/>
    <w:lvlOverride w:ilvl="0">
      <w:startOverride w:val="1"/>
    </w:lvlOverride>
  </w:num>
  <w:num w:numId="51">
    <w:abstractNumId w:val="1"/>
    <w:lvlOverride w:ilvl="0">
      <w:startOverride w:val="1"/>
    </w:lvlOverride>
  </w:num>
  <w:num w:numId="52">
    <w:abstractNumId w:val="1"/>
    <w:lvlOverride w:ilvl="0">
      <w:startOverride w:val="1"/>
    </w:lvlOverride>
  </w:num>
  <w:num w:numId="53">
    <w:abstractNumId w:val="1"/>
    <w:lvlOverride w:ilvl="0">
      <w:startOverride w:val="1"/>
    </w:lvlOverride>
  </w:num>
  <w:num w:numId="54">
    <w:abstractNumId w:val="1"/>
    <w:lvlOverride w:ilvl="0">
      <w:startOverride w:val="1"/>
    </w:lvlOverride>
  </w:num>
  <w:num w:numId="55">
    <w:abstractNumId w:val="1"/>
    <w:lvlOverride w:ilvl="0">
      <w:startOverride w:val="1"/>
    </w:lvlOverride>
  </w:num>
  <w:num w:numId="56">
    <w:abstractNumId w:val="1"/>
    <w:lvlOverride w:ilvl="0">
      <w:startOverride w:val="1"/>
    </w:lvlOverride>
  </w:num>
  <w:num w:numId="57">
    <w:abstractNumId w:val="1"/>
  </w:num>
  <w:num w:numId="58">
    <w:abstractNumId w:val="1"/>
    <w:lvlOverride w:ilvl="0">
      <w:startOverride w:val="1"/>
    </w:lvlOverride>
  </w:num>
  <w:num w:numId="59">
    <w:abstractNumId w:val="1"/>
    <w:lvlOverride w:ilvl="0">
      <w:startOverride w:val="1"/>
    </w:lvlOverride>
  </w:num>
  <w:num w:numId="60">
    <w:abstractNumId w:val="1"/>
    <w:lvlOverride w:ilvl="0">
      <w:startOverride w:val="1"/>
    </w:lvlOverride>
  </w:num>
  <w:num w:numId="61">
    <w:abstractNumId w:val="1"/>
    <w:lvlOverride w:ilvl="0">
      <w:startOverride w:val="1"/>
    </w:lvlOverride>
  </w:num>
  <w:num w:numId="62">
    <w:abstractNumId w:val="1"/>
    <w:lvlOverride w:ilvl="0">
      <w:startOverride w:val="1"/>
    </w:lvlOverride>
  </w:num>
  <w:num w:numId="63">
    <w:abstractNumId w:val="1"/>
    <w:lvlOverride w:ilvl="0">
      <w:startOverride w:val="1"/>
    </w:lvlOverride>
  </w:num>
  <w:num w:numId="64">
    <w:abstractNumId w:val="1"/>
    <w:lvlOverride w:ilvl="0">
      <w:startOverride w:val="1"/>
    </w:lvlOverride>
  </w:num>
  <w:num w:numId="65">
    <w:abstractNumId w:val="1"/>
    <w:lvlOverride w:ilvl="0">
      <w:startOverride w:val="1"/>
    </w:lvlOverride>
  </w:num>
  <w:num w:numId="66">
    <w:abstractNumId w:val="1"/>
    <w:lvlOverride w:ilvl="0">
      <w:startOverride w:val="1"/>
    </w:lvlOverride>
  </w:num>
  <w:num w:numId="67">
    <w:abstractNumId w:val="1"/>
    <w:lvlOverride w:ilvl="0">
      <w:startOverride w:val="1"/>
    </w:lvlOverride>
  </w:num>
  <w:num w:numId="68">
    <w:abstractNumId w:val="1"/>
    <w:lvlOverride w:ilvl="0">
      <w:startOverride w:val="1"/>
    </w:lvlOverride>
  </w:num>
  <w:num w:numId="69">
    <w:abstractNumId w:val="1"/>
    <w:lvlOverride w:ilvl="0">
      <w:startOverride w:val="1"/>
    </w:lvlOverride>
  </w:num>
  <w:num w:numId="70">
    <w:abstractNumId w:val="1"/>
    <w:lvlOverride w:ilvl="0">
      <w:startOverride w:val="1"/>
    </w:lvlOverride>
  </w:num>
  <w:num w:numId="71">
    <w:abstractNumId w:val="0"/>
  </w:num>
  <w:num w:numId="72">
    <w:abstractNumId w:val="1"/>
    <w:lvlOverride w:ilvl="0">
      <w:startOverride w:val="1"/>
    </w:lvlOverride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0098C"/>
    <w:rsid w:val="00117156"/>
    <w:rsid w:val="001272C6"/>
    <w:rsid w:val="00144E22"/>
    <w:rsid w:val="001547CE"/>
    <w:rsid w:val="00171FB6"/>
    <w:rsid w:val="001A0A50"/>
    <w:rsid w:val="001A3461"/>
    <w:rsid w:val="001B6665"/>
    <w:rsid w:val="001C0A55"/>
    <w:rsid w:val="001C3055"/>
    <w:rsid w:val="001C77AE"/>
    <w:rsid w:val="001D399F"/>
    <w:rsid w:val="001E53ED"/>
    <w:rsid w:val="00246A9D"/>
    <w:rsid w:val="00264C10"/>
    <w:rsid w:val="00270DF6"/>
    <w:rsid w:val="00276B8F"/>
    <w:rsid w:val="00297B3E"/>
    <w:rsid w:val="002B2A28"/>
    <w:rsid w:val="00311306"/>
    <w:rsid w:val="003152BC"/>
    <w:rsid w:val="003200AE"/>
    <w:rsid w:val="00337BAE"/>
    <w:rsid w:val="00350155"/>
    <w:rsid w:val="00350648"/>
    <w:rsid w:val="00357496"/>
    <w:rsid w:val="00373D1D"/>
    <w:rsid w:val="00381A18"/>
    <w:rsid w:val="00393D87"/>
    <w:rsid w:val="003F1384"/>
    <w:rsid w:val="003F29A9"/>
    <w:rsid w:val="003F3614"/>
    <w:rsid w:val="00400144"/>
    <w:rsid w:val="0040097E"/>
    <w:rsid w:val="004053D1"/>
    <w:rsid w:val="004078BB"/>
    <w:rsid w:val="00423EE9"/>
    <w:rsid w:val="00445DF5"/>
    <w:rsid w:val="004503C5"/>
    <w:rsid w:val="004540D0"/>
    <w:rsid w:val="00457729"/>
    <w:rsid w:val="00461071"/>
    <w:rsid w:val="00464AA9"/>
    <w:rsid w:val="00482B6C"/>
    <w:rsid w:val="00496A03"/>
    <w:rsid w:val="004A2C33"/>
    <w:rsid w:val="004C4C4D"/>
    <w:rsid w:val="004C6B67"/>
    <w:rsid w:val="004E2235"/>
    <w:rsid w:val="0050120A"/>
    <w:rsid w:val="005078E4"/>
    <w:rsid w:val="0051528C"/>
    <w:rsid w:val="00526375"/>
    <w:rsid w:val="00547B60"/>
    <w:rsid w:val="00557A2E"/>
    <w:rsid w:val="005A25B4"/>
    <w:rsid w:val="005B2B6A"/>
    <w:rsid w:val="005C05FB"/>
    <w:rsid w:val="006013D6"/>
    <w:rsid w:val="006148DC"/>
    <w:rsid w:val="00644444"/>
    <w:rsid w:val="006A1CDF"/>
    <w:rsid w:val="006A6D5A"/>
    <w:rsid w:val="00703F93"/>
    <w:rsid w:val="00716481"/>
    <w:rsid w:val="00776191"/>
    <w:rsid w:val="00794CE4"/>
    <w:rsid w:val="007A5107"/>
    <w:rsid w:val="007B4B4A"/>
    <w:rsid w:val="007C12F5"/>
    <w:rsid w:val="007C342F"/>
    <w:rsid w:val="007C74AD"/>
    <w:rsid w:val="007D01AD"/>
    <w:rsid w:val="007D4226"/>
    <w:rsid w:val="00833965"/>
    <w:rsid w:val="00835E23"/>
    <w:rsid w:val="008411EE"/>
    <w:rsid w:val="00864D10"/>
    <w:rsid w:val="00871FEB"/>
    <w:rsid w:val="00897B0B"/>
    <w:rsid w:val="008A1EC8"/>
    <w:rsid w:val="008B3536"/>
    <w:rsid w:val="008B5F02"/>
    <w:rsid w:val="008B6EED"/>
    <w:rsid w:val="008C2E88"/>
    <w:rsid w:val="008E5515"/>
    <w:rsid w:val="009213A0"/>
    <w:rsid w:val="00923619"/>
    <w:rsid w:val="009236EE"/>
    <w:rsid w:val="00923E38"/>
    <w:rsid w:val="00925846"/>
    <w:rsid w:val="00956AFF"/>
    <w:rsid w:val="00970B47"/>
    <w:rsid w:val="009744B7"/>
    <w:rsid w:val="00981758"/>
    <w:rsid w:val="00994DAE"/>
    <w:rsid w:val="009C1F3C"/>
    <w:rsid w:val="009C687C"/>
    <w:rsid w:val="009C77F7"/>
    <w:rsid w:val="00A07669"/>
    <w:rsid w:val="00A213D6"/>
    <w:rsid w:val="00A504CA"/>
    <w:rsid w:val="00A5077E"/>
    <w:rsid w:val="00A57CED"/>
    <w:rsid w:val="00A70DEE"/>
    <w:rsid w:val="00AA580E"/>
    <w:rsid w:val="00AC0083"/>
    <w:rsid w:val="00B074E1"/>
    <w:rsid w:val="00B07ACA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53D73"/>
    <w:rsid w:val="00C577BB"/>
    <w:rsid w:val="00C91BB9"/>
    <w:rsid w:val="00C964E5"/>
    <w:rsid w:val="00CA07E0"/>
    <w:rsid w:val="00CB75B6"/>
    <w:rsid w:val="00CC08CE"/>
    <w:rsid w:val="00CD0BF9"/>
    <w:rsid w:val="00CE30F5"/>
    <w:rsid w:val="00CF57D1"/>
    <w:rsid w:val="00D250AC"/>
    <w:rsid w:val="00D26144"/>
    <w:rsid w:val="00D558AA"/>
    <w:rsid w:val="00D601EB"/>
    <w:rsid w:val="00D664EC"/>
    <w:rsid w:val="00D72831"/>
    <w:rsid w:val="00D74B2C"/>
    <w:rsid w:val="00D87442"/>
    <w:rsid w:val="00DA5A46"/>
    <w:rsid w:val="00DB0871"/>
    <w:rsid w:val="00DC1560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1BC5"/>
    <w:rsid w:val="00E64327"/>
    <w:rsid w:val="00E7012B"/>
    <w:rsid w:val="00E91B2A"/>
    <w:rsid w:val="00E922A0"/>
    <w:rsid w:val="00E95ABD"/>
    <w:rsid w:val="00E95B5A"/>
    <w:rsid w:val="00EA0ED5"/>
    <w:rsid w:val="00EB05B9"/>
    <w:rsid w:val="00EB176F"/>
    <w:rsid w:val="00EC5E6E"/>
    <w:rsid w:val="00ED3282"/>
    <w:rsid w:val="00EE15B9"/>
    <w:rsid w:val="00EF2EBA"/>
    <w:rsid w:val="00F03265"/>
    <w:rsid w:val="00F116E0"/>
    <w:rsid w:val="00F23DB9"/>
    <w:rsid w:val="00F26508"/>
    <w:rsid w:val="00F33A84"/>
    <w:rsid w:val="00F51468"/>
    <w:rsid w:val="00F545D0"/>
    <w:rsid w:val="00F837B3"/>
    <w:rsid w:val="00FC0059"/>
    <w:rsid w:val="00FC1CFE"/>
    <w:rsid w:val="00FD5C15"/>
    <w:rsid w:val="133CE759"/>
    <w:rsid w:val="1612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1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57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ait.ca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1A05-DADE-4C0E-887E-0FF5EFAA87B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C441334-11B3-4782-9276-DF1BD76E5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92CA63-B331-4EE2-8E2E-3B48FDBE05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762ABB-76D5-4956-B6B2-C81FF92D25A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2</TotalTime>
  <Pages>17</Pages>
  <Words>2036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5</cp:revision>
  <cp:lastPrinted>2016-04-11T17:43:00Z</cp:lastPrinted>
  <dcterms:created xsi:type="dcterms:W3CDTF">2025-02-05T22:29:00Z</dcterms:created>
  <dcterms:modified xsi:type="dcterms:W3CDTF">2025-05-28T19:48:00Z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